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46E" w:rsidRDefault="004D346E" w:rsidP="002924C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Тестовая работа по теме: </w:t>
      </w:r>
    </w:p>
    <w:p w:rsidR="004D346E" w:rsidRDefault="004D346E" w:rsidP="002924C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«Изображения земной поверхности и их использование» </w:t>
      </w:r>
      <w:r>
        <w:rPr>
          <w:sz w:val="28"/>
          <w:szCs w:val="28"/>
        </w:rPr>
        <w:t xml:space="preserve">                               </w:t>
      </w:r>
    </w:p>
    <w:p w:rsidR="004D346E" w:rsidRDefault="004D346E" w:rsidP="002924C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 вариант.</w:t>
      </w: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I. Задания на знание понятий. </w:t>
      </w: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Масштаб, выраженный в виде слов «В 1 сантиметре 1 километр» называют: </w:t>
      </w:r>
    </w:p>
    <w:p w:rsidR="004D346E" w:rsidRPr="007904AB" w:rsidRDefault="004D346E" w:rsidP="007904AB">
      <w:pPr>
        <w:pStyle w:val="Default"/>
        <w:jc w:val="center"/>
        <w:rPr>
          <w:b/>
          <w:sz w:val="28"/>
          <w:szCs w:val="28"/>
        </w:rPr>
      </w:pPr>
      <w:r w:rsidRPr="007904AB">
        <w:rPr>
          <w:b/>
          <w:sz w:val="28"/>
          <w:szCs w:val="28"/>
        </w:rPr>
        <w:t>А. Линейным     Б. Численным    В. Именованным</w:t>
      </w: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Чертёж, на котором условными знаками подробно изображён в уменьшенном виде небольшой участок местности: </w:t>
      </w:r>
    </w:p>
    <w:p w:rsidR="004D346E" w:rsidRPr="007904AB" w:rsidRDefault="004D346E" w:rsidP="007904AB">
      <w:pPr>
        <w:pStyle w:val="Default"/>
        <w:jc w:val="center"/>
        <w:rPr>
          <w:b/>
          <w:sz w:val="28"/>
          <w:szCs w:val="28"/>
        </w:rPr>
      </w:pPr>
      <w:r w:rsidRPr="007904AB">
        <w:rPr>
          <w:b/>
          <w:sz w:val="28"/>
          <w:szCs w:val="28"/>
        </w:rPr>
        <w:t>А. Рисунок    Б. Аэрофотоснимок    В. План местности</w:t>
      </w: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Высота точки земной поверхности над уровнем моря называется: </w:t>
      </w:r>
    </w:p>
    <w:p w:rsidR="004D346E" w:rsidRPr="007904AB" w:rsidRDefault="004D346E" w:rsidP="007904AB">
      <w:pPr>
        <w:pStyle w:val="Default"/>
        <w:jc w:val="center"/>
        <w:rPr>
          <w:b/>
          <w:sz w:val="28"/>
          <w:szCs w:val="28"/>
        </w:rPr>
      </w:pPr>
      <w:r w:rsidRPr="007904AB">
        <w:rPr>
          <w:b/>
          <w:sz w:val="28"/>
          <w:szCs w:val="28"/>
        </w:rPr>
        <w:t>А. Относительной высотой    Б. Абсолютной высотой</w:t>
      </w:r>
    </w:p>
    <w:p w:rsidR="004D346E" w:rsidRPr="007904AB" w:rsidRDefault="004D346E" w:rsidP="007904AB">
      <w:pPr>
        <w:pStyle w:val="Default"/>
        <w:jc w:val="center"/>
        <w:rPr>
          <w:b/>
          <w:sz w:val="28"/>
          <w:szCs w:val="28"/>
        </w:rPr>
      </w:pPr>
      <w:r w:rsidRPr="007904AB">
        <w:rPr>
          <w:b/>
          <w:sz w:val="28"/>
          <w:szCs w:val="28"/>
        </w:rPr>
        <w:t>В. Высотой точки</w:t>
      </w: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Линии, соединяющие северный и южный полюса называются: </w:t>
      </w:r>
    </w:p>
    <w:p w:rsidR="004D346E" w:rsidRPr="007904AB" w:rsidRDefault="004D346E" w:rsidP="007904AB">
      <w:pPr>
        <w:pStyle w:val="Default"/>
        <w:jc w:val="center"/>
        <w:rPr>
          <w:b/>
          <w:sz w:val="28"/>
          <w:szCs w:val="28"/>
        </w:rPr>
      </w:pPr>
      <w:r w:rsidRPr="007904AB">
        <w:rPr>
          <w:b/>
          <w:sz w:val="28"/>
          <w:szCs w:val="28"/>
        </w:rPr>
        <w:t>А. Меридианами     Б. Параллелями   В. Географическими долготами</w:t>
      </w: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Географическая широта бывает: </w:t>
      </w:r>
    </w:p>
    <w:p w:rsidR="004D346E" w:rsidRPr="007904AB" w:rsidRDefault="004D346E" w:rsidP="007904AB">
      <w:pPr>
        <w:pStyle w:val="Default"/>
        <w:jc w:val="center"/>
        <w:rPr>
          <w:b/>
          <w:sz w:val="28"/>
          <w:szCs w:val="28"/>
        </w:rPr>
      </w:pPr>
      <w:r w:rsidRPr="007904AB">
        <w:rPr>
          <w:b/>
          <w:sz w:val="28"/>
          <w:szCs w:val="28"/>
        </w:rPr>
        <w:t>А. Северная и южная  Б. Западная и восточная</w:t>
      </w:r>
    </w:p>
    <w:p w:rsidR="004D346E" w:rsidRPr="007904AB" w:rsidRDefault="004D346E" w:rsidP="007904AB">
      <w:pPr>
        <w:pStyle w:val="Default"/>
        <w:jc w:val="center"/>
        <w:rPr>
          <w:b/>
          <w:sz w:val="28"/>
          <w:szCs w:val="28"/>
        </w:rPr>
      </w:pPr>
      <w:r w:rsidRPr="007904AB">
        <w:rPr>
          <w:b/>
          <w:sz w:val="28"/>
          <w:szCs w:val="28"/>
        </w:rPr>
        <w:t>В. Экваториальная и полярная</w:t>
      </w:r>
    </w:p>
    <w:p w:rsidR="004D346E" w:rsidRDefault="004D346E" w:rsidP="007904AB">
      <w:pPr>
        <w:pStyle w:val="Default"/>
        <w:rPr>
          <w:b/>
          <w:bCs/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II. Задания на проверку усвоения закономерностей с использованием географической карты. </w:t>
      </w: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По мере удаления от экватора параллели становятся: </w:t>
      </w:r>
    </w:p>
    <w:p w:rsidR="004D346E" w:rsidRPr="007904AB" w:rsidRDefault="004D346E" w:rsidP="007904AB">
      <w:pPr>
        <w:pStyle w:val="Default"/>
        <w:jc w:val="center"/>
        <w:rPr>
          <w:b/>
          <w:sz w:val="28"/>
          <w:szCs w:val="28"/>
        </w:rPr>
      </w:pPr>
      <w:r w:rsidRPr="007904AB">
        <w:rPr>
          <w:b/>
          <w:sz w:val="28"/>
          <w:szCs w:val="28"/>
        </w:rPr>
        <w:t>А. Длиннее     Б. Короче     В. Не меняют своей длины</w:t>
      </w: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Установите соответствие между названием видов карты и тем, что на них изображено: </w:t>
      </w:r>
    </w:p>
    <w:p w:rsidR="004D346E" w:rsidRPr="007904AB" w:rsidRDefault="004D346E" w:rsidP="007904AB">
      <w:pPr>
        <w:pStyle w:val="Default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7904AB">
        <w:rPr>
          <w:b/>
          <w:sz w:val="28"/>
          <w:szCs w:val="28"/>
        </w:rPr>
        <w:t>А. Физическая карта                1. Типы климатов и климатические пояса</w:t>
      </w:r>
    </w:p>
    <w:p w:rsidR="004D346E" w:rsidRPr="007904AB" w:rsidRDefault="004D346E" w:rsidP="007904AB">
      <w:pPr>
        <w:pStyle w:val="Default"/>
        <w:rPr>
          <w:b/>
          <w:sz w:val="28"/>
          <w:szCs w:val="28"/>
        </w:rPr>
      </w:pPr>
      <w:r w:rsidRPr="007904AB">
        <w:rPr>
          <w:b/>
          <w:sz w:val="28"/>
          <w:szCs w:val="28"/>
        </w:rPr>
        <w:t xml:space="preserve">             Б. Политическая карта             2. Рельеф различных территорий</w:t>
      </w:r>
    </w:p>
    <w:p w:rsidR="004D346E" w:rsidRPr="007904AB" w:rsidRDefault="004D346E" w:rsidP="007904AB">
      <w:pPr>
        <w:pStyle w:val="Default"/>
        <w:rPr>
          <w:b/>
          <w:sz w:val="28"/>
          <w:szCs w:val="28"/>
        </w:rPr>
      </w:pPr>
      <w:r w:rsidRPr="007904AB">
        <w:rPr>
          <w:b/>
          <w:sz w:val="28"/>
          <w:szCs w:val="28"/>
        </w:rPr>
        <w:t xml:space="preserve">             В. Климатическая карта          3. Страны мира и их столицы</w:t>
      </w: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8. Географическая широта откладывается: </w:t>
      </w:r>
    </w:p>
    <w:p w:rsidR="004D346E" w:rsidRPr="002924CF" w:rsidRDefault="004D346E" w:rsidP="002924CF">
      <w:pPr>
        <w:pStyle w:val="Default"/>
        <w:jc w:val="center"/>
        <w:rPr>
          <w:b/>
          <w:sz w:val="28"/>
          <w:szCs w:val="28"/>
        </w:rPr>
      </w:pPr>
      <w:r w:rsidRPr="002924CF">
        <w:rPr>
          <w:b/>
          <w:sz w:val="28"/>
          <w:szCs w:val="28"/>
        </w:rPr>
        <w:t>А. От экватора только к северу    Б. От экватора к северу и к югу</w:t>
      </w:r>
    </w:p>
    <w:p w:rsidR="004D346E" w:rsidRDefault="004D346E" w:rsidP="007904AB">
      <w:pPr>
        <w:pStyle w:val="Default"/>
        <w:jc w:val="center"/>
        <w:rPr>
          <w:sz w:val="28"/>
          <w:szCs w:val="28"/>
        </w:rPr>
      </w:pPr>
      <w:r w:rsidRPr="002924CF">
        <w:rPr>
          <w:b/>
          <w:sz w:val="28"/>
          <w:szCs w:val="28"/>
        </w:rPr>
        <w:t>В. От нулевого меридиана к западу и востоку</w:t>
      </w:r>
      <w:r>
        <w:rPr>
          <w:sz w:val="28"/>
          <w:szCs w:val="28"/>
        </w:rPr>
        <w:t>.</w:t>
      </w: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9. При движении от Гринвичского меридиана в сторону 180° меридиана </w:t>
      </w: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значение географической долготы: </w:t>
      </w:r>
    </w:p>
    <w:p w:rsidR="004D346E" w:rsidRPr="002924CF" w:rsidRDefault="004D346E" w:rsidP="002924CF">
      <w:pPr>
        <w:pStyle w:val="Default"/>
        <w:jc w:val="center"/>
        <w:rPr>
          <w:b/>
          <w:sz w:val="28"/>
          <w:szCs w:val="28"/>
        </w:rPr>
      </w:pPr>
      <w:r w:rsidRPr="002924CF">
        <w:rPr>
          <w:b/>
          <w:sz w:val="28"/>
          <w:szCs w:val="28"/>
        </w:rPr>
        <w:t>А. Уменьшается  Б. Сначала увеличивается, потом уменьшается</w:t>
      </w:r>
    </w:p>
    <w:p w:rsidR="004D346E" w:rsidRDefault="004D346E" w:rsidP="002924CF">
      <w:pPr>
        <w:pStyle w:val="Default"/>
        <w:jc w:val="center"/>
        <w:rPr>
          <w:b/>
          <w:sz w:val="28"/>
          <w:szCs w:val="28"/>
        </w:rPr>
      </w:pPr>
      <w:r w:rsidRPr="002924CF">
        <w:rPr>
          <w:b/>
          <w:sz w:val="28"/>
          <w:szCs w:val="28"/>
        </w:rPr>
        <w:t>В. Увеличивается</w:t>
      </w:r>
    </w:p>
    <w:p w:rsidR="004D346E" w:rsidRDefault="004D346E" w:rsidP="002924CF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>
        <w:rPr>
          <w:sz w:val="28"/>
          <w:szCs w:val="28"/>
        </w:rPr>
        <w:t>Какие изменения на карте показывают увеличение высоты гор?</w:t>
      </w:r>
    </w:p>
    <w:p w:rsidR="004D346E" w:rsidRPr="002924CF" w:rsidRDefault="004D346E" w:rsidP="002924CF">
      <w:pPr>
        <w:pStyle w:val="Default"/>
        <w:jc w:val="center"/>
        <w:rPr>
          <w:b/>
          <w:sz w:val="28"/>
          <w:szCs w:val="28"/>
        </w:rPr>
      </w:pPr>
      <w:r w:rsidRPr="002924CF">
        <w:rPr>
          <w:b/>
          <w:sz w:val="28"/>
          <w:szCs w:val="28"/>
        </w:rPr>
        <w:t>А. Окраска становится светлее</w:t>
      </w:r>
      <w:r>
        <w:rPr>
          <w:b/>
          <w:sz w:val="28"/>
          <w:szCs w:val="28"/>
        </w:rPr>
        <w:t xml:space="preserve">     </w:t>
      </w:r>
      <w:r w:rsidRPr="002924CF">
        <w:rPr>
          <w:b/>
          <w:sz w:val="28"/>
          <w:szCs w:val="28"/>
        </w:rPr>
        <w:t xml:space="preserve"> Б. Окраска становится темнее</w:t>
      </w:r>
    </w:p>
    <w:p w:rsidR="004D346E" w:rsidRPr="002924CF" w:rsidRDefault="004D346E" w:rsidP="002924CF">
      <w:pPr>
        <w:pStyle w:val="Default"/>
        <w:jc w:val="center"/>
        <w:rPr>
          <w:b/>
          <w:sz w:val="28"/>
          <w:szCs w:val="28"/>
        </w:rPr>
      </w:pPr>
      <w:r w:rsidRPr="002924CF">
        <w:rPr>
          <w:b/>
          <w:sz w:val="28"/>
          <w:szCs w:val="28"/>
        </w:rPr>
        <w:t>В. Появляется штриховка</w:t>
      </w:r>
    </w:p>
    <w:p w:rsidR="004D346E" w:rsidRDefault="004D346E" w:rsidP="002924CF">
      <w:pPr>
        <w:rPr>
          <w:sz w:val="28"/>
          <w:szCs w:val="28"/>
        </w:rPr>
      </w:pPr>
      <w:r>
        <w:rPr>
          <w:sz w:val="28"/>
          <w:szCs w:val="28"/>
        </w:rPr>
        <w:t>11. Установите соответствие между видами и названиями сторон горизонта</w:t>
      </w:r>
    </w:p>
    <w:p w:rsidR="004D346E" w:rsidRDefault="004D346E" w:rsidP="002924CF">
      <w:pPr>
        <w:pStyle w:val="Default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81"/>
        <w:gridCol w:w="5282"/>
      </w:tblGrid>
      <w:tr w:rsidR="004D346E" w:rsidRPr="00C54FA0" w:rsidTr="00C54FA0">
        <w:tc>
          <w:tcPr>
            <w:tcW w:w="5281" w:type="dxa"/>
          </w:tcPr>
          <w:p w:rsidR="004D346E" w:rsidRPr="00C54FA0" w:rsidRDefault="004D346E" w:rsidP="002924CF">
            <w:pPr>
              <w:pStyle w:val="Default"/>
              <w:rPr>
                <w:b/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>Виды сторон горизонта</w:t>
            </w:r>
          </w:p>
        </w:tc>
        <w:tc>
          <w:tcPr>
            <w:tcW w:w="5282" w:type="dxa"/>
          </w:tcPr>
          <w:p w:rsidR="004D346E" w:rsidRPr="00C54FA0" w:rsidRDefault="004D346E" w:rsidP="002924CF">
            <w:pPr>
              <w:pStyle w:val="Default"/>
              <w:rPr>
                <w:b/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>Названия сторон горизонта</w:t>
            </w:r>
          </w:p>
        </w:tc>
      </w:tr>
      <w:tr w:rsidR="004D346E" w:rsidRPr="00C54FA0" w:rsidTr="00C54FA0">
        <w:tc>
          <w:tcPr>
            <w:tcW w:w="5281" w:type="dxa"/>
          </w:tcPr>
          <w:p w:rsidR="004D346E" w:rsidRPr="00C54FA0" w:rsidRDefault="004D346E" w:rsidP="002924CF">
            <w:pPr>
              <w:pStyle w:val="Default"/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 xml:space="preserve">А. Основные стороны горизонта </w:t>
            </w:r>
          </w:p>
          <w:p w:rsidR="004D346E" w:rsidRPr="00C54FA0" w:rsidRDefault="004D346E" w:rsidP="002924CF">
            <w:pPr>
              <w:pStyle w:val="Default"/>
              <w:rPr>
                <w:b/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>Б. Промежуточные стороны горизонта</w:t>
            </w:r>
          </w:p>
        </w:tc>
        <w:tc>
          <w:tcPr>
            <w:tcW w:w="5282" w:type="dxa"/>
          </w:tcPr>
          <w:p w:rsidR="004D346E" w:rsidRPr="00C54FA0" w:rsidRDefault="004D346E" w:rsidP="002924CF">
            <w:pPr>
              <w:pStyle w:val="Default"/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 xml:space="preserve">1. Север </w:t>
            </w:r>
          </w:p>
          <w:p w:rsidR="004D346E" w:rsidRPr="00C54FA0" w:rsidRDefault="004D346E" w:rsidP="002924CF">
            <w:pPr>
              <w:pStyle w:val="Default"/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 xml:space="preserve">2.Юго-восток </w:t>
            </w:r>
          </w:p>
          <w:p w:rsidR="004D346E" w:rsidRPr="00C54FA0" w:rsidRDefault="004D346E" w:rsidP="002924CF">
            <w:pPr>
              <w:pStyle w:val="Default"/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 xml:space="preserve">3.Северо-запад </w:t>
            </w:r>
          </w:p>
          <w:p w:rsidR="004D346E" w:rsidRPr="00C54FA0" w:rsidRDefault="004D346E" w:rsidP="002924CF">
            <w:pPr>
              <w:pStyle w:val="Default"/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 xml:space="preserve">4. Запад </w:t>
            </w:r>
          </w:p>
          <w:p w:rsidR="004D346E" w:rsidRPr="00C54FA0" w:rsidRDefault="004D346E" w:rsidP="002924CF">
            <w:pPr>
              <w:pStyle w:val="Default"/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 xml:space="preserve">5. Восток </w:t>
            </w:r>
          </w:p>
          <w:p w:rsidR="004D346E" w:rsidRPr="00C54FA0" w:rsidRDefault="004D346E" w:rsidP="002924CF">
            <w:pPr>
              <w:pStyle w:val="Default"/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 xml:space="preserve">6.Северо-восток </w:t>
            </w:r>
          </w:p>
          <w:p w:rsidR="004D346E" w:rsidRPr="00C54FA0" w:rsidRDefault="004D346E" w:rsidP="002924CF">
            <w:pPr>
              <w:pStyle w:val="Default"/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 xml:space="preserve">7.Юго-запад </w:t>
            </w:r>
          </w:p>
          <w:p w:rsidR="004D346E" w:rsidRPr="00C54FA0" w:rsidRDefault="004D346E" w:rsidP="002924CF">
            <w:pPr>
              <w:pStyle w:val="Default"/>
              <w:rPr>
                <w:b/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>8.Юг</w:t>
            </w:r>
          </w:p>
        </w:tc>
      </w:tr>
    </w:tbl>
    <w:p w:rsidR="004D346E" w:rsidRDefault="004D346E" w:rsidP="007904AB">
      <w:pPr>
        <w:pStyle w:val="Default"/>
      </w:pP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III. Задания на проверку практических навыков при работе с географической картой. </w:t>
      </w: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12. По плану местности определите расстояние от школы до отдельно стоящего дерева (Масштаб в 1 см 50 м). Используя план местности, определите, азимут и направление от школы находится колодец.  </w:t>
      </w:r>
      <w:r w:rsidRPr="008934EF">
        <w:rPr>
          <w:b/>
          <w:sz w:val="28"/>
          <w:szCs w:val="28"/>
        </w:rPr>
        <w:t>Смотрите КАРТА  № 1</w:t>
      </w:r>
    </w:p>
    <w:p w:rsidR="004D346E" w:rsidRDefault="004D346E" w:rsidP="007904AB">
      <w:pPr>
        <w:pStyle w:val="Default"/>
        <w:rPr>
          <w:color w:val="auto"/>
          <w:lang w:eastAsia="ru-RU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13. Туристы поднимаются на гору Малиновскую по маршруту, обозначенному стрелкой. На каком отрезке их пути подъем будет наиболее крутым? Почему вы так решили? Смотрите  КАРТА  №2</w:t>
      </w:r>
    </w:p>
    <w:p w:rsidR="004D346E" w:rsidRDefault="004D346E" w:rsidP="007904AB"/>
    <w:p w:rsidR="004D346E" w:rsidRDefault="004D346E" w:rsidP="007904AB">
      <w:r>
        <w:t xml:space="preserve">                      КАРТА № 1                                                                       КАРТА № 2</w:t>
      </w:r>
    </w:p>
    <w:p w:rsidR="004D346E" w:rsidRPr="007904AB" w:rsidRDefault="004D346E" w:rsidP="007904A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247.35pt;margin-top:5.05pt;width:264pt;height:218.25pt;z-index:-251658240;visibility:visible">
            <v:imagedata r:id="rId7" o:title="" cropright="27874f"/>
          </v:shape>
        </w:pict>
      </w:r>
      <w:r>
        <w:rPr>
          <w:noProof/>
        </w:rPr>
        <w:pict>
          <v:shape id="Рисунок 1" o:spid="_x0000_s1027" type="#_x0000_t75" style="position:absolute;margin-left:-22.65pt;margin-top:11.4pt;width:265.5pt;height:189pt;z-index:-251659264;visibility:visible">
            <v:imagedata r:id="rId8" o:title=""/>
          </v:shape>
        </w:pict>
      </w:r>
    </w:p>
    <w:p w:rsidR="004D346E" w:rsidRDefault="004D346E" w:rsidP="007904AB"/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7904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16. Найдите соответствие: географический объект – географические координаты. </w:t>
      </w:r>
    </w:p>
    <w:p w:rsidR="004D346E" w:rsidRDefault="004D346E" w:rsidP="007904AB">
      <w:pPr>
        <w:pStyle w:val="Default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81"/>
        <w:gridCol w:w="5282"/>
      </w:tblGrid>
      <w:tr w:rsidR="004D346E" w:rsidRPr="00C54FA0" w:rsidTr="00C54FA0">
        <w:tc>
          <w:tcPr>
            <w:tcW w:w="5281" w:type="dxa"/>
          </w:tcPr>
          <w:p w:rsidR="004D346E" w:rsidRPr="00C54FA0" w:rsidRDefault="004D346E" w:rsidP="00F43FA8">
            <w:pPr>
              <w:pStyle w:val="Default"/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>Название объекта</w:t>
            </w:r>
          </w:p>
        </w:tc>
        <w:tc>
          <w:tcPr>
            <w:tcW w:w="5282" w:type="dxa"/>
          </w:tcPr>
          <w:p w:rsidR="004D346E" w:rsidRPr="00C54FA0" w:rsidRDefault="004D346E" w:rsidP="00F43FA8">
            <w:pPr>
              <w:pStyle w:val="Default"/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>Географические координаты</w:t>
            </w:r>
          </w:p>
        </w:tc>
      </w:tr>
      <w:tr w:rsidR="004D346E" w:rsidRPr="00C54FA0" w:rsidTr="00C54FA0">
        <w:trPr>
          <w:trHeight w:val="980"/>
        </w:trPr>
        <w:tc>
          <w:tcPr>
            <w:tcW w:w="5281" w:type="dxa"/>
          </w:tcPr>
          <w:p w:rsidR="004D346E" w:rsidRPr="00C54FA0" w:rsidRDefault="004D346E" w:rsidP="00C54FA0">
            <w:pPr>
              <w:pStyle w:val="Default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>Город Каир</w:t>
            </w:r>
          </w:p>
          <w:p w:rsidR="004D346E" w:rsidRPr="00C54FA0" w:rsidRDefault="004D346E" w:rsidP="00C54FA0">
            <w:pPr>
              <w:pStyle w:val="Default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>Остров Петра I</w:t>
            </w:r>
          </w:p>
          <w:p w:rsidR="004D346E" w:rsidRPr="00C54FA0" w:rsidRDefault="004D346E" w:rsidP="00C54FA0">
            <w:pPr>
              <w:pStyle w:val="Default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>Москва</w:t>
            </w:r>
          </w:p>
          <w:p w:rsidR="004D346E" w:rsidRPr="00C54FA0" w:rsidRDefault="004D346E" w:rsidP="00F43FA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282" w:type="dxa"/>
          </w:tcPr>
          <w:p w:rsidR="004D346E" w:rsidRPr="00C54FA0" w:rsidRDefault="004D346E" w:rsidP="00F43FA8">
            <w:pPr>
              <w:pStyle w:val="Default"/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>А. 69°ю. ш. и 91°з.д.</w:t>
            </w:r>
          </w:p>
          <w:p w:rsidR="004D346E" w:rsidRPr="00C54FA0" w:rsidRDefault="004D346E" w:rsidP="00F43FA8">
            <w:pPr>
              <w:pStyle w:val="Default"/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>Б. 30°с.ш. и 30°в.д.</w:t>
            </w:r>
          </w:p>
          <w:p w:rsidR="004D346E" w:rsidRPr="00C54FA0" w:rsidRDefault="004D346E" w:rsidP="00F43FA8">
            <w:pPr>
              <w:pStyle w:val="Default"/>
              <w:rPr>
                <w:sz w:val="28"/>
                <w:szCs w:val="28"/>
              </w:rPr>
            </w:pPr>
            <w:r w:rsidRPr="00C54FA0">
              <w:rPr>
                <w:sz w:val="28"/>
                <w:szCs w:val="28"/>
              </w:rPr>
              <w:t>В. 56°с.ш. и 38°в. д.</w:t>
            </w:r>
          </w:p>
        </w:tc>
      </w:tr>
    </w:tbl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Default="004D346E" w:rsidP="005F2D57">
      <w:pPr>
        <w:pStyle w:val="Default"/>
      </w:pPr>
    </w:p>
    <w:p w:rsidR="004D346E" w:rsidRDefault="004D346E" w:rsidP="005F2D5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17. По карте России определите координаты города Самара. </w:t>
      </w:r>
    </w:p>
    <w:p w:rsidR="004D346E" w:rsidRDefault="004D346E" w:rsidP="007904AB">
      <w:pPr>
        <w:pStyle w:val="Default"/>
        <w:rPr>
          <w:sz w:val="28"/>
          <w:szCs w:val="28"/>
        </w:rPr>
      </w:pPr>
    </w:p>
    <w:p w:rsidR="004D346E" w:rsidRPr="007904AB" w:rsidRDefault="004D346E" w:rsidP="007904AB">
      <w:r>
        <w:t xml:space="preserve"> </w:t>
      </w:r>
    </w:p>
    <w:sectPr w:rsidR="004D346E" w:rsidRPr="007904AB" w:rsidSect="002924CF">
      <w:pgSz w:w="11906" w:h="16838"/>
      <w:pgMar w:top="284" w:right="566" w:bottom="851" w:left="993" w:header="708" w:footer="5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46E" w:rsidRDefault="004D346E" w:rsidP="002924CF">
      <w:r>
        <w:separator/>
      </w:r>
    </w:p>
  </w:endnote>
  <w:endnote w:type="continuationSeparator" w:id="0">
    <w:p w:rsidR="004D346E" w:rsidRDefault="004D346E" w:rsidP="002924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46E" w:rsidRDefault="004D346E" w:rsidP="002924CF">
      <w:r>
        <w:separator/>
      </w:r>
    </w:p>
  </w:footnote>
  <w:footnote w:type="continuationSeparator" w:id="0">
    <w:p w:rsidR="004D346E" w:rsidRDefault="004D346E" w:rsidP="002924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046541"/>
    <w:multiLevelType w:val="hybridMultilevel"/>
    <w:tmpl w:val="CEF2A1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04AB"/>
    <w:rsid w:val="000004DB"/>
    <w:rsid w:val="000006AB"/>
    <w:rsid w:val="000007B1"/>
    <w:rsid w:val="00000820"/>
    <w:rsid w:val="00000D4C"/>
    <w:rsid w:val="0000142D"/>
    <w:rsid w:val="00001736"/>
    <w:rsid w:val="00001CE6"/>
    <w:rsid w:val="00001F89"/>
    <w:rsid w:val="0000269D"/>
    <w:rsid w:val="0000319E"/>
    <w:rsid w:val="000035D5"/>
    <w:rsid w:val="000036A6"/>
    <w:rsid w:val="00003703"/>
    <w:rsid w:val="00003ADE"/>
    <w:rsid w:val="00003FC5"/>
    <w:rsid w:val="0000441F"/>
    <w:rsid w:val="00004454"/>
    <w:rsid w:val="00004DAC"/>
    <w:rsid w:val="00005272"/>
    <w:rsid w:val="00005A37"/>
    <w:rsid w:val="00005B82"/>
    <w:rsid w:val="00006334"/>
    <w:rsid w:val="00006AC0"/>
    <w:rsid w:val="00006C3D"/>
    <w:rsid w:val="00007555"/>
    <w:rsid w:val="000076B5"/>
    <w:rsid w:val="00007DC7"/>
    <w:rsid w:val="000100CC"/>
    <w:rsid w:val="000101CC"/>
    <w:rsid w:val="000104FC"/>
    <w:rsid w:val="00010AE7"/>
    <w:rsid w:val="00010B49"/>
    <w:rsid w:val="00010D9D"/>
    <w:rsid w:val="00011783"/>
    <w:rsid w:val="00011856"/>
    <w:rsid w:val="000120D7"/>
    <w:rsid w:val="0001246A"/>
    <w:rsid w:val="000127B6"/>
    <w:rsid w:val="00012E6F"/>
    <w:rsid w:val="00012F2A"/>
    <w:rsid w:val="00013461"/>
    <w:rsid w:val="00013B66"/>
    <w:rsid w:val="00014103"/>
    <w:rsid w:val="00014978"/>
    <w:rsid w:val="00014F14"/>
    <w:rsid w:val="0001520F"/>
    <w:rsid w:val="0001551F"/>
    <w:rsid w:val="0001559B"/>
    <w:rsid w:val="00015B17"/>
    <w:rsid w:val="000163CC"/>
    <w:rsid w:val="00016566"/>
    <w:rsid w:val="000173F7"/>
    <w:rsid w:val="00020118"/>
    <w:rsid w:val="000201A4"/>
    <w:rsid w:val="00020511"/>
    <w:rsid w:val="000205C4"/>
    <w:rsid w:val="000208F9"/>
    <w:rsid w:val="00020976"/>
    <w:rsid w:val="00020C81"/>
    <w:rsid w:val="00021E54"/>
    <w:rsid w:val="00021EF0"/>
    <w:rsid w:val="00022337"/>
    <w:rsid w:val="00022E05"/>
    <w:rsid w:val="000235E2"/>
    <w:rsid w:val="00023A70"/>
    <w:rsid w:val="00023F18"/>
    <w:rsid w:val="00024202"/>
    <w:rsid w:val="00024641"/>
    <w:rsid w:val="00024664"/>
    <w:rsid w:val="0002536A"/>
    <w:rsid w:val="00026457"/>
    <w:rsid w:val="00026A20"/>
    <w:rsid w:val="00026A33"/>
    <w:rsid w:val="00027207"/>
    <w:rsid w:val="000274D0"/>
    <w:rsid w:val="00027736"/>
    <w:rsid w:val="000278A7"/>
    <w:rsid w:val="000279DF"/>
    <w:rsid w:val="00027BB2"/>
    <w:rsid w:val="0003014C"/>
    <w:rsid w:val="0003040B"/>
    <w:rsid w:val="00030AAA"/>
    <w:rsid w:val="00030D09"/>
    <w:rsid w:val="00031D4B"/>
    <w:rsid w:val="00032010"/>
    <w:rsid w:val="0003295B"/>
    <w:rsid w:val="00032968"/>
    <w:rsid w:val="00032F1A"/>
    <w:rsid w:val="000337AF"/>
    <w:rsid w:val="00033A17"/>
    <w:rsid w:val="000345A2"/>
    <w:rsid w:val="000347FD"/>
    <w:rsid w:val="000349B6"/>
    <w:rsid w:val="00035641"/>
    <w:rsid w:val="000364A6"/>
    <w:rsid w:val="000377B5"/>
    <w:rsid w:val="000379A1"/>
    <w:rsid w:val="00037A53"/>
    <w:rsid w:val="00037BE0"/>
    <w:rsid w:val="00040463"/>
    <w:rsid w:val="000405AC"/>
    <w:rsid w:val="0004073B"/>
    <w:rsid w:val="0004083A"/>
    <w:rsid w:val="0004099B"/>
    <w:rsid w:val="000410F6"/>
    <w:rsid w:val="00041275"/>
    <w:rsid w:val="0004151C"/>
    <w:rsid w:val="00041851"/>
    <w:rsid w:val="00041B49"/>
    <w:rsid w:val="00041DBB"/>
    <w:rsid w:val="0004204C"/>
    <w:rsid w:val="00042C49"/>
    <w:rsid w:val="00042EED"/>
    <w:rsid w:val="00043EB9"/>
    <w:rsid w:val="000444B6"/>
    <w:rsid w:val="000444F7"/>
    <w:rsid w:val="00045476"/>
    <w:rsid w:val="00045A35"/>
    <w:rsid w:val="000466A6"/>
    <w:rsid w:val="00046F1C"/>
    <w:rsid w:val="000474D4"/>
    <w:rsid w:val="00050140"/>
    <w:rsid w:val="00050736"/>
    <w:rsid w:val="000509F2"/>
    <w:rsid w:val="00050D55"/>
    <w:rsid w:val="00050EFA"/>
    <w:rsid w:val="0005116E"/>
    <w:rsid w:val="000512AD"/>
    <w:rsid w:val="00051561"/>
    <w:rsid w:val="00051858"/>
    <w:rsid w:val="00051AF9"/>
    <w:rsid w:val="00053195"/>
    <w:rsid w:val="0005574F"/>
    <w:rsid w:val="00055E1E"/>
    <w:rsid w:val="0005664D"/>
    <w:rsid w:val="00056E12"/>
    <w:rsid w:val="00057AF0"/>
    <w:rsid w:val="00060311"/>
    <w:rsid w:val="0006164D"/>
    <w:rsid w:val="0006180B"/>
    <w:rsid w:val="00061D9D"/>
    <w:rsid w:val="00062107"/>
    <w:rsid w:val="0006217C"/>
    <w:rsid w:val="00062407"/>
    <w:rsid w:val="00062432"/>
    <w:rsid w:val="0006273A"/>
    <w:rsid w:val="000627BA"/>
    <w:rsid w:val="00062F87"/>
    <w:rsid w:val="00063338"/>
    <w:rsid w:val="00063484"/>
    <w:rsid w:val="00063A42"/>
    <w:rsid w:val="00063A71"/>
    <w:rsid w:val="0006427A"/>
    <w:rsid w:val="000646B9"/>
    <w:rsid w:val="00064A14"/>
    <w:rsid w:val="000656BF"/>
    <w:rsid w:val="000657B4"/>
    <w:rsid w:val="00065BD1"/>
    <w:rsid w:val="00065D2A"/>
    <w:rsid w:val="00065FAA"/>
    <w:rsid w:val="000662BF"/>
    <w:rsid w:val="00066F17"/>
    <w:rsid w:val="00066F96"/>
    <w:rsid w:val="00067F21"/>
    <w:rsid w:val="0007004B"/>
    <w:rsid w:val="00070A08"/>
    <w:rsid w:val="00070B67"/>
    <w:rsid w:val="00070CFA"/>
    <w:rsid w:val="0007119B"/>
    <w:rsid w:val="00071589"/>
    <w:rsid w:val="0007201E"/>
    <w:rsid w:val="00072354"/>
    <w:rsid w:val="00073011"/>
    <w:rsid w:val="00073195"/>
    <w:rsid w:val="00073859"/>
    <w:rsid w:val="00073AEE"/>
    <w:rsid w:val="0007486E"/>
    <w:rsid w:val="00074AD6"/>
    <w:rsid w:val="00074E92"/>
    <w:rsid w:val="000765A1"/>
    <w:rsid w:val="00076B60"/>
    <w:rsid w:val="00076DBE"/>
    <w:rsid w:val="00077523"/>
    <w:rsid w:val="000803D0"/>
    <w:rsid w:val="000808B8"/>
    <w:rsid w:val="00081385"/>
    <w:rsid w:val="000813A2"/>
    <w:rsid w:val="00082826"/>
    <w:rsid w:val="00082B5D"/>
    <w:rsid w:val="000833A0"/>
    <w:rsid w:val="0008386C"/>
    <w:rsid w:val="0008400D"/>
    <w:rsid w:val="00085078"/>
    <w:rsid w:val="000850F6"/>
    <w:rsid w:val="000867EE"/>
    <w:rsid w:val="00090888"/>
    <w:rsid w:val="00090C48"/>
    <w:rsid w:val="00090F31"/>
    <w:rsid w:val="0009166E"/>
    <w:rsid w:val="0009197D"/>
    <w:rsid w:val="00091C0D"/>
    <w:rsid w:val="00092D5F"/>
    <w:rsid w:val="000933AF"/>
    <w:rsid w:val="0009341B"/>
    <w:rsid w:val="000936F9"/>
    <w:rsid w:val="00093864"/>
    <w:rsid w:val="00094061"/>
    <w:rsid w:val="000948D3"/>
    <w:rsid w:val="00094AE3"/>
    <w:rsid w:val="00094F15"/>
    <w:rsid w:val="00095568"/>
    <w:rsid w:val="000958DA"/>
    <w:rsid w:val="00095985"/>
    <w:rsid w:val="00095EC9"/>
    <w:rsid w:val="00096085"/>
    <w:rsid w:val="00096947"/>
    <w:rsid w:val="00096DF6"/>
    <w:rsid w:val="00096E34"/>
    <w:rsid w:val="00097393"/>
    <w:rsid w:val="0009769A"/>
    <w:rsid w:val="00097AB2"/>
    <w:rsid w:val="000A02BA"/>
    <w:rsid w:val="000A04A6"/>
    <w:rsid w:val="000A05AF"/>
    <w:rsid w:val="000A0819"/>
    <w:rsid w:val="000A1CF0"/>
    <w:rsid w:val="000A1EB6"/>
    <w:rsid w:val="000A23E2"/>
    <w:rsid w:val="000A247E"/>
    <w:rsid w:val="000A26AF"/>
    <w:rsid w:val="000A2A79"/>
    <w:rsid w:val="000A2ADA"/>
    <w:rsid w:val="000A2CA4"/>
    <w:rsid w:val="000A3348"/>
    <w:rsid w:val="000A35D6"/>
    <w:rsid w:val="000A36FF"/>
    <w:rsid w:val="000A3B78"/>
    <w:rsid w:val="000A3F74"/>
    <w:rsid w:val="000A458F"/>
    <w:rsid w:val="000A498F"/>
    <w:rsid w:val="000A4BC3"/>
    <w:rsid w:val="000A4F82"/>
    <w:rsid w:val="000A5861"/>
    <w:rsid w:val="000A5976"/>
    <w:rsid w:val="000A59E2"/>
    <w:rsid w:val="000A6606"/>
    <w:rsid w:val="000A69FD"/>
    <w:rsid w:val="000A7BAD"/>
    <w:rsid w:val="000B0026"/>
    <w:rsid w:val="000B0D45"/>
    <w:rsid w:val="000B136B"/>
    <w:rsid w:val="000B13F5"/>
    <w:rsid w:val="000B16EE"/>
    <w:rsid w:val="000B181D"/>
    <w:rsid w:val="000B1989"/>
    <w:rsid w:val="000B2B6D"/>
    <w:rsid w:val="000B387F"/>
    <w:rsid w:val="000B3C0D"/>
    <w:rsid w:val="000B3E23"/>
    <w:rsid w:val="000B4FA7"/>
    <w:rsid w:val="000B521B"/>
    <w:rsid w:val="000B5981"/>
    <w:rsid w:val="000B5B7F"/>
    <w:rsid w:val="000B60B0"/>
    <w:rsid w:val="000B6445"/>
    <w:rsid w:val="000B6927"/>
    <w:rsid w:val="000C00BE"/>
    <w:rsid w:val="000C05C0"/>
    <w:rsid w:val="000C0A3A"/>
    <w:rsid w:val="000C0CF6"/>
    <w:rsid w:val="000C103F"/>
    <w:rsid w:val="000C104B"/>
    <w:rsid w:val="000C1930"/>
    <w:rsid w:val="000C2105"/>
    <w:rsid w:val="000C2566"/>
    <w:rsid w:val="000C2726"/>
    <w:rsid w:val="000C2969"/>
    <w:rsid w:val="000C32EA"/>
    <w:rsid w:val="000C35FF"/>
    <w:rsid w:val="000C3CEE"/>
    <w:rsid w:val="000C413B"/>
    <w:rsid w:val="000C44E5"/>
    <w:rsid w:val="000C49D5"/>
    <w:rsid w:val="000C4ECF"/>
    <w:rsid w:val="000C4F19"/>
    <w:rsid w:val="000C510E"/>
    <w:rsid w:val="000C5373"/>
    <w:rsid w:val="000C55B4"/>
    <w:rsid w:val="000C5A54"/>
    <w:rsid w:val="000C5D1A"/>
    <w:rsid w:val="000C60F3"/>
    <w:rsid w:val="000C6786"/>
    <w:rsid w:val="000C6CA8"/>
    <w:rsid w:val="000C6FFE"/>
    <w:rsid w:val="000C79A3"/>
    <w:rsid w:val="000D004D"/>
    <w:rsid w:val="000D0C85"/>
    <w:rsid w:val="000D0D53"/>
    <w:rsid w:val="000D0D9E"/>
    <w:rsid w:val="000D13AA"/>
    <w:rsid w:val="000D1C88"/>
    <w:rsid w:val="000D1CB9"/>
    <w:rsid w:val="000D1E35"/>
    <w:rsid w:val="000D215B"/>
    <w:rsid w:val="000D2608"/>
    <w:rsid w:val="000D265D"/>
    <w:rsid w:val="000D28C0"/>
    <w:rsid w:val="000D30E5"/>
    <w:rsid w:val="000D3924"/>
    <w:rsid w:val="000D4039"/>
    <w:rsid w:val="000D4157"/>
    <w:rsid w:val="000D4766"/>
    <w:rsid w:val="000D4D59"/>
    <w:rsid w:val="000D737F"/>
    <w:rsid w:val="000D7429"/>
    <w:rsid w:val="000D7599"/>
    <w:rsid w:val="000D7645"/>
    <w:rsid w:val="000E1010"/>
    <w:rsid w:val="000E151B"/>
    <w:rsid w:val="000E1F2A"/>
    <w:rsid w:val="000E219B"/>
    <w:rsid w:val="000E285D"/>
    <w:rsid w:val="000E28BD"/>
    <w:rsid w:val="000E297D"/>
    <w:rsid w:val="000E2B21"/>
    <w:rsid w:val="000E2E60"/>
    <w:rsid w:val="000E3175"/>
    <w:rsid w:val="000E3C65"/>
    <w:rsid w:val="000E3C90"/>
    <w:rsid w:val="000E3F98"/>
    <w:rsid w:val="000E46C5"/>
    <w:rsid w:val="000E4ED6"/>
    <w:rsid w:val="000E5716"/>
    <w:rsid w:val="000E6275"/>
    <w:rsid w:val="000E6F29"/>
    <w:rsid w:val="000E7D6E"/>
    <w:rsid w:val="000E7D78"/>
    <w:rsid w:val="000F037F"/>
    <w:rsid w:val="000F04B4"/>
    <w:rsid w:val="000F0C4E"/>
    <w:rsid w:val="000F0CBF"/>
    <w:rsid w:val="000F1654"/>
    <w:rsid w:val="000F17C4"/>
    <w:rsid w:val="000F1A84"/>
    <w:rsid w:val="000F40C1"/>
    <w:rsid w:val="000F41F8"/>
    <w:rsid w:val="000F4952"/>
    <w:rsid w:val="000F4C3B"/>
    <w:rsid w:val="000F4CD6"/>
    <w:rsid w:val="000F5062"/>
    <w:rsid w:val="000F568D"/>
    <w:rsid w:val="000F5777"/>
    <w:rsid w:val="000F5B21"/>
    <w:rsid w:val="000F5D64"/>
    <w:rsid w:val="000F5FAD"/>
    <w:rsid w:val="000F79EC"/>
    <w:rsid w:val="001002D7"/>
    <w:rsid w:val="00100472"/>
    <w:rsid w:val="0010059A"/>
    <w:rsid w:val="001010A8"/>
    <w:rsid w:val="0010113C"/>
    <w:rsid w:val="001016A3"/>
    <w:rsid w:val="0010172D"/>
    <w:rsid w:val="00101C7C"/>
    <w:rsid w:val="00102C7F"/>
    <w:rsid w:val="001035E0"/>
    <w:rsid w:val="00103B7D"/>
    <w:rsid w:val="00103EC8"/>
    <w:rsid w:val="0010425E"/>
    <w:rsid w:val="00104738"/>
    <w:rsid w:val="0010484E"/>
    <w:rsid w:val="00104E9F"/>
    <w:rsid w:val="00105066"/>
    <w:rsid w:val="001055E4"/>
    <w:rsid w:val="00105874"/>
    <w:rsid w:val="00105E71"/>
    <w:rsid w:val="001062AA"/>
    <w:rsid w:val="00106F24"/>
    <w:rsid w:val="001078A4"/>
    <w:rsid w:val="00107CFC"/>
    <w:rsid w:val="00107EBB"/>
    <w:rsid w:val="00107FFC"/>
    <w:rsid w:val="001100DE"/>
    <w:rsid w:val="0011065B"/>
    <w:rsid w:val="00110CF4"/>
    <w:rsid w:val="00111B45"/>
    <w:rsid w:val="00111C18"/>
    <w:rsid w:val="00112C57"/>
    <w:rsid w:val="001131B9"/>
    <w:rsid w:val="001139C8"/>
    <w:rsid w:val="00113D91"/>
    <w:rsid w:val="00114099"/>
    <w:rsid w:val="00114227"/>
    <w:rsid w:val="00114BF6"/>
    <w:rsid w:val="00114C4D"/>
    <w:rsid w:val="00115548"/>
    <w:rsid w:val="00116734"/>
    <w:rsid w:val="00117022"/>
    <w:rsid w:val="001170AB"/>
    <w:rsid w:val="001177A5"/>
    <w:rsid w:val="00117890"/>
    <w:rsid w:val="00117A5D"/>
    <w:rsid w:val="00117AAC"/>
    <w:rsid w:val="00120233"/>
    <w:rsid w:val="001203A4"/>
    <w:rsid w:val="00120699"/>
    <w:rsid w:val="00120E30"/>
    <w:rsid w:val="00120F9E"/>
    <w:rsid w:val="00121BE1"/>
    <w:rsid w:val="00121F96"/>
    <w:rsid w:val="00122354"/>
    <w:rsid w:val="00123BCD"/>
    <w:rsid w:val="00123CA4"/>
    <w:rsid w:val="00123E5E"/>
    <w:rsid w:val="00123F39"/>
    <w:rsid w:val="001244F3"/>
    <w:rsid w:val="0012450B"/>
    <w:rsid w:val="00124DF6"/>
    <w:rsid w:val="00124F8A"/>
    <w:rsid w:val="00125304"/>
    <w:rsid w:val="001256A1"/>
    <w:rsid w:val="00125F96"/>
    <w:rsid w:val="00126047"/>
    <w:rsid w:val="001279AA"/>
    <w:rsid w:val="00127ACC"/>
    <w:rsid w:val="0013039B"/>
    <w:rsid w:val="00130591"/>
    <w:rsid w:val="00130B76"/>
    <w:rsid w:val="00130F85"/>
    <w:rsid w:val="00132590"/>
    <w:rsid w:val="001328E0"/>
    <w:rsid w:val="00132DB7"/>
    <w:rsid w:val="00133259"/>
    <w:rsid w:val="00133FEA"/>
    <w:rsid w:val="001364E7"/>
    <w:rsid w:val="00137353"/>
    <w:rsid w:val="00137939"/>
    <w:rsid w:val="00137C41"/>
    <w:rsid w:val="0014202C"/>
    <w:rsid w:val="001422EA"/>
    <w:rsid w:val="00142401"/>
    <w:rsid w:val="001428AE"/>
    <w:rsid w:val="00142D8D"/>
    <w:rsid w:val="00142F32"/>
    <w:rsid w:val="001431C2"/>
    <w:rsid w:val="0014344E"/>
    <w:rsid w:val="00143DCA"/>
    <w:rsid w:val="001441EE"/>
    <w:rsid w:val="0014450D"/>
    <w:rsid w:val="00144D54"/>
    <w:rsid w:val="001451F6"/>
    <w:rsid w:val="00145B2F"/>
    <w:rsid w:val="00145C20"/>
    <w:rsid w:val="00146255"/>
    <w:rsid w:val="0014682A"/>
    <w:rsid w:val="00146FB5"/>
    <w:rsid w:val="001473BF"/>
    <w:rsid w:val="00147A99"/>
    <w:rsid w:val="00147AC9"/>
    <w:rsid w:val="00147F1B"/>
    <w:rsid w:val="001501C1"/>
    <w:rsid w:val="001506EC"/>
    <w:rsid w:val="00150701"/>
    <w:rsid w:val="0015089C"/>
    <w:rsid w:val="00150B5F"/>
    <w:rsid w:val="00150C4F"/>
    <w:rsid w:val="00151DB7"/>
    <w:rsid w:val="001521BF"/>
    <w:rsid w:val="00152A8B"/>
    <w:rsid w:val="00152C67"/>
    <w:rsid w:val="00153624"/>
    <w:rsid w:val="0015439A"/>
    <w:rsid w:val="00154888"/>
    <w:rsid w:val="00154B34"/>
    <w:rsid w:val="00155197"/>
    <w:rsid w:val="0015553F"/>
    <w:rsid w:val="00155CE2"/>
    <w:rsid w:val="001563D9"/>
    <w:rsid w:val="00156401"/>
    <w:rsid w:val="00156F21"/>
    <w:rsid w:val="001573F6"/>
    <w:rsid w:val="00157EEC"/>
    <w:rsid w:val="00157F1E"/>
    <w:rsid w:val="00160339"/>
    <w:rsid w:val="00160AF6"/>
    <w:rsid w:val="00160F46"/>
    <w:rsid w:val="00161083"/>
    <w:rsid w:val="00161294"/>
    <w:rsid w:val="00161493"/>
    <w:rsid w:val="001616F1"/>
    <w:rsid w:val="00161F2D"/>
    <w:rsid w:val="00161F5A"/>
    <w:rsid w:val="0016229A"/>
    <w:rsid w:val="001627F9"/>
    <w:rsid w:val="00162E19"/>
    <w:rsid w:val="0016318E"/>
    <w:rsid w:val="001634E8"/>
    <w:rsid w:val="00163661"/>
    <w:rsid w:val="001636D8"/>
    <w:rsid w:val="00163957"/>
    <w:rsid w:val="00163B40"/>
    <w:rsid w:val="00163B87"/>
    <w:rsid w:val="0016429C"/>
    <w:rsid w:val="00164374"/>
    <w:rsid w:val="00164403"/>
    <w:rsid w:val="001652BD"/>
    <w:rsid w:val="0016580E"/>
    <w:rsid w:val="00165B02"/>
    <w:rsid w:val="0016646B"/>
    <w:rsid w:val="001669D8"/>
    <w:rsid w:val="001674AA"/>
    <w:rsid w:val="0016756B"/>
    <w:rsid w:val="001701E2"/>
    <w:rsid w:val="00170B83"/>
    <w:rsid w:val="00170F97"/>
    <w:rsid w:val="001719AA"/>
    <w:rsid w:val="00171D0F"/>
    <w:rsid w:val="001726A0"/>
    <w:rsid w:val="00172B5E"/>
    <w:rsid w:val="00172D8D"/>
    <w:rsid w:val="00172EC7"/>
    <w:rsid w:val="0017308B"/>
    <w:rsid w:val="001737E3"/>
    <w:rsid w:val="00173B3A"/>
    <w:rsid w:val="00174275"/>
    <w:rsid w:val="00174291"/>
    <w:rsid w:val="0017458E"/>
    <w:rsid w:val="001747B8"/>
    <w:rsid w:val="0017494F"/>
    <w:rsid w:val="00174E00"/>
    <w:rsid w:val="00174E45"/>
    <w:rsid w:val="001757B7"/>
    <w:rsid w:val="00175B48"/>
    <w:rsid w:val="0017622B"/>
    <w:rsid w:val="00176723"/>
    <w:rsid w:val="001769CA"/>
    <w:rsid w:val="00176FD7"/>
    <w:rsid w:val="001771FB"/>
    <w:rsid w:val="001772C0"/>
    <w:rsid w:val="00177994"/>
    <w:rsid w:val="00177CFB"/>
    <w:rsid w:val="0018197F"/>
    <w:rsid w:val="00181BCE"/>
    <w:rsid w:val="00182422"/>
    <w:rsid w:val="001825E3"/>
    <w:rsid w:val="00183240"/>
    <w:rsid w:val="001833D1"/>
    <w:rsid w:val="00183A26"/>
    <w:rsid w:val="0018416B"/>
    <w:rsid w:val="00184328"/>
    <w:rsid w:val="00185602"/>
    <w:rsid w:val="001858EF"/>
    <w:rsid w:val="00186271"/>
    <w:rsid w:val="0018674F"/>
    <w:rsid w:val="00186DB9"/>
    <w:rsid w:val="001872E1"/>
    <w:rsid w:val="0018797F"/>
    <w:rsid w:val="00190316"/>
    <w:rsid w:val="00190FEC"/>
    <w:rsid w:val="001914B7"/>
    <w:rsid w:val="0019195E"/>
    <w:rsid w:val="00191F94"/>
    <w:rsid w:val="001921EB"/>
    <w:rsid w:val="001925CC"/>
    <w:rsid w:val="00193F61"/>
    <w:rsid w:val="00194996"/>
    <w:rsid w:val="00194A95"/>
    <w:rsid w:val="00194AD9"/>
    <w:rsid w:val="00194EEB"/>
    <w:rsid w:val="00194FA1"/>
    <w:rsid w:val="00195869"/>
    <w:rsid w:val="00195A7D"/>
    <w:rsid w:val="00195AD6"/>
    <w:rsid w:val="00195FDD"/>
    <w:rsid w:val="0019685C"/>
    <w:rsid w:val="00197363"/>
    <w:rsid w:val="001977B5"/>
    <w:rsid w:val="00197CF8"/>
    <w:rsid w:val="00197EB9"/>
    <w:rsid w:val="001A03F0"/>
    <w:rsid w:val="001A081F"/>
    <w:rsid w:val="001A1331"/>
    <w:rsid w:val="001A14BC"/>
    <w:rsid w:val="001A1B9F"/>
    <w:rsid w:val="001A1ED5"/>
    <w:rsid w:val="001A24DA"/>
    <w:rsid w:val="001A27E3"/>
    <w:rsid w:val="001A2CCB"/>
    <w:rsid w:val="001A32EA"/>
    <w:rsid w:val="001A33E3"/>
    <w:rsid w:val="001A3A96"/>
    <w:rsid w:val="001A3DF7"/>
    <w:rsid w:val="001A5648"/>
    <w:rsid w:val="001A5E80"/>
    <w:rsid w:val="001A73BA"/>
    <w:rsid w:val="001A7515"/>
    <w:rsid w:val="001A779D"/>
    <w:rsid w:val="001A7879"/>
    <w:rsid w:val="001B037C"/>
    <w:rsid w:val="001B06C4"/>
    <w:rsid w:val="001B1149"/>
    <w:rsid w:val="001B213A"/>
    <w:rsid w:val="001B30DD"/>
    <w:rsid w:val="001B374F"/>
    <w:rsid w:val="001B3850"/>
    <w:rsid w:val="001B3DCF"/>
    <w:rsid w:val="001B4A9B"/>
    <w:rsid w:val="001B513D"/>
    <w:rsid w:val="001B5698"/>
    <w:rsid w:val="001B5CD4"/>
    <w:rsid w:val="001B5D17"/>
    <w:rsid w:val="001B634D"/>
    <w:rsid w:val="001B6A3C"/>
    <w:rsid w:val="001B6E65"/>
    <w:rsid w:val="001B7A9E"/>
    <w:rsid w:val="001C04EC"/>
    <w:rsid w:val="001C11BC"/>
    <w:rsid w:val="001C240C"/>
    <w:rsid w:val="001C24F3"/>
    <w:rsid w:val="001C3182"/>
    <w:rsid w:val="001C37D9"/>
    <w:rsid w:val="001C37E5"/>
    <w:rsid w:val="001C5A50"/>
    <w:rsid w:val="001C5F3F"/>
    <w:rsid w:val="001C6389"/>
    <w:rsid w:val="001C6503"/>
    <w:rsid w:val="001C6870"/>
    <w:rsid w:val="001C7963"/>
    <w:rsid w:val="001C7C1F"/>
    <w:rsid w:val="001C7F91"/>
    <w:rsid w:val="001D034A"/>
    <w:rsid w:val="001D063D"/>
    <w:rsid w:val="001D07B9"/>
    <w:rsid w:val="001D0C86"/>
    <w:rsid w:val="001D0FF6"/>
    <w:rsid w:val="001D1031"/>
    <w:rsid w:val="001D1947"/>
    <w:rsid w:val="001D1985"/>
    <w:rsid w:val="001D1BB5"/>
    <w:rsid w:val="001D28C3"/>
    <w:rsid w:val="001D2BC4"/>
    <w:rsid w:val="001D32AF"/>
    <w:rsid w:val="001D3364"/>
    <w:rsid w:val="001D38C1"/>
    <w:rsid w:val="001D419B"/>
    <w:rsid w:val="001D4731"/>
    <w:rsid w:val="001D4D0C"/>
    <w:rsid w:val="001D53A4"/>
    <w:rsid w:val="001D5642"/>
    <w:rsid w:val="001D623D"/>
    <w:rsid w:val="001D64B9"/>
    <w:rsid w:val="001D794C"/>
    <w:rsid w:val="001E0DED"/>
    <w:rsid w:val="001E0F7E"/>
    <w:rsid w:val="001E126B"/>
    <w:rsid w:val="001E1413"/>
    <w:rsid w:val="001E145D"/>
    <w:rsid w:val="001E1777"/>
    <w:rsid w:val="001E2319"/>
    <w:rsid w:val="001E3987"/>
    <w:rsid w:val="001E39B2"/>
    <w:rsid w:val="001E3DAE"/>
    <w:rsid w:val="001E405D"/>
    <w:rsid w:val="001E429E"/>
    <w:rsid w:val="001E46D8"/>
    <w:rsid w:val="001E4DCA"/>
    <w:rsid w:val="001E4EFC"/>
    <w:rsid w:val="001E5714"/>
    <w:rsid w:val="001E5E6F"/>
    <w:rsid w:val="001E611D"/>
    <w:rsid w:val="001E6179"/>
    <w:rsid w:val="001E6304"/>
    <w:rsid w:val="001E6471"/>
    <w:rsid w:val="001E6909"/>
    <w:rsid w:val="001E691B"/>
    <w:rsid w:val="001E6B56"/>
    <w:rsid w:val="001E77AD"/>
    <w:rsid w:val="001F0C86"/>
    <w:rsid w:val="001F1AEF"/>
    <w:rsid w:val="001F2953"/>
    <w:rsid w:val="001F2B81"/>
    <w:rsid w:val="001F2DA1"/>
    <w:rsid w:val="001F3248"/>
    <w:rsid w:val="001F3779"/>
    <w:rsid w:val="001F3AD5"/>
    <w:rsid w:val="001F3B4E"/>
    <w:rsid w:val="001F3EFD"/>
    <w:rsid w:val="001F40D5"/>
    <w:rsid w:val="001F44BB"/>
    <w:rsid w:val="001F4E5F"/>
    <w:rsid w:val="001F5920"/>
    <w:rsid w:val="001F59C1"/>
    <w:rsid w:val="001F5BFC"/>
    <w:rsid w:val="001F5C84"/>
    <w:rsid w:val="001F5CEB"/>
    <w:rsid w:val="001F5D93"/>
    <w:rsid w:val="001F5FA8"/>
    <w:rsid w:val="001F670F"/>
    <w:rsid w:val="001F6BF2"/>
    <w:rsid w:val="001F6F1A"/>
    <w:rsid w:val="001F7284"/>
    <w:rsid w:val="001F7536"/>
    <w:rsid w:val="001F78BC"/>
    <w:rsid w:val="002001CC"/>
    <w:rsid w:val="0020021D"/>
    <w:rsid w:val="002010B1"/>
    <w:rsid w:val="002014F7"/>
    <w:rsid w:val="00201B74"/>
    <w:rsid w:val="00201E09"/>
    <w:rsid w:val="002020AB"/>
    <w:rsid w:val="002021F7"/>
    <w:rsid w:val="00202897"/>
    <w:rsid w:val="00202A8A"/>
    <w:rsid w:val="002034ED"/>
    <w:rsid w:val="00203B49"/>
    <w:rsid w:val="00203D6B"/>
    <w:rsid w:val="002043E5"/>
    <w:rsid w:val="002050FD"/>
    <w:rsid w:val="00205432"/>
    <w:rsid w:val="00206168"/>
    <w:rsid w:val="00206F27"/>
    <w:rsid w:val="00207029"/>
    <w:rsid w:val="0020762B"/>
    <w:rsid w:val="002078E6"/>
    <w:rsid w:val="00207B7C"/>
    <w:rsid w:val="00207E1A"/>
    <w:rsid w:val="0021058C"/>
    <w:rsid w:val="0021087D"/>
    <w:rsid w:val="0021110B"/>
    <w:rsid w:val="00212336"/>
    <w:rsid w:val="00212C18"/>
    <w:rsid w:val="00213716"/>
    <w:rsid w:val="00213B84"/>
    <w:rsid w:val="00213B86"/>
    <w:rsid w:val="00214016"/>
    <w:rsid w:val="00215185"/>
    <w:rsid w:val="002158A9"/>
    <w:rsid w:val="00215CEF"/>
    <w:rsid w:val="00215E7E"/>
    <w:rsid w:val="00216CE7"/>
    <w:rsid w:val="0021743F"/>
    <w:rsid w:val="00217C2E"/>
    <w:rsid w:val="00217FBE"/>
    <w:rsid w:val="002201C2"/>
    <w:rsid w:val="0022056E"/>
    <w:rsid w:val="002206EF"/>
    <w:rsid w:val="002212CB"/>
    <w:rsid w:val="002213CF"/>
    <w:rsid w:val="00221B17"/>
    <w:rsid w:val="002224D7"/>
    <w:rsid w:val="002227C6"/>
    <w:rsid w:val="002230AF"/>
    <w:rsid w:val="00224773"/>
    <w:rsid w:val="00224E5C"/>
    <w:rsid w:val="00225634"/>
    <w:rsid w:val="00225889"/>
    <w:rsid w:val="002259D4"/>
    <w:rsid w:val="002259FC"/>
    <w:rsid w:val="002270D1"/>
    <w:rsid w:val="002271CD"/>
    <w:rsid w:val="002278B8"/>
    <w:rsid w:val="00227AA8"/>
    <w:rsid w:val="00227EC8"/>
    <w:rsid w:val="00230036"/>
    <w:rsid w:val="00230239"/>
    <w:rsid w:val="002311AE"/>
    <w:rsid w:val="0023126C"/>
    <w:rsid w:val="00231DFE"/>
    <w:rsid w:val="00231E7E"/>
    <w:rsid w:val="0023283A"/>
    <w:rsid w:val="00232DFA"/>
    <w:rsid w:val="0023383C"/>
    <w:rsid w:val="00233854"/>
    <w:rsid w:val="00233AB6"/>
    <w:rsid w:val="00234926"/>
    <w:rsid w:val="00234A99"/>
    <w:rsid w:val="00234E58"/>
    <w:rsid w:val="00235056"/>
    <w:rsid w:val="002350FA"/>
    <w:rsid w:val="0023568D"/>
    <w:rsid w:val="00235749"/>
    <w:rsid w:val="00236A73"/>
    <w:rsid w:val="00237402"/>
    <w:rsid w:val="002376E2"/>
    <w:rsid w:val="002409E1"/>
    <w:rsid w:val="00240E68"/>
    <w:rsid w:val="00240F0E"/>
    <w:rsid w:val="002413A4"/>
    <w:rsid w:val="002413EE"/>
    <w:rsid w:val="00241D8B"/>
    <w:rsid w:val="00242552"/>
    <w:rsid w:val="002425FF"/>
    <w:rsid w:val="00242A43"/>
    <w:rsid w:val="00242F5B"/>
    <w:rsid w:val="00242FCD"/>
    <w:rsid w:val="002430A5"/>
    <w:rsid w:val="002435EA"/>
    <w:rsid w:val="00243AB7"/>
    <w:rsid w:val="0024422D"/>
    <w:rsid w:val="00244B7A"/>
    <w:rsid w:val="00244CCE"/>
    <w:rsid w:val="002451E2"/>
    <w:rsid w:val="00245AF0"/>
    <w:rsid w:val="00245B56"/>
    <w:rsid w:val="002466F0"/>
    <w:rsid w:val="00246990"/>
    <w:rsid w:val="002472D0"/>
    <w:rsid w:val="002475BE"/>
    <w:rsid w:val="0024760D"/>
    <w:rsid w:val="002520F8"/>
    <w:rsid w:val="00252982"/>
    <w:rsid w:val="00253282"/>
    <w:rsid w:val="00254573"/>
    <w:rsid w:val="00254763"/>
    <w:rsid w:val="002547A9"/>
    <w:rsid w:val="00254A12"/>
    <w:rsid w:val="00254E8A"/>
    <w:rsid w:val="0025585E"/>
    <w:rsid w:val="00255F1D"/>
    <w:rsid w:val="00255F93"/>
    <w:rsid w:val="0025700E"/>
    <w:rsid w:val="002571E7"/>
    <w:rsid w:val="00260CFD"/>
    <w:rsid w:val="002611AF"/>
    <w:rsid w:val="002611F4"/>
    <w:rsid w:val="00261412"/>
    <w:rsid w:val="00261613"/>
    <w:rsid w:val="00261A99"/>
    <w:rsid w:val="00261C5A"/>
    <w:rsid w:val="00261FF9"/>
    <w:rsid w:val="00262A83"/>
    <w:rsid w:val="00262BCD"/>
    <w:rsid w:val="00262F81"/>
    <w:rsid w:val="0026398D"/>
    <w:rsid w:val="00263E78"/>
    <w:rsid w:val="00264074"/>
    <w:rsid w:val="002644CB"/>
    <w:rsid w:val="0026475A"/>
    <w:rsid w:val="00264A73"/>
    <w:rsid w:val="002653F4"/>
    <w:rsid w:val="0026548D"/>
    <w:rsid w:val="00265EAB"/>
    <w:rsid w:val="00265FE4"/>
    <w:rsid w:val="002663EC"/>
    <w:rsid w:val="002664E7"/>
    <w:rsid w:val="00266C51"/>
    <w:rsid w:val="00266ECB"/>
    <w:rsid w:val="00266FAE"/>
    <w:rsid w:val="002672EA"/>
    <w:rsid w:val="00267348"/>
    <w:rsid w:val="00270AC3"/>
    <w:rsid w:val="00270B62"/>
    <w:rsid w:val="00270C0B"/>
    <w:rsid w:val="00270D36"/>
    <w:rsid w:val="00270FBA"/>
    <w:rsid w:val="00271F7B"/>
    <w:rsid w:val="0027206A"/>
    <w:rsid w:val="00272AF7"/>
    <w:rsid w:val="00272CAF"/>
    <w:rsid w:val="002733D4"/>
    <w:rsid w:val="00273960"/>
    <w:rsid w:val="00274960"/>
    <w:rsid w:val="0027568A"/>
    <w:rsid w:val="00275CCE"/>
    <w:rsid w:val="00275E15"/>
    <w:rsid w:val="00275F16"/>
    <w:rsid w:val="00276349"/>
    <w:rsid w:val="002765DA"/>
    <w:rsid w:val="002769FC"/>
    <w:rsid w:val="00276EB1"/>
    <w:rsid w:val="00280E86"/>
    <w:rsid w:val="0028174C"/>
    <w:rsid w:val="002821B2"/>
    <w:rsid w:val="002828FD"/>
    <w:rsid w:val="00283505"/>
    <w:rsid w:val="0028388D"/>
    <w:rsid w:val="00284199"/>
    <w:rsid w:val="00284650"/>
    <w:rsid w:val="0028483F"/>
    <w:rsid w:val="00284D59"/>
    <w:rsid w:val="002850DD"/>
    <w:rsid w:val="00285147"/>
    <w:rsid w:val="00285184"/>
    <w:rsid w:val="00285704"/>
    <w:rsid w:val="0028599A"/>
    <w:rsid w:val="00286BE7"/>
    <w:rsid w:val="0028796F"/>
    <w:rsid w:val="00290001"/>
    <w:rsid w:val="002908BB"/>
    <w:rsid w:val="002909B5"/>
    <w:rsid w:val="00290BC1"/>
    <w:rsid w:val="00291033"/>
    <w:rsid w:val="002918F5"/>
    <w:rsid w:val="00292433"/>
    <w:rsid w:val="002924BD"/>
    <w:rsid w:val="002924CF"/>
    <w:rsid w:val="00292BFA"/>
    <w:rsid w:val="00292F93"/>
    <w:rsid w:val="0029439F"/>
    <w:rsid w:val="00294688"/>
    <w:rsid w:val="00294A7B"/>
    <w:rsid w:val="00294C98"/>
    <w:rsid w:val="00295DF6"/>
    <w:rsid w:val="00295FF6"/>
    <w:rsid w:val="00297080"/>
    <w:rsid w:val="0029719E"/>
    <w:rsid w:val="00297648"/>
    <w:rsid w:val="0029785C"/>
    <w:rsid w:val="002A003D"/>
    <w:rsid w:val="002A047C"/>
    <w:rsid w:val="002A151C"/>
    <w:rsid w:val="002A1B8F"/>
    <w:rsid w:val="002A255C"/>
    <w:rsid w:val="002A2750"/>
    <w:rsid w:val="002A2795"/>
    <w:rsid w:val="002A2892"/>
    <w:rsid w:val="002A2F56"/>
    <w:rsid w:val="002A39E1"/>
    <w:rsid w:val="002A43A9"/>
    <w:rsid w:val="002A4649"/>
    <w:rsid w:val="002A4EB6"/>
    <w:rsid w:val="002A521A"/>
    <w:rsid w:val="002A521C"/>
    <w:rsid w:val="002A5824"/>
    <w:rsid w:val="002A5AED"/>
    <w:rsid w:val="002A5F22"/>
    <w:rsid w:val="002A6731"/>
    <w:rsid w:val="002A6754"/>
    <w:rsid w:val="002A7B5C"/>
    <w:rsid w:val="002B0879"/>
    <w:rsid w:val="002B0C25"/>
    <w:rsid w:val="002B12DA"/>
    <w:rsid w:val="002B182D"/>
    <w:rsid w:val="002B1A1C"/>
    <w:rsid w:val="002B3311"/>
    <w:rsid w:val="002B3B39"/>
    <w:rsid w:val="002B42A4"/>
    <w:rsid w:val="002B5A1B"/>
    <w:rsid w:val="002B5CB4"/>
    <w:rsid w:val="002B6C5F"/>
    <w:rsid w:val="002B6CF6"/>
    <w:rsid w:val="002B7227"/>
    <w:rsid w:val="002B7934"/>
    <w:rsid w:val="002B797B"/>
    <w:rsid w:val="002C0EF8"/>
    <w:rsid w:val="002C18FA"/>
    <w:rsid w:val="002C1CDC"/>
    <w:rsid w:val="002C1DC8"/>
    <w:rsid w:val="002C247E"/>
    <w:rsid w:val="002C3060"/>
    <w:rsid w:val="002C322B"/>
    <w:rsid w:val="002C40AA"/>
    <w:rsid w:val="002C55D9"/>
    <w:rsid w:val="002C55DE"/>
    <w:rsid w:val="002C5965"/>
    <w:rsid w:val="002C5ABD"/>
    <w:rsid w:val="002C5C62"/>
    <w:rsid w:val="002C5C77"/>
    <w:rsid w:val="002C5FB6"/>
    <w:rsid w:val="002C667B"/>
    <w:rsid w:val="002C6B58"/>
    <w:rsid w:val="002C6F13"/>
    <w:rsid w:val="002C72E6"/>
    <w:rsid w:val="002C7385"/>
    <w:rsid w:val="002C7AAA"/>
    <w:rsid w:val="002D0123"/>
    <w:rsid w:val="002D03CB"/>
    <w:rsid w:val="002D04AD"/>
    <w:rsid w:val="002D0C5A"/>
    <w:rsid w:val="002D34AC"/>
    <w:rsid w:val="002D34C7"/>
    <w:rsid w:val="002D40A1"/>
    <w:rsid w:val="002D5614"/>
    <w:rsid w:val="002D6512"/>
    <w:rsid w:val="002D6560"/>
    <w:rsid w:val="002D66B2"/>
    <w:rsid w:val="002D67C8"/>
    <w:rsid w:val="002D6D29"/>
    <w:rsid w:val="002D77C3"/>
    <w:rsid w:val="002D789D"/>
    <w:rsid w:val="002E0064"/>
    <w:rsid w:val="002E0398"/>
    <w:rsid w:val="002E05BD"/>
    <w:rsid w:val="002E078C"/>
    <w:rsid w:val="002E12E9"/>
    <w:rsid w:val="002E1FA1"/>
    <w:rsid w:val="002E3D1F"/>
    <w:rsid w:val="002E3F97"/>
    <w:rsid w:val="002E494B"/>
    <w:rsid w:val="002E49DB"/>
    <w:rsid w:val="002E4BD7"/>
    <w:rsid w:val="002E5494"/>
    <w:rsid w:val="002E5FD9"/>
    <w:rsid w:val="002E6B18"/>
    <w:rsid w:val="002E6BCD"/>
    <w:rsid w:val="002E6E70"/>
    <w:rsid w:val="002E7C14"/>
    <w:rsid w:val="002F02AF"/>
    <w:rsid w:val="002F09C9"/>
    <w:rsid w:val="002F0C61"/>
    <w:rsid w:val="002F0D93"/>
    <w:rsid w:val="002F174A"/>
    <w:rsid w:val="002F1DDF"/>
    <w:rsid w:val="002F1EF3"/>
    <w:rsid w:val="002F233A"/>
    <w:rsid w:val="002F27EA"/>
    <w:rsid w:val="002F2F33"/>
    <w:rsid w:val="002F32BA"/>
    <w:rsid w:val="002F35B1"/>
    <w:rsid w:val="002F421D"/>
    <w:rsid w:val="002F49FE"/>
    <w:rsid w:val="002F4D70"/>
    <w:rsid w:val="002F562F"/>
    <w:rsid w:val="002F57C3"/>
    <w:rsid w:val="002F58D8"/>
    <w:rsid w:val="002F5D18"/>
    <w:rsid w:val="002F639D"/>
    <w:rsid w:val="002F65A2"/>
    <w:rsid w:val="002F6A09"/>
    <w:rsid w:val="002F6E58"/>
    <w:rsid w:val="002F727B"/>
    <w:rsid w:val="002F7A67"/>
    <w:rsid w:val="002F7E3C"/>
    <w:rsid w:val="00300D00"/>
    <w:rsid w:val="00301F76"/>
    <w:rsid w:val="00302190"/>
    <w:rsid w:val="003021FF"/>
    <w:rsid w:val="00302284"/>
    <w:rsid w:val="00302645"/>
    <w:rsid w:val="00302E10"/>
    <w:rsid w:val="00302E4A"/>
    <w:rsid w:val="003031AC"/>
    <w:rsid w:val="00303736"/>
    <w:rsid w:val="00303B6F"/>
    <w:rsid w:val="00303F14"/>
    <w:rsid w:val="00304865"/>
    <w:rsid w:val="00304CB4"/>
    <w:rsid w:val="003055E0"/>
    <w:rsid w:val="003058A2"/>
    <w:rsid w:val="003059D6"/>
    <w:rsid w:val="00307B9B"/>
    <w:rsid w:val="00307BDB"/>
    <w:rsid w:val="00310162"/>
    <w:rsid w:val="003101AA"/>
    <w:rsid w:val="00310461"/>
    <w:rsid w:val="00311341"/>
    <w:rsid w:val="00311D6D"/>
    <w:rsid w:val="003123F1"/>
    <w:rsid w:val="003129FF"/>
    <w:rsid w:val="00312A69"/>
    <w:rsid w:val="00312D8F"/>
    <w:rsid w:val="00313E49"/>
    <w:rsid w:val="00313F17"/>
    <w:rsid w:val="00313F29"/>
    <w:rsid w:val="003143CA"/>
    <w:rsid w:val="003143E8"/>
    <w:rsid w:val="003144F5"/>
    <w:rsid w:val="0031477C"/>
    <w:rsid w:val="00314F8B"/>
    <w:rsid w:val="0031502B"/>
    <w:rsid w:val="003150B2"/>
    <w:rsid w:val="00315405"/>
    <w:rsid w:val="00315473"/>
    <w:rsid w:val="003154CD"/>
    <w:rsid w:val="0031561F"/>
    <w:rsid w:val="00315BF7"/>
    <w:rsid w:val="00315D01"/>
    <w:rsid w:val="00316DE3"/>
    <w:rsid w:val="003170C2"/>
    <w:rsid w:val="0031746D"/>
    <w:rsid w:val="00317758"/>
    <w:rsid w:val="003178AD"/>
    <w:rsid w:val="00317A05"/>
    <w:rsid w:val="003200A6"/>
    <w:rsid w:val="003209F9"/>
    <w:rsid w:val="003211B8"/>
    <w:rsid w:val="003215B6"/>
    <w:rsid w:val="00321A6C"/>
    <w:rsid w:val="00321CEB"/>
    <w:rsid w:val="003223DE"/>
    <w:rsid w:val="00322504"/>
    <w:rsid w:val="003226A8"/>
    <w:rsid w:val="0032272F"/>
    <w:rsid w:val="003228E0"/>
    <w:rsid w:val="0032365B"/>
    <w:rsid w:val="0032394E"/>
    <w:rsid w:val="00323B14"/>
    <w:rsid w:val="00324F7F"/>
    <w:rsid w:val="0032561E"/>
    <w:rsid w:val="0032581F"/>
    <w:rsid w:val="00325B43"/>
    <w:rsid w:val="00326021"/>
    <w:rsid w:val="003265D5"/>
    <w:rsid w:val="00326A11"/>
    <w:rsid w:val="00326A39"/>
    <w:rsid w:val="00326F66"/>
    <w:rsid w:val="00327031"/>
    <w:rsid w:val="003275B5"/>
    <w:rsid w:val="00327699"/>
    <w:rsid w:val="00327923"/>
    <w:rsid w:val="00330AD4"/>
    <w:rsid w:val="00330BD7"/>
    <w:rsid w:val="00331528"/>
    <w:rsid w:val="00331ABB"/>
    <w:rsid w:val="00331AC4"/>
    <w:rsid w:val="00331E02"/>
    <w:rsid w:val="00333675"/>
    <w:rsid w:val="003345C0"/>
    <w:rsid w:val="00334CC1"/>
    <w:rsid w:val="003354C3"/>
    <w:rsid w:val="0033555B"/>
    <w:rsid w:val="003357CE"/>
    <w:rsid w:val="00335955"/>
    <w:rsid w:val="003359F9"/>
    <w:rsid w:val="00336054"/>
    <w:rsid w:val="00336AE4"/>
    <w:rsid w:val="00336B71"/>
    <w:rsid w:val="00337002"/>
    <w:rsid w:val="003377C5"/>
    <w:rsid w:val="0033784D"/>
    <w:rsid w:val="00337B1B"/>
    <w:rsid w:val="00337CDD"/>
    <w:rsid w:val="00337F98"/>
    <w:rsid w:val="0034016C"/>
    <w:rsid w:val="00340B3E"/>
    <w:rsid w:val="00341179"/>
    <w:rsid w:val="003413A2"/>
    <w:rsid w:val="0034199F"/>
    <w:rsid w:val="00341A5F"/>
    <w:rsid w:val="00341F8F"/>
    <w:rsid w:val="00342B31"/>
    <w:rsid w:val="00342FEF"/>
    <w:rsid w:val="0034333E"/>
    <w:rsid w:val="00343B60"/>
    <w:rsid w:val="00343C5C"/>
    <w:rsid w:val="00343CFB"/>
    <w:rsid w:val="00344437"/>
    <w:rsid w:val="003444B4"/>
    <w:rsid w:val="00345436"/>
    <w:rsid w:val="00345584"/>
    <w:rsid w:val="00345B47"/>
    <w:rsid w:val="00345DFA"/>
    <w:rsid w:val="003463BD"/>
    <w:rsid w:val="0034671B"/>
    <w:rsid w:val="00346DBE"/>
    <w:rsid w:val="0034761E"/>
    <w:rsid w:val="00347E0F"/>
    <w:rsid w:val="003503F8"/>
    <w:rsid w:val="00350B2A"/>
    <w:rsid w:val="00350F3B"/>
    <w:rsid w:val="00351021"/>
    <w:rsid w:val="003515C0"/>
    <w:rsid w:val="00351A84"/>
    <w:rsid w:val="003522A2"/>
    <w:rsid w:val="0035244A"/>
    <w:rsid w:val="0035285B"/>
    <w:rsid w:val="00353172"/>
    <w:rsid w:val="0035444D"/>
    <w:rsid w:val="00354EF3"/>
    <w:rsid w:val="0035526D"/>
    <w:rsid w:val="003561EA"/>
    <w:rsid w:val="00356954"/>
    <w:rsid w:val="003569F0"/>
    <w:rsid w:val="00356E58"/>
    <w:rsid w:val="003577B7"/>
    <w:rsid w:val="00360156"/>
    <w:rsid w:val="00360402"/>
    <w:rsid w:val="00360575"/>
    <w:rsid w:val="00360C0B"/>
    <w:rsid w:val="00360C45"/>
    <w:rsid w:val="00360D14"/>
    <w:rsid w:val="003624F1"/>
    <w:rsid w:val="00362D19"/>
    <w:rsid w:val="00363920"/>
    <w:rsid w:val="00363B37"/>
    <w:rsid w:val="00363BAF"/>
    <w:rsid w:val="00363BB4"/>
    <w:rsid w:val="00364491"/>
    <w:rsid w:val="00365863"/>
    <w:rsid w:val="00365B9B"/>
    <w:rsid w:val="00365C44"/>
    <w:rsid w:val="00365DE8"/>
    <w:rsid w:val="00366812"/>
    <w:rsid w:val="00366D9C"/>
    <w:rsid w:val="00366E5E"/>
    <w:rsid w:val="00366F55"/>
    <w:rsid w:val="00366FE0"/>
    <w:rsid w:val="003704D0"/>
    <w:rsid w:val="0037097A"/>
    <w:rsid w:val="00370DCF"/>
    <w:rsid w:val="0037124A"/>
    <w:rsid w:val="003713FF"/>
    <w:rsid w:val="00371611"/>
    <w:rsid w:val="0037166B"/>
    <w:rsid w:val="00371BA1"/>
    <w:rsid w:val="00371F42"/>
    <w:rsid w:val="003723D4"/>
    <w:rsid w:val="00372C4C"/>
    <w:rsid w:val="00372EFA"/>
    <w:rsid w:val="00372FA4"/>
    <w:rsid w:val="00373149"/>
    <w:rsid w:val="00373851"/>
    <w:rsid w:val="00373CD7"/>
    <w:rsid w:val="00373F88"/>
    <w:rsid w:val="00374394"/>
    <w:rsid w:val="0037499E"/>
    <w:rsid w:val="00374F7D"/>
    <w:rsid w:val="00375465"/>
    <w:rsid w:val="00375E3A"/>
    <w:rsid w:val="00376253"/>
    <w:rsid w:val="00376A27"/>
    <w:rsid w:val="00376AEB"/>
    <w:rsid w:val="00376EA1"/>
    <w:rsid w:val="00376FFA"/>
    <w:rsid w:val="00377074"/>
    <w:rsid w:val="003770A6"/>
    <w:rsid w:val="00377467"/>
    <w:rsid w:val="003779F4"/>
    <w:rsid w:val="00377AB2"/>
    <w:rsid w:val="0038008D"/>
    <w:rsid w:val="0038041A"/>
    <w:rsid w:val="00380674"/>
    <w:rsid w:val="00380B05"/>
    <w:rsid w:val="0038147D"/>
    <w:rsid w:val="00381732"/>
    <w:rsid w:val="00381CEB"/>
    <w:rsid w:val="0038269A"/>
    <w:rsid w:val="00382B4A"/>
    <w:rsid w:val="00382DA1"/>
    <w:rsid w:val="00382E58"/>
    <w:rsid w:val="003846F6"/>
    <w:rsid w:val="00384AD4"/>
    <w:rsid w:val="003851B3"/>
    <w:rsid w:val="0038521C"/>
    <w:rsid w:val="00385A3E"/>
    <w:rsid w:val="00385A50"/>
    <w:rsid w:val="00385B34"/>
    <w:rsid w:val="00385E8B"/>
    <w:rsid w:val="003861EB"/>
    <w:rsid w:val="00386A98"/>
    <w:rsid w:val="00386F12"/>
    <w:rsid w:val="00387D6D"/>
    <w:rsid w:val="003903EA"/>
    <w:rsid w:val="003905DD"/>
    <w:rsid w:val="00390972"/>
    <w:rsid w:val="00391EF9"/>
    <w:rsid w:val="00392739"/>
    <w:rsid w:val="00392BD7"/>
    <w:rsid w:val="0039336D"/>
    <w:rsid w:val="003948DF"/>
    <w:rsid w:val="0039529B"/>
    <w:rsid w:val="00395DC2"/>
    <w:rsid w:val="003966FC"/>
    <w:rsid w:val="00396DA4"/>
    <w:rsid w:val="003974C5"/>
    <w:rsid w:val="0039772B"/>
    <w:rsid w:val="00397889"/>
    <w:rsid w:val="003A0462"/>
    <w:rsid w:val="003A0BF0"/>
    <w:rsid w:val="003A0CB3"/>
    <w:rsid w:val="003A177C"/>
    <w:rsid w:val="003A1D22"/>
    <w:rsid w:val="003A2A82"/>
    <w:rsid w:val="003A2CD3"/>
    <w:rsid w:val="003A3036"/>
    <w:rsid w:val="003A31D0"/>
    <w:rsid w:val="003A3398"/>
    <w:rsid w:val="003A33FE"/>
    <w:rsid w:val="003A3956"/>
    <w:rsid w:val="003A3BFD"/>
    <w:rsid w:val="003A3FE2"/>
    <w:rsid w:val="003A425D"/>
    <w:rsid w:val="003A46C0"/>
    <w:rsid w:val="003A4E0D"/>
    <w:rsid w:val="003A4F5E"/>
    <w:rsid w:val="003A5179"/>
    <w:rsid w:val="003A5986"/>
    <w:rsid w:val="003A5F37"/>
    <w:rsid w:val="003A6115"/>
    <w:rsid w:val="003A6533"/>
    <w:rsid w:val="003A7011"/>
    <w:rsid w:val="003A706A"/>
    <w:rsid w:val="003A76F5"/>
    <w:rsid w:val="003A771C"/>
    <w:rsid w:val="003A7947"/>
    <w:rsid w:val="003A7F35"/>
    <w:rsid w:val="003B00B6"/>
    <w:rsid w:val="003B053A"/>
    <w:rsid w:val="003B18A4"/>
    <w:rsid w:val="003B1CF7"/>
    <w:rsid w:val="003B2549"/>
    <w:rsid w:val="003B274A"/>
    <w:rsid w:val="003B2C6E"/>
    <w:rsid w:val="003B32BF"/>
    <w:rsid w:val="003B38EC"/>
    <w:rsid w:val="003B3AED"/>
    <w:rsid w:val="003B42F4"/>
    <w:rsid w:val="003B43DD"/>
    <w:rsid w:val="003B4493"/>
    <w:rsid w:val="003B4978"/>
    <w:rsid w:val="003B4D2D"/>
    <w:rsid w:val="003B55DF"/>
    <w:rsid w:val="003B55FE"/>
    <w:rsid w:val="003B5660"/>
    <w:rsid w:val="003B593D"/>
    <w:rsid w:val="003B5B03"/>
    <w:rsid w:val="003B6E97"/>
    <w:rsid w:val="003B7034"/>
    <w:rsid w:val="003B76D5"/>
    <w:rsid w:val="003B77F1"/>
    <w:rsid w:val="003B78E3"/>
    <w:rsid w:val="003B7A60"/>
    <w:rsid w:val="003C048C"/>
    <w:rsid w:val="003C0FE3"/>
    <w:rsid w:val="003C243E"/>
    <w:rsid w:val="003C28AF"/>
    <w:rsid w:val="003C2A7C"/>
    <w:rsid w:val="003C2EEB"/>
    <w:rsid w:val="003C2FC0"/>
    <w:rsid w:val="003C3101"/>
    <w:rsid w:val="003C39F0"/>
    <w:rsid w:val="003C3B2E"/>
    <w:rsid w:val="003C577F"/>
    <w:rsid w:val="003C59C4"/>
    <w:rsid w:val="003C5B0E"/>
    <w:rsid w:val="003C64DA"/>
    <w:rsid w:val="003C66FB"/>
    <w:rsid w:val="003C7093"/>
    <w:rsid w:val="003D011D"/>
    <w:rsid w:val="003D086A"/>
    <w:rsid w:val="003D0880"/>
    <w:rsid w:val="003D2000"/>
    <w:rsid w:val="003D2337"/>
    <w:rsid w:val="003D2FB4"/>
    <w:rsid w:val="003D30E3"/>
    <w:rsid w:val="003D34BC"/>
    <w:rsid w:val="003D3D45"/>
    <w:rsid w:val="003D3F9D"/>
    <w:rsid w:val="003D430D"/>
    <w:rsid w:val="003D4572"/>
    <w:rsid w:val="003D4B1E"/>
    <w:rsid w:val="003D4ECF"/>
    <w:rsid w:val="003D4FD2"/>
    <w:rsid w:val="003D5729"/>
    <w:rsid w:val="003D5C85"/>
    <w:rsid w:val="003D5EF8"/>
    <w:rsid w:val="003D6216"/>
    <w:rsid w:val="003D6A51"/>
    <w:rsid w:val="003D6C46"/>
    <w:rsid w:val="003D6D26"/>
    <w:rsid w:val="003D7127"/>
    <w:rsid w:val="003D7518"/>
    <w:rsid w:val="003D7C29"/>
    <w:rsid w:val="003E07EA"/>
    <w:rsid w:val="003E0822"/>
    <w:rsid w:val="003E0B46"/>
    <w:rsid w:val="003E1209"/>
    <w:rsid w:val="003E1214"/>
    <w:rsid w:val="003E1494"/>
    <w:rsid w:val="003E178B"/>
    <w:rsid w:val="003E185B"/>
    <w:rsid w:val="003E2538"/>
    <w:rsid w:val="003E264A"/>
    <w:rsid w:val="003E285B"/>
    <w:rsid w:val="003E2869"/>
    <w:rsid w:val="003E29BC"/>
    <w:rsid w:val="003E2E93"/>
    <w:rsid w:val="003E30D0"/>
    <w:rsid w:val="003E497A"/>
    <w:rsid w:val="003E511B"/>
    <w:rsid w:val="003E6A1C"/>
    <w:rsid w:val="003E6D00"/>
    <w:rsid w:val="003E7048"/>
    <w:rsid w:val="003E76E7"/>
    <w:rsid w:val="003E78FF"/>
    <w:rsid w:val="003E7BBB"/>
    <w:rsid w:val="003E7CE0"/>
    <w:rsid w:val="003F0426"/>
    <w:rsid w:val="003F04C8"/>
    <w:rsid w:val="003F14D1"/>
    <w:rsid w:val="003F1557"/>
    <w:rsid w:val="003F1760"/>
    <w:rsid w:val="003F237B"/>
    <w:rsid w:val="003F256A"/>
    <w:rsid w:val="003F26C5"/>
    <w:rsid w:val="003F2974"/>
    <w:rsid w:val="003F2A0F"/>
    <w:rsid w:val="003F2A92"/>
    <w:rsid w:val="003F2F98"/>
    <w:rsid w:val="003F3D82"/>
    <w:rsid w:val="003F3F0D"/>
    <w:rsid w:val="003F404C"/>
    <w:rsid w:val="003F43AC"/>
    <w:rsid w:val="003F4899"/>
    <w:rsid w:val="003F4912"/>
    <w:rsid w:val="003F5025"/>
    <w:rsid w:val="003F50A8"/>
    <w:rsid w:val="003F5E6E"/>
    <w:rsid w:val="003F68B9"/>
    <w:rsid w:val="003F6CFD"/>
    <w:rsid w:val="003F6E86"/>
    <w:rsid w:val="003F6F45"/>
    <w:rsid w:val="003F71C0"/>
    <w:rsid w:val="003F74D4"/>
    <w:rsid w:val="003F7D5B"/>
    <w:rsid w:val="003F7DDB"/>
    <w:rsid w:val="004009F7"/>
    <w:rsid w:val="00400C44"/>
    <w:rsid w:val="0040113A"/>
    <w:rsid w:val="004015C3"/>
    <w:rsid w:val="00401B01"/>
    <w:rsid w:val="00401DF2"/>
    <w:rsid w:val="0040208D"/>
    <w:rsid w:val="00402572"/>
    <w:rsid w:val="0040293F"/>
    <w:rsid w:val="00403302"/>
    <w:rsid w:val="00403A64"/>
    <w:rsid w:val="00403E08"/>
    <w:rsid w:val="004056F7"/>
    <w:rsid w:val="00405CBA"/>
    <w:rsid w:val="00405E0D"/>
    <w:rsid w:val="00406114"/>
    <w:rsid w:val="00406624"/>
    <w:rsid w:val="00406649"/>
    <w:rsid w:val="004073F3"/>
    <w:rsid w:val="0040790E"/>
    <w:rsid w:val="00407A86"/>
    <w:rsid w:val="004103E3"/>
    <w:rsid w:val="00410894"/>
    <w:rsid w:val="00411848"/>
    <w:rsid w:val="00411F67"/>
    <w:rsid w:val="00412499"/>
    <w:rsid w:val="00412506"/>
    <w:rsid w:val="0041272B"/>
    <w:rsid w:val="004128F1"/>
    <w:rsid w:val="00412D79"/>
    <w:rsid w:val="004140A2"/>
    <w:rsid w:val="00414235"/>
    <w:rsid w:val="004149DF"/>
    <w:rsid w:val="00414A2C"/>
    <w:rsid w:val="00414C59"/>
    <w:rsid w:val="00415FB2"/>
    <w:rsid w:val="0041625D"/>
    <w:rsid w:val="00416577"/>
    <w:rsid w:val="0041677C"/>
    <w:rsid w:val="00416E2F"/>
    <w:rsid w:val="00416ED6"/>
    <w:rsid w:val="004175DF"/>
    <w:rsid w:val="0041785F"/>
    <w:rsid w:val="004178A5"/>
    <w:rsid w:val="00417BF8"/>
    <w:rsid w:val="00417E12"/>
    <w:rsid w:val="00420224"/>
    <w:rsid w:val="00420596"/>
    <w:rsid w:val="00420B02"/>
    <w:rsid w:val="00420EC3"/>
    <w:rsid w:val="00421066"/>
    <w:rsid w:val="00421224"/>
    <w:rsid w:val="00421282"/>
    <w:rsid w:val="00421559"/>
    <w:rsid w:val="00421574"/>
    <w:rsid w:val="00421BD2"/>
    <w:rsid w:val="00421E67"/>
    <w:rsid w:val="00421F21"/>
    <w:rsid w:val="004221B9"/>
    <w:rsid w:val="00422814"/>
    <w:rsid w:val="0042339D"/>
    <w:rsid w:val="00423411"/>
    <w:rsid w:val="004252EC"/>
    <w:rsid w:val="004254DB"/>
    <w:rsid w:val="0042587D"/>
    <w:rsid w:val="004258E8"/>
    <w:rsid w:val="00425A20"/>
    <w:rsid w:val="00425AB4"/>
    <w:rsid w:val="00425EF2"/>
    <w:rsid w:val="004264DC"/>
    <w:rsid w:val="00426869"/>
    <w:rsid w:val="004269D5"/>
    <w:rsid w:val="004271C0"/>
    <w:rsid w:val="004273CD"/>
    <w:rsid w:val="00427595"/>
    <w:rsid w:val="00430287"/>
    <w:rsid w:val="004302D3"/>
    <w:rsid w:val="0043073A"/>
    <w:rsid w:val="00430BEC"/>
    <w:rsid w:val="00430C3A"/>
    <w:rsid w:val="00431F48"/>
    <w:rsid w:val="00432922"/>
    <w:rsid w:val="004329E1"/>
    <w:rsid w:val="004338A2"/>
    <w:rsid w:val="00433B36"/>
    <w:rsid w:val="00433D20"/>
    <w:rsid w:val="004340D5"/>
    <w:rsid w:val="004346A0"/>
    <w:rsid w:val="00434731"/>
    <w:rsid w:val="00434741"/>
    <w:rsid w:val="00435892"/>
    <w:rsid w:val="00435898"/>
    <w:rsid w:val="004358FB"/>
    <w:rsid w:val="00435CAA"/>
    <w:rsid w:val="00437090"/>
    <w:rsid w:val="004374BC"/>
    <w:rsid w:val="00437948"/>
    <w:rsid w:val="00437DAB"/>
    <w:rsid w:val="00440245"/>
    <w:rsid w:val="004429D4"/>
    <w:rsid w:val="00442ACD"/>
    <w:rsid w:val="00442DD3"/>
    <w:rsid w:val="00442EE7"/>
    <w:rsid w:val="00443836"/>
    <w:rsid w:val="00444503"/>
    <w:rsid w:val="00444645"/>
    <w:rsid w:val="00445360"/>
    <w:rsid w:val="004456E8"/>
    <w:rsid w:val="00445943"/>
    <w:rsid w:val="00445A1F"/>
    <w:rsid w:val="00445F5B"/>
    <w:rsid w:val="00446587"/>
    <w:rsid w:val="004472B4"/>
    <w:rsid w:val="00447356"/>
    <w:rsid w:val="0044793A"/>
    <w:rsid w:val="00447FC3"/>
    <w:rsid w:val="004501B9"/>
    <w:rsid w:val="00450FCA"/>
    <w:rsid w:val="00450FD7"/>
    <w:rsid w:val="00451253"/>
    <w:rsid w:val="00451BE7"/>
    <w:rsid w:val="00453241"/>
    <w:rsid w:val="00453367"/>
    <w:rsid w:val="00453D7E"/>
    <w:rsid w:val="00453E65"/>
    <w:rsid w:val="00455013"/>
    <w:rsid w:val="0045546E"/>
    <w:rsid w:val="00455513"/>
    <w:rsid w:val="004556AB"/>
    <w:rsid w:val="00456F11"/>
    <w:rsid w:val="00457961"/>
    <w:rsid w:val="00457A59"/>
    <w:rsid w:val="0046082C"/>
    <w:rsid w:val="00461D41"/>
    <w:rsid w:val="0046245A"/>
    <w:rsid w:val="00462CD5"/>
    <w:rsid w:val="00463EA0"/>
    <w:rsid w:val="0046609A"/>
    <w:rsid w:val="00466429"/>
    <w:rsid w:val="00466521"/>
    <w:rsid w:val="004669A8"/>
    <w:rsid w:val="00466D39"/>
    <w:rsid w:val="00467204"/>
    <w:rsid w:val="00467702"/>
    <w:rsid w:val="00467ABE"/>
    <w:rsid w:val="004702D3"/>
    <w:rsid w:val="00470D3F"/>
    <w:rsid w:val="0047124D"/>
    <w:rsid w:val="0047166B"/>
    <w:rsid w:val="0047216D"/>
    <w:rsid w:val="004725FE"/>
    <w:rsid w:val="004729AF"/>
    <w:rsid w:val="0047368A"/>
    <w:rsid w:val="004737D2"/>
    <w:rsid w:val="0047488D"/>
    <w:rsid w:val="00475402"/>
    <w:rsid w:val="0047541B"/>
    <w:rsid w:val="00475A6E"/>
    <w:rsid w:val="00475D7E"/>
    <w:rsid w:val="00476978"/>
    <w:rsid w:val="00476C5A"/>
    <w:rsid w:val="004771EA"/>
    <w:rsid w:val="00477A6B"/>
    <w:rsid w:val="00477CC6"/>
    <w:rsid w:val="0048034E"/>
    <w:rsid w:val="00480391"/>
    <w:rsid w:val="0048051C"/>
    <w:rsid w:val="00480C48"/>
    <w:rsid w:val="00481188"/>
    <w:rsid w:val="0048124C"/>
    <w:rsid w:val="004812B6"/>
    <w:rsid w:val="0048131C"/>
    <w:rsid w:val="004815A1"/>
    <w:rsid w:val="004818FF"/>
    <w:rsid w:val="00481F5A"/>
    <w:rsid w:val="00482305"/>
    <w:rsid w:val="0048239D"/>
    <w:rsid w:val="00482659"/>
    <w:rsid w:val="004828A0"/>
    <w:rsid w:val="00482E7B"/>
    <w:rsid w:val="0048474F"/>
    <w:rsid w:val="00484ABD"/>
    <w:rsid w:val="00484E55"/>
    <w:rsid w:val="0048529B"/>
    <w:rsid w:val="00486256"/>
    <w:rsid w:val="00486909"/>
    <w:rsid w:val="0048700F"/>
    <w:rsid w:val="004872A4"/>
    <w:rsid w:val="00490D1F"/>
    <w:rsid w:val="004913C7"/>
    <w:rsid w:val="004914F6"/>
    <w:rsid w:val="004922F1"/>
    <w:rsid w:val="00492970"/>
    <w:rsid w:val="00492CEF"/>
    <w:rsid w:val="00493447"/>
    <w:rsid w:val="0049345F"/>
    <w:rsid w:val="0049392E"/>
    <w:rsid w:val="00493AD6"/>
    <w:rsid w:val="00493AE6"/>
    <w:rsid w:val="00493AFD"/>
    <w:rsid w:val="00493C36"/>
    <w:rsid w:val="0049506C"/>
    <w:rsid w:val="00495137"/>
    <w:rsid w:val="0049528B"/>
    <w:rsid w:val="0049584B"/>
    <w:rsid w:val="00495932"/>
    <w:rsid w:val="004960B8"/>
    <w:rsid w:val="00496A96"/>
    <w:rsid w:val="004A1060"/>
    <w:rsid w:val="004A1CBC"/>
    <w:rsid w:val="004A1EC0"/>
    <w:rsid w:val="004A1F11"/>
    <w:rsid w:val="004A2098"/>
    <w:rsid w:val="004A219C"/>
    <w:rsid w:val="004A23AB"/>
    <w:rsid w:val="004A3D8B"/>
    <w:rsid w:val="004A3F64"/>
    <w:rsid w:val="004A5424"/>
    <w:rsid w:val="004A5549"/>
    <w:rsid w:val="004A5558"/>
    <w:rsid w:val="004A5C8C"/>
    <w:rsid w:val="004A5E2D"/>
    <w:rsid w:val="004A614B"/>
    <w:rsid w:val="004A663C"/>
    <w:rsid w:val="004A6B5E"/>
    <w:rsid w:val="004A731C"/>
    <w:rsid w:val="004A740E"/>
    <w:rsid w:val="004A7A02"/>
    <w:rsid w:val="004A7C27"/>
    <w:rsid w:val="004B03D3"/>
    <w:rsid w:val="004B0D65"/>
    <w:rsid w:val="004B0DE5"/>
    <w:rsid w:val="004B1221"/>
    <w:rsid w:val="004B157B"/>
    <w:rsid w:val="004B1902"/>
    <w:rsid w:val="004B1A77"/>
    <w:rsid w:val="004B1FD5"/>
    <w:rsid w:val="004B20BA"/>
    <w:rsid w:val="004B28F9"/>
    <w:rsid w:val="004B2EE2"/>
    <w:rsid w:val="004B2FB4"/>
    <w:rsid w:val="004B3002"/>
    <w:rsid w:val="004B34B6"/>
    <w:rsid w:val="004B39DD"/>
    <w:rsid w:val="004B3D23"/>
    <w:rsid w:val="004B3D82"/>
    <w:rsid w:val="004B411D"/>
    <w:rsid w:val="004B5B38"/>
    <w:rsid w:val="004B5D86"/>
    <w:rsid w:val="004B6042"/>
    <w:rsid w:val="004B618C"/>
    <w:rsid w:val="004B6FE8"/>
    <w:rsid w:val="004B7061"/>
    <w:rsid w:val="004C0280"/>
    <w:rsid w:val="004C0A37"/>
    <w:rsid w:val="004C0F12"/>
    <w:rsid w:val="004C11E8"/>
    <w:rsid w:val="004C1DAD"/>
    <w:rsid w:val="004C27F4"/>
    <w:rsid w:val="004C2B4B"/>
    <w:rsid w:val="004C3773"/>
    <w:rsid w:val="004C3AE3"/>
    <w:rsid w:val="004C4EEE"/>
    <w:rsid w:val="004C53B9"/>
    <w:rsid w:val="004C56AE"/>
    <w:rsid w:val="004C56F1"/>
    <w:rsid w:val="004C67EB"/>
    <w:rsid w:val="004C6D55"/>
    <w:rsid w:val="004C6F40"/>
    <w:rsid w:val="004C71FE"/>
    <w:rsid w:val="004C72AB"/>
    <w:rsid w:val="004D06C4"/>
    <w:rsid w:val="004D0C7B"/>
    <w:rsid w:val="004D0EC2"/>
    <w:rsid w:val="004D1DE9"/>
    <w:rsid w:val="004D2EF0"/>
    <w:rsid w:val="004D346E"/>
    <w:rsid w:val="004D47F9"/>
    <w:rsid w:val="004D4EE2"/>
    <w:rsid w:val="004D4EEF"/>
    <w:rsid w:val="004D5740"/>
    <w:rsid w:val="004D5788"/>
    <w:rsid w:val="004D5C84"/>
    <w:rsid w:val="004D613A"/>
    <w:rsid w:val="004D614C"/>
    <w:rsid w:val="004D63FF"/>
    <w:rsid w:val="004D6C1F"/>
    <w:rsid w:val="004D704F"/>
    <w:rsid w:val="004D712A"/>
    <w:rsid w:val="004D72EA"/>
    <w:rsid w:val="004E05C8"/>
    <w:rsid w:val="004E07D4"/>
    <w:rsid w:val="004E0E43"/>
    <w:rsid w:val="004E0FC6"/>
    <w:rsid w:val="004E2208"/>
    <w:rsid w:val="004E2427"/>
    <w:rsid w:val="004E27B4"/>
    <w:rsid w:val="004E2CFA"/>
    <w:rsid w:val="004E315F"/>
    <w:rsid w:val="004E3223"/>
    <w:rsid w:val="004E36CB"/>
    <w:rsid w:val="004E4653"/>
    <w:rsid w:val="004E4D3D"/>
    <w:rsid w:val="004E510A"/>
    <w:rsid w:val="004E5C2B"/>
    <w:rsid w:val="004E5C60"/>
    <w:rsid w:val="004E7617"/>
    <w:rsid w:val="004E7676"/>
    <w:rsid w:val="004E7DF1"/>
    <w:rsid w:val="004F0D0F"/>
    <w:rsid w:val="004F1093"/>
    <w:rsid w:val="004F2464"/>
    <w:rsid w:val="004F2DF2"/>
    <w:rsid w:val="004F2EDC"/>
    <w:rsid w:val="004F32EF"/>
    <w:rsid w:val="004F330C"/>
    <w:rsid w:val="004F3428"/>
    <w:rsid w:val="004F379F"/>
    <w:rsid w:val="004F38E9"/>
    <w:rsid w:val="004F3C07"/>
    <w:rsid w:val="004F3D07"/>
    <w:rsid w:val="004F4036"/>
    <w:rsid w:val="004F416C"/>
    <w:rsid w:val="004F442A"/>
    <w:rsid w:val="004F452D"/>
    <w:rsid w:val="004F473C"/>
    <w:rsid w:val="004F47FC"/>
    <w:rsid w:val="004F5087"/>
    <w:rsid w:val="004F5988"/>
    <w:rsid w:val="004F7137"/>
    <w:rsid w:val="004F7576"/>
    <w:rsid w:val="004F7639"/>
    <w:rsid w:val="004F7E61"/>
    <w:rsid w:val="004F7E75"/>
    <w:rsid w:val="0050102D"/>
    <w:rsid w:val="005010FB"/>
    <w:rsid w:val="00501555"/>
    <w:rsid w:val="0050192F"/>
    <w:rsid w:val="00502665"/>
    <w:rsid w:val="00502723"/>
    <w:rsid w:val="0050276A"/>
    <w:rsid w:val="00502935"/>
    <w:rsid w:val="00502A60"/>
    <w:rsid w:val="0050302F"/>
    <w:rsid w:val="005036B5"/>
    <w:rsid w:val="00503EC1"/>
    <w:rsid w:val="00504572"/>
    <w:rsid w:val="00506309"/>
    <w:rsid w:val="005066F8"/>
    <w:rsid w:val="005068A7"/>
    <w:rsid w:val="00506FD0"/>
    <w:rsid w:val="0051037A"/>
    <w:rsid w:val="0051085F"/>
    <w:rsid w:val="00510A73"/>
    <w:rsid w:val="00510EBC"/>
    <w:rsid w:val="00511516"/>
    <w:rsid w:val="00511990"/>
    <w:rsid w:val="005129ED"/>
    <w:rsid w:val="00512D21"/>
    <w:rsid w:val="00512DDB"/>
    <w:rsid w:val="00513680"/>
    <w:rsid w:val="00513C9E"/>
    <w:rsid w:val="00513DD6"/>
    <w:rsid w:val="00513FBF"/>
    <w:rsid w:val="005151C0"/>
    <w:rsid w:val="005161C3"/>
    <w:rsid w:val="00516343"/>
    <w:rsid w:val="0051657E"/>
    <w:rsid w:val="005173AC"/>
    <w:rsid w:val="005175A8"/>
    <w:rsid w:val="0051775D"/>
    <w:rsid w:val="005177D4"/>
    <w:rsid w:val="0051799F"/>
    <w:rsid w:val="00520A70"/>
    <w:rsid w:val="00520C91"/>
    <w:rsid w:val="00520DD3"/>
    <w:rsid w:val="00520DDA"/>
    <w:rsid w:val="00521490"/>
    <w:rsid w:val="005222DA"/>
    <w:rsid w:val="00522AD8"/>
    <w:rsid w:val="005231F7"/>
    <w:rsid w:val="00523347"/>
    <w:rsid w:val="00524649"/>
    <w:rsid w:val="005251CA"/>
    <w:rsid w:val="00526148"/>
    <w:rsid w:val="005265B5"/>
    <w:rsid w:val="00526DAD"/>
    <w:rsid w:val="00526ECB"/>
    <w:rsid w:val="00526FCB"/>
    <w:rsid w:val="00527E38"/>
    <w:rsid w:val="00527E47"/>
    <w:rsid w:val="0053004A"/>
    <w:rsid w:val="005300A9"/>
    <w:rsid w:val="005304AD"/>
    <w:rsid w:val="005305F5"/>
    <w:rsid w:val="005308A2"/>
    <w:rsid w:val="00530A0F"/>
    <w:rsid w:val="00530A96"/>
    <w:rsid w:val="00530B12"/>
    <w:rsid w:val="00531B44"/>
    <w:rsid w:val="00532971"/>
    <w:rsid w:val="00533502"/>
    <w:rsid w:val="0053403B"/>
    <w:rsid w:val="0053420F"/>
    <w:rsid w:val="00534A03"/>
    <w:rsid w:val="00535272"/>
    <w:rsid w:val="005355C0"/>
    <w:rsid w:val="0053576E"/>
    <w:rsid w:val="00535D2F"/>
    <w:rsid w:val="00535E58"/>
    <w:rsid w:val="00536410"/>
    <w:rsid w:val="00536BE3"/>
    <w:rsid w:val="00537D77"/>
    <w:rsid w:val="00537E0A"/>
    <w:rsid w:val="0054007E"/>
    <w:rsid w:val="00540385"/>
    <w:rsid w:val="005403DF"/>
    <w:rsid w:val="005411F7"/>
    <w:rsid w:val="00541C4F"/>
    <w:rsid w:val="00542307"/>
    <w:rsid w:val="0054271E"/>
    <w:rsid w:val="0054286E"/>
    <w:rsid w:val="00542933"/>
    <w:rsid w:val="00542BA3"/>
    <w:rsid w:val="00543109"/>
    <w:rsid w:val="00543117"/>
    <w:rsid w:val="005433E7"/>
    <w:rsid w:val="005434BF"/>
    <w:rsid w:val="00544870"/>
    <w:rsid w:val="00544D33"/>
    <w:rsid w:val="00544FF5"/>
    <w:rsid w:val="00545AB9"/>
    <w:rsid w:val="00545C99"/>
    <w:rsid w:val="00545D2F"/>
    <w:rsid w:val="00545DF1"/>
    <w:rsid w:val="00546326"/>
    <w:rsid w:val="0054647F"/>
    <w:rsid w:val="00546F69"/>
    <w:rsid w:val="00547051"/>
    <w:rsid w:val="00547BF0"/>
    <w:rsid w:val="00547E7E"/>
    <w:rsid w:val="0055003A"/>
    <w:rsid w:val="0055030E"/>
    <w:rsid w:val="005506D5"/>
    <w:rsid w:val="00550FA4"/>
    <w:rsid w:val="005514E0"/>
    <w:rsid w:val="005518B0"/>
    <w:rsid w:val="00551FA9"/>
    <w:rsid w:val="00552249"/>
    <w:rsid w:val="00552B34"/>
    <w:rsid w:val="00552F12"/>
    <w:rsid w:val="00553F0E"/>
    <w:rsid w:val="005542F7"/>
    <w:rsid w:val="00554BC8"/>
    <w:rsid w:val="0055542A"/>
    <w:rsid w:val="00555BD1"/>
    <w:rsid w:val="00555E10"/>
    <w:rsid w:val="00556BE8"/>
    <w:rsid w:val="00557495"/>
    <w:rsid w:val="005579A0"/>
    <w:rsid w:val="005579B8"/>
    <w:rsid w:val="00557C26"/>
    <w:rsid w:val="0056067D"/>
    <w:rsid w:val="00560E0C"/>
    <w:rsid w:val="00561094"/>
    <w:rsid w:val="005616B5"/>
    <w:rsid w:val="005616CC"/>
    <w:rsid w:val="00562D7F"/>
    <w:rsid w:val="00562DE9"/>
    <w:rsid w:val="0056337B"/>
    <w:rsid w:val="00563A41"/>
    <w:rsid w:val="005641DD"/>
    <w:rsid w:val="005643AD"/>
    <w:rsid w:val="00564A8B"/>
    <w:rsid w:val="00564C79"/>
    <w:rsid w:val="00564E20"/>
    <w:rsid w:val="005650E2"/>
    <w:rsid w:val="0056515F"/>
    <w:rsid w:val="005651E4"/>
    <w:rsid w:val="0056556D"/>
    <w:rsid w:val="00565F76"/>
    <w:rsid w:val="005660B9"/>
    <w:rsid w:val="005667F7"/>
    <w:rsid w:val="00567302"/>
    <w:rsid w:val="005679BD"/>
    <w:rsid w:val="00567ADA"/>
    <w:rsid w:val="00567BF3"/>
    <w:rsid w:val="00567E81"/>
    <w:rsid w:val="00570D20"/>
    <w:rsid w:val="005711CA"/>
    <w:rsid w:val="0057179C"/>
    <w:rsid w:val="0057188D"/>
    <w:rsid w:val="0057287A"/>
    <w:rsid w:val="00572A14"/>
    <w:rsid w:val="005732F1"/>
    <w:rsid w:val="0057365F"/>
    <w:rsid w:val="00573BF9"/>
    <w:rsid w:val="00573FA4"/>
    <w:rsid w:val="00574DB2"/>
    <w:rsid w:val="005750E9"/>
    <w:rsid w:val="00575231"/>
    <w:rsid w:val="00575723"/>
    <w:rsid w:val="0057606A"/>
    <w:rsid w:val="0057619E"/>
    <w:rsid w:val="005761A9"/>
    <w:rsid w:val="00577830"/>
    <w:rsid w:val="00577A07"/>
    <w:rsid w:val="00577C58"/>
    <w:rsid w:val="005801A9"/>
    <w:rsid w:val="005801FF"/>
    <w:rsid w:val="005804BB"/>
    <w:rsid w:val="00581B73"/>
    <w:rsid w:val="00582513"/>
    <w:rsid w:val="0058385F"/>
    <w:rsid w:val="00583F48"/>
    <w:rsid w:val="005840B4"/>
    <w:rsid w:val="00585DEA"/>
    <w:rsid w:val="005866A9"/>
    <w:rsid w:val="005871C1"/>
    <w:rsid w:val="005876B4"/>
    <w:rsid w:val="00587E55"/>
    <w:rsid w:val="005901D7"/>
    <w:rsid w:val="005904D6"/>
    <w:rsid w:val="005912AB"/>
    <w:rsid w:val="0059176C"/>
    <w:rsid w:val="00591DAC"/>
    <w:rsid w:val="005921A9"/>
    <w:rsid w:val="00592778"/>
    <w:rsid w:val="005929B8"/>
    <w:rsid w:val="005930B2"/>
    <w:rsid w:val="00593413"/>
    <w:rsid w:val="005936AB"/>
    <w:rsid w:val="00593C5A"/>
    <w:rsid w:val="00594972"/>
    <w:rsid w:val="00594A83"/>
    <w:rsid w:val="00595931"/>
    <w:rsid w:val="00595BE8"/>
    <w:rsid w:val="0059697B"/>
    <w:rsid w:val="00597217"/>
    <w:rsid w:val="0059781B"/>
    <w:rsid w:val="00597E26"/>
    <w:rsid w:val="005A11FF"/>
    <w:rsid w:val="005A15C0"/>
    <w:rsid w:val="005A2A7C"/>
    <w:rsid w:val="005A2C03"/>
    <w:rsid w:val="005A3355"/>
    <w:rsid w:val="005A3889"/>
    <w:rsid w:val="005A3D38"/>
    <w:rsid w:val="005A4409"/>
    <w:rsid w:val="005A4704"/>
    <w:rsid w:val="005A470B"/>
    <w:rsid w:val="005A47E0"/>
    <w:rsid w:val="005A49A9"/>
    <w:rsid w:val="005A4D6D"/>
    <w:rsid w:val="005A5267"/>
    <w:rsid w:val="005A5C84"/>
    <w:rsid w:val="005A63E3"/>
    <w:rsid w:val="005A68A0"/>
    <w:rsid w:val="005A6E88"/>
    <w:rsid w:val="005A6FDC"/>
    <w:rsid w:val="005A795A"/>
    <w:rsid w:val="005B0026"/>
    <w:rsid w:val="005B047A"/>
    <w:rsid w:val="005B10DC"/>
    <w:rsid w:val="005B253A"/>
    <w:rsid w:val="005B35A7"/>
    <w:rsid w:val="005B40A9"/>
    <w:rsid w:val="005B45A9"/>
    <w:rsid w:val="005B4CF2"/>
    <w:rsid w:val="005B4F75"/>
    <w:rsid w:val="005B573E"/>
    <w:rsid w:val="005B6108"/>
    <w:rsid w:val="005B6176"/>
    <w:rsid w:val="005B685D"/>
    <w:rsid w:val="005B763A"/>
    <w:rsid w:val="005B7B35"/>
    <w:rsid w:val="005B7C24"/>
    <w:rsid w:val="005B7D58"/>
    <w:rsid w:val="005B7EBC"/>
    <w:rsid w:val="005C0438"/>
    <w:rsid w:val="005C0AC5"/>
    <w:rsid w:val="005C1453"/>
    <w:rsid w:val="005C2168"/>
    <w:rsid w:val="005C2523"/>
    <w:rsid w:val="005C4452"/>
    <w:rsid w:val="005C47DD"/>
    <w:rsid w:val="005C5127"/>
    <w:rsid w:val="005C5717"/>
    <w:rsid w:val="005C5DF7"/>
    <w:rsid w:val="005C5E80"/>
    <w:rsid w:val="005C5ED4"/>
    <w:rsid w:val="005C6A43"/>
    <w:rsid w:val="005C6D09"/>
    <w:rsid w:val="005C79C1"/>
    <w:rsid w:val="005C7E73"/>
    <w:rsid w:val="005C7E9E"/>
    <w:rsid w:val="005D036F"/>
    <w:rsid w:val="005D08F9"/>
    <w:rsid w:val="005D1021"/>
    <w:rsid w:val="005D15A0"/>
    <w:rsid w:val="005D173D"/>
    <w:rsid w:val="005D1A2B"/>
    <w:rsid w:val="005D2030"/>
    <w:rsid w:val="005D25D6"/>
    <w:rsid w:val="005D2753"/>
    <w:rsid w:val="005D2DCB"/>
    <w:rsid w:val="005D3C43"/>
    <w:rsid w:val="005D3EA9"/>
    <w:rsid w:val="005D3EC4"/>
    <w:rsid w:val="005D549D"/>
    <w:rsid w:val="005D5776"/>
    <w:rsid w:val="005D5C7B"/>
    <w:rsid w:val="005D5D4A"/>
    <w:rsid w:val="005D61D9"/>
    <w:rsid w:val="005D67B4"/>
    <w:rsid w:val="005D70E0"/>
    <w:rsid w:val="005D7136"/>
    <w:rsid w:val="005D73D3"/>
    <w:rsid w:val="005D74F6"/>
    <w:rsid w:val="005D7860"/>
    <w:rsid w:val="005E00D9"/>
    <w:rsid w:val="005E04CC"/>
    <w:rsid w:val="005E0B9A"/>
    <w:rsid w:val="005E0C06"/>
    <w:rsid w:val="005E17DA"/>
    <w:rsid w:val="005E19A7"/>
    <w:rsid w:val="005E1C50"/>
    <w:rsid w:val="005E25E9"/>
    <w:rsid w:val="005E2668"/>
    <w:rsid w:val="005E2772"/>
    <w:rsid w:val="005E2C32"/>
    <w:rsid w:val="005E3282"/>
    <w:rsid w:val="005E34E6"/>
    <w:rsid w:val="005E3D53"/>
    <w:rsid w:val="005E3FB8"/>
    <w:rsid w:val="005E4003"/>
    <w:rsid w:val="005E5619"/>
    <w:rsid w:val="005E5694"/>
    <w:rsid w:val="005E59BA"/>
    <w:rsid w:val="005E5D58"/>
    <w:rsid w:val="005E5DE3"/>
    <w:rsid w:val="005E6018"/>
    <w:rsid w:val="005E6A11"/>
    <w:rsid w:val="005E6B4B"/>
    <w:rsid w:val="005E7A4A"/>
    <w:rsid w:val="005E7A4F"/>
    <w:rsid w:val="005E7C92"/>
    <w:rsid w:val="005E7E38"/>
    <w:rsid w:val="005E7F44"/>
    <w:rsid w:val="005E7F8C"/>
    <w:rsid w:val="005F0BA2"/>
    <w:rsid w:val="005F2BD5"/>
    <w:rsid w:val="005F2D57"/>
    <w:rsid w:val="005F2EC9"/>
    <w:rsid w:val="005F3CE3"/>
    <w:rsid w:val="005F3DAB"/>
    <w:rsid w:val="005F3ED1"/>
    <w:rsid w:val="005F459C"/>
    <w:rsid w:val="005F4820"/>
    <w:rsid w:val="005F49AF"/>
    <w:rsid w:val="005F4CFF"/>
    <w:rsid w:val="005F4D5D"/>
    <w:rsid w:val="005F52A1"/>
    <w:rsid w:val="005F5FA7"/>
    <w:rsid w:val="005F6887"/>
    <w:rsid w:val="005F6979"/>
    <w:rsid w:val="005F70A3"/>
    <w:rsid w:val="005F7193"/>
    <w:rsid w:val="005F723B"/>
    <w:rsid w:val="005F771F"/>
    <w:rsid w:val="005F7769"/>
    <w:rsid w:val="005F7837"/>
    <w:rsid w:val="006009C1"/>
    <w:rsid w:val="00600A53"/>
    <w:rsid w:val="00600CD4"/>
    <w:rsid w:val="00600F30"/>
    <w:rsid w:val="00600F6E"/>
    <w:rsid w:val="00601024"/>
    <w:rsid w:val="006020D8"/>
    <w:rsid w:val="00602D1E"/>
    <w:rsid w:val="00602F37"/>
    <w:rsid w:val="00603749"/>
    <w:rsid w:val="00604340"/>
    <w:rsid w:val="006045E0"/>
    <w:rsid w:val="00604BA9"/>
    <w:rsid w:val="006050D8"/>
    <w:rsid w:val="0060539A"/>
    <w:rsid w:val="006061E6"/>
    <w:rsid w:val="006074BD"/>
    <w:rsid w:val="00607A23"/>
    <w:rsid w:val="00607B8F"/>
    <w:rsid w:val="00607CBF"/>
    <w:rsid w:val="00607E29"/>
    <w:rsid w:val="006102D7"/>
    <w:rsid w:val="0061051A"/>
    <w:rsid w:val="00610B27"/>
    <w:rsid w:val="00610CF4"/>
    <w:rsid w:val="006114F9"/>
    <w:rsid w:val="00611F7F"/>
    <w:rsid w:val="00611FF6"/>
    <w:rsid w:val="006138D9"/>
    <w:rsid w:val="00613CAD"/>
    <w:rsid w:val="00613FE7"/>
    <w:rsid w:val="0061448B"/>
    <w:rsid w:val="006150F2"/>
    <w:rsid w:val="00615D0B"/>
    <w:rsid w:val="00615D14"/>
    <w:rsid w:val="006164C1"/>
    <w:rsid w:val="00617066"/>
    <w:rsid w:val="00617178"/>
    <w:rsid w:val="00617349"/>
    <w:rsid w:val="006175F1"/>
    <w:rsid w:val="00620694"/>
    <w:rsid w:val="00620EA8"/>
    <w:rsid w:val="00621484"/>
    <w:rsid w:val="0062156B"/>
    <w:rsid w:val="00621DC3"/>
    <w:rsid w:val="00621E62"/>
    <w:rsid w:val="00621FFB"/>
    <w:rsid w:val="0062325C"/>
    <w:rsid w:val="006232B5"/>
    <w:rsid w:val="00623350"/>
    <w:rsid w:val="00623512"/>
    <w:rsid w:val="00623C04"/>
    <w:rsid w:val="00623EBC"/>
    <w:rsid w:val="00624520"/>
    <w:rsid w:val="0062467A"/>
    <w:rsid w:val="00624701"/>
    <w:rsid w:val="00625280"/>
    <w:rsid w:val="00625881"/>
    <w:rsid w:val="00625C2E"/>
    <w:rsid w:val="006269BE"/>
    <w:rsid w:val="00626BB1"/>
    <w:rsid w:val="00626D62"/>
    <w:rsid w:val="00626FD0"/>
    <w:rsid w:val="00630061"/>
    <w:rsid w:val="006314E3"/>
    <w:rsid w:val="00631D85"/>
    <w:rsid w:val="00631FC1"/>
    <w:rsid w:val="00632CFD"/>
    <w:rsid w:val="006336E1"/>
    <w:rsid w:val="00633892"/>
    <w:rsid w:val="00633C7B"/>
    <w:rsid w:val="00633C9C"/>
    <w:rsid w:val="00633D6F"/>
    <w:rsid w:val="00634D6C"/>
    <w:rsid w:val="0063501A"/>
    <w:rsid w:val="006353BB"/>
    <w:rsid w:val="006359F7"/>
    <w:rsid w:val="00635B6F"/>
    <w:rsid w:val="00635D5E"/>
    <w:rsid w:val="0063771C"/>
    <w:rsid w:val="00640008"/>
    <w:rsid w:val="006407D8"/>
    <w:rsid w:val="00640A4D"/>
    <w:rsid w:val="006417B9"/>
    <w:rsid w:val="00641EB5"/>
    <w:rsid w:val="006420ED"/>
    <w:rsid w:val="006428E7"/>
    <w:rsid w:val="00642A16"/>
    <w:rsid w:val="00642AE6"/>
    <w:rsid w:val="00642B05"/>
    <w:rsid w:val="00642C3F"/>
    <w:rsid w:val="00642DEF"/>
    <w:rsid w:val="0064329F"/>
    <w:rsid w:val="0064340D"/>
    <w:rsid w:val="006434C1"/>
    <w:rsid w:val="00643DA3"/>
    <w:rsid w:val="00643DAE"/>
    <w:rsid w:val="00643FCA"/>
    <w:rsid w:val="0064475A"/>
    <w:rsid w:val="00644EE4"/>
    <w:rsid w:val="00645937"/>
    <w:rsid w:val="00645EAE"/>
    <w:rsid w:val="00645ECC"/>
    <w:rsid w:val="006467E0"/>
    <w:rsid w:val="00646D84"/>
    <w:rsid w:val="00646FE1"/>
    <w:rsid w:val="0064703B"/>
    <w:rsid w:val="006475A0"/>
    <w:rsid w:val="0065001B"/>
    <w:rsid w:val="006501EC"/>
    <w:rsid w:val="00651481"/>
    <w:rsid w:val="00651A39"/>
    <w:rsid w:val="00652C8B"/>
    <w:rsid w:val="00652F07"/>
    <w:rsid w:val="006535ED"/>
    <w:rsid w:val="006539CA"/>
    <w:rsid w:val="00653E1B"/>
    <w:rsid w:val="006540D8"/>
    <w:rsid w:val="00654FE4"/>
    <w:rsid w:val="00655187"/>
    <w:rsid w:val="00655550"/>
    <w:rsid w:val="00655712"/>
    <w:rsid w:val="00655FE3"/>
    <w:rsid w:val="00656446"/>
    <w:rsid w:val="006566E1"/>
    <w:rsid w:val="00657128"/>
    <w:rsid w:val="00657538"/>
    <w:rsid w:val="006576B3"/>
    <w:rsid w:val="0066011F"/>
    <w:rsid w:val="0066067E"/>
    <w:rsid w:val="0066077F"/>
    <w:rsid w:val="00660A65"/>
    <w:rsid w:val="00660CCE"/>
    <w:rsid w:val="00660F54"/>
    <w:rsid w:val="0066101D"/>
    <w:rsid w:val="0066112E"/>
    <w:rsid w:val="006616DF"/>
    <w:rsid w:val="006617D3"/>
    <w:rsid w:val="0066190F"/>
    <w:rsid w:val="00661CEB"/>
    <w:rsid w:val="00661FA3"/>
    <w:rsid w:val="00662974"/>
    <w:rsid w:val="00662BF6"/>
    <w:rsid w:val="00662CBB"/>
    <w:rsid w:val="00662F2E"/>
    <w:rsid w:val="00662FCF"/>
    <w:rsid w:val="00663136"/>
    <w:rsid w:val="00663436"/>
    <w:rsid w:val="006635CB"/>
    <w:rsid w:val="00663BBC"/>
    <w:rsid w:val="00663E16"/>
    <w:rsid w:val="00663E99"/>
    <w:rsid w:val="0066410C"/>
    <w:rsid w:val="006641CA"/>
    <w:rsid w:val="00664305"/>
    <w:rsid w:val="006647FC"/>
    <w:rsid w:val="00664857"/>
    <w:rsid w:val="00664A7F"/>
    <w:rsid w:val="00665007"/>
    <w:rsid w:val="00666357"/>
    <w:rsid w:val="00666B0F"/>
    <w:rsid w:val="00666B57"/>
    <w:rsid w:val="0066701D"/>
    <w:rsid w:val="00667463"/>
    <w:rsid w:val="006676E6"/>
    <w:rsid w:val="00667AB2"/>
    <w:rsid w:val="00670F57"/>
    <w:rsid w:val="006718A7"/>
    <w:rsid w:val="00671E7E"/>
    <w:rsid w:val="0067217A"/>
    <w:rsid w:val="0067266D"/>
    <w:rsid w:val="006727CB"/>
    <w:rsid w:val="0067286B"/>
    <w:rsid w:val="00672AC1"/>
    <w:rsid w:val="00672CE9"/>
    <w:rsid w:val="006733A2"/>
    <w:rsid w:val="00673600"/>
    <w:rsid w:val="006739B3"/>
    <w:rsid w:val="00673B76"/>
    <w:rsid w:val="00673CEA"/>
    <w:rsid w:val="006742B8"/>
    <w:rsid w:val="00674544"/>
    <w:rsid w:val="00674E7A"/>
    <w:rsid w:val="00674FC7"/>
    <w:rsid w:val="0067555F"/>
    <w:rsid w:val="0067575D"/>
    <w:rsid w:val="006758BD"/>
    <w:rsid w:val="00675A39"/>
    <w:rsid w:val="00675C89"/>
    <w:rsid w:val="00675E64"/>
    <w:rsid w:val="00675F14"/>
    <w:rsid w:val="00676300"/>
    <w:rsid w:val="0067663D"/>
    <w:rsid w:val="00676FBD"/>
    <w:rsid w:val="00677B79"/>
    <w:rsid w:val="00677C11"/>
    <w:rsid w:val="006808BF"/>
    <w:rsid w:val="0068091B"/>
    <w:rsid w:val="0068102F"/>
    <w:rsid w:val="0068320E"/>
    <w:rsid w:val="006838FE"/>
    <w:rsid w:val="00683C8A"/>
    <w:rsid w:val="00683F8F"/>
    <w:rsid w:val="0068425A"/>
    <w:rsid w:val="00684B97"/>
    <w:rsid w:val="006852C5"/>
    <w:rsid w:val="0068598B"/>
    <w:rsid w:val="00685C81"/>
    <w:rsid w:val="00685D04"/>
    <w:rsid w:val="00686F25"/>
    <w:rsid w:val="0068730E"/>
    <w:rsid w:val="006874C8"/>
    <w:rsid w:val="00687BCE"/>
    <w:rsid w:val="00687ED8"/>
    <w:rsid w:val="00690AF5"/>
    <w:rsid w:val="006923AB"/>
    <w:rsid w:val="00692438"/>
    <w:rsid w:val="00692A25"/>
    <w:rsid w:val="00692E96"/>
    <w:rsid w:val="006931CA"/>
    <w:rsid w:val="00693A4F"/>
    <w:rsid w:val="00693FE4"/>
    <w:rsid w:val="006948D8"/>
    <w:rsid w:val="006950B0"/>
    <w:rsid w:val="006955E6"/>
    <w:rsid w:val="00695793"/>
    <w:rsid w:val="00695D80"/>
    <w:rsid w:val="006960C9"/>
    <w:rsid w:val="00696FB3"/>
    <w:rsid w:val="00697097"/>
    <w:rsid w:val="00697444"/>
    <w:rsid w:val="00697F84"/>
    <w:rsid w:val="006A0289"/>
    <w:rsid w:val="006A03EA"/>
    <w:rsid w:val="006A04C2"/>
    <w:rsid w:val="006A0590"/>
    <w:rsid w:val="006A0DCE"/>
    <w:rsid w:val="006A1430"/>
    <w:rsid w:val="006A171B"/>
    <w:rsid w:val="006A21B4"/>
    <w:rsid w:val="006A2D5D"/>
    <w:rsid w:val="006A3171"/>
    <w:rsid w:val="006A3BE0"/>
    <w:rsid w:val="006A462D"/>
    <w:rsid w:val="006A49D3"/>
    <w:rsid w:val="006A51B9"/>
    <w:rsid w:val="006A59C5"/>
    <w:rsid w:val="006A5A1E"/>
    <w:rsid w:val="006A5B99"/>
    <w:rsid w:val="006A5E0A"/>
    <w:rsid w:val="006A61C5"/>
    <w:rsid w:val="006A631B"/>
    <w:rsid w:val="006A64A9"/>
    <w:rsid w:val="006A6A2F"/>
    <w:rsid w:val="006A70D2"/>
    <w:rsid w:val="006A7201"/>
    <w:rsid w:val="006A7218"/>
    <w:rsid w:val="006A792F"/>
    <w:rsid w:val="006A793B"/>
    <w:rsid w:val="006A7A56"/>
    <w:rsid w:val="006A7C96"/>
    <w:rsid w:val="006B0071"/>
    <w:rsid w:val="006B063B"/>
    <w:rsid w:val="006B08E1"/>
    <w:rsid w:val="006B0950"/>
    <w:rsid w:val="006B168C"/>
    <w:rsid w:val="006B1892"/>
    <w:rsid w:val="006B1C21"/>
    <w:rsid w:val="006B223B"/>
    <w:rsid w:val="006B26A3"/>
    <w:rsid w:val="006B27E7"/>
    <w:rsid w:val="006B2DE2"/>
    <w:rsid w:val="006B3341"/>
    <w:rsid w:val="006B358B"/>
    <w:rsid w:val="006B3617"/>
    <w:rsid w:val="006B3DE7"/>
    <w:rsid w:val="006B4503"/>
    <w:rsid w:val="006B5593"/>
    <w:rsid w:val="006B58F6"/>
    <w:rsid w:val="006B5B1F"/>
    <w:rsid w:val="006B6E63"/>
    <w:rsid w:val="006C090C"/>
    <w:rsid w:val="006C093E"/>
    <w:rsid w:val="006C16BB"/>
    <w:rsid w:val="006C1E9A"/>
    <w:rsid w:val="006C2477"/>
    <w:rsid w:val="006C26D1"/>
    <w:rsid w:val="006C2ABF"/>
    <w:rsid w:val="006C2D17"/>
    <w:rsid w:val="006C3AF5"/>
    <w:rsid w:val="006C3BC0"/>
    <w:rsid w:val="006C445F"/>
    <w:rsid w:val="006C4D0C"/>
    <w:rsid w:val="006C5266"/>
    <w:rsid w:val="006C6916"/>
    <w:rsid w:val="006C7239"/>
    <w:rsid w:val="006D081F"/>
    <w:rsid w:val="006D0886"/>
    <w:rsid w:val="006D098C"/>
    <w:rsid w:val="006D0C98"/>
    <w:rsid w:val="006D0F26"/>
    <w:rsid w:val="006D1628"/>
    <w:rsid w:val="006D20B4"/>
    <w:rsid w:val="006D23CC"/>
    <w:rsid w:val="006D253C"/>
    <w:rsid w:val="006D25B9"/>
    <w:rsid w:val="006D2732"/>
    <w:rsid w:val="006D2852"/>
    <w:rsid w:val="006D2E7E"/>
    <w:rsid w:val="006D3588"/>
    <w:rsid w:val="006D3D84"/>
    <w:rsid w:val="006D44C3"/>
    <w:rsid w:val="006D4E7A"/>
    <w:rsid w:val="006D50C1"/>
    <w:rsid w:val="006D5161"/>
    <w:rsid w:val="006D62AC"/>
    <w:rsid w:val="006D691C"/>
    <w:rsid w:val="006D6D91"/>
    <w:rsid w:val="006D6F36"/>
    <w:rsid w:val="006D7304"/>
    <w:rsid w:val="006D78E7"/>
    <w:rsid w:val="006E0197"/>
    <w:rsid w:val="006E09AD"/>
    <w:rsid w:val="006E0F6A"/>
    <w:rsid w:val="006E1560"/>
    <w:rsid w:val="006E189A"/>
    <w:rsid w:val="006E1CE7"/>
    <w:rsid w:val="006E2ED3"/>
    <w:rsid w:val="006E341A"/>
    <w:rsid w:val="006E356B"/>
    <w:rsid w:val="006E3D2E"/>
    <w:rsid w:val="006E493D"/>
    <w:rsid w:val="006E501D"/>
    <w:rsid w:val="006E52FE"/>
    <w:rsid w:val="006E5638"/>
    <w:rsid w:val="006E58BC"/>
    <w:rsid w:val="006E59C2"/>
    <w:rsid w:val="006E5E01"/>
    <w:rsid w:val="006E5E52"/>
    <w:rsid w:val="006E6367"/>
    <w:rsid w:val="006E67EC"/>
    <w:rsid w:val="006E6A19"/>
    <w:rsid w:val="006E6BF8"/>
    <w:rsid w:val="006E6CCB"/>
    <w:rsid w:val="006E6E0E"/>
    <w:rsid w:val="006E7480"/>
    <w:rsid w:val="006E7D18"/>
    <w:rsid w:val="006F071E"/>
    <w:rsid w:val="006F10D4"/>
    <w:rsid w:val="006F145F"/>
    <w:rsid w:val="006F1555"/>
    <w:rsid w:val="006F1A36"/>
    <w:rsid w:val="006F1E78"/>
    <w:rsid w:val="006F240B"/>
    <w:rsid w:val="006F25BA"/>
    <w:rsid w:val="006F2808"/>
    <w:rsid w:val="006F2E31"/>
    <w:rsid w:val="006F2EAB"/>
    <w:rsid w:val="006F3813"/>
    <w:rsid w:val="006F38E1"/>
    <w:rsid w:val="006F3E06"/>
    <w:rsid w:val="006F3E82"/>
    <w:rsid w:val="006F3FF5"/>
    <w:rsid w:val="006F4A37"/>
    <w:rsid w:val="006F4E35"/>
    <w:rsid w:val="006F5049"/>
    <w:rsid w:val="006F532A"/>
    <w:rsid w:val="006F555E"/>
    <w:rsid w:val="006F57B0"/>
    <w:rsid w:val="006F5A8B"/>
    <w:rsid w:val="006F600C"/>
    <w:rsid w:val="006F658D"/>
    <w:rsid w:val="006F6D91"/>
    <w:rsid w:val="006F7915"/>
    <w:rsid w:val="006F7F74"/>
    <w:rsid w:val="00700676"/>
    <w:rsid w:val="007020E1"/>
    <w:rsid w:val="00702567"/>
    <w:rsid w:val="007029EA"/>
    <w:rsid w:val="00702C2A"/>
    <w:rsid w:val="00702E91"/>
    <w:rsid w:val="00703811"/>
    <w:rsid w:val="007038FF"/>
    <w:rsid w:val="00703B09"/>
    <w:rsid w:val="00703F84"/>
    <w:rsid w:val="007049C2"/>
    <w:rsid w:val="00704A92"/>
    <w:rsid w:val="00704B1B"/>
    <w:rsid w:val="00704F8B"/>
    <w:rsid w:val="007050F5"/>
    <w:rsid w:val="0070575E"/>
    <w:rsid w:val="00705AAD"/>
    <w:rsid w:val="00705DCD"/>
    <w:rsid w:val="007060C7"/>
    <w:rsid w:val="00706208"/>
    <w:rsid w:val="0070623F"/>
    <w:rsid w:val="00706A31"/>
    <w:rsid w:val="0070716A"/>
    <w:rsid w:val="007073DB"/>
    <w:rsid w:val="00707F72"/>
    <w:rsid w:val="007101FD"/>
    <w:rsid w:val="0071061C"/>
    <w:rsid w:val="00710AA6"/>
    <w:rsid w:val="007112EE"/>
    <w:rsid w:val="007117E7"/>
    <w:rsid w:val="00711A90"/>
    <w:rsid w:val="00711F24"/>
    <w:rsid w:val="00713526"/>
    <w:rsid w:val="00714500"/>
    <w:rsid w:val="0071490A"/>
    <w:rsid w:val="00714BF2"/>
    <w:rsid w:val="00714FE2"/>
    <w:rsid w:val="0071535D"/>
    <w:rsid w:val="007153C9"/>
    <w:rsid w:val="007157A0"/>
    <w:rsid w:val="00716974"/>
    <w:rsid w:val="007169BD"/>
    <w:rsid w:val="00716E6B"/>
    <w:rsid w:val="0071768C"/>
    <w:rsid w:val="007178CF"/>
    <w:rsid w:val="00720482"/>
    <w:rsid w:val="007206A6"/>
    <w:rsid w:val="00720E04"/>
    <w:rsid w:val="0072100E"/>
    <w:rsid w:val="00721201"/>
    <w:rsid w:val="007218CD"/>
    <w:rsid w:val="00721D67"/>
    <w:rsid w:val="00721FBE"/>
    <w:rsid w:val="00722465"/>
    <w:rsid w:val="00722488"/>
    <w:rsid w:val="00722DF2"/>
    <w:rsid w:val="00723A19"/>
    <w:rsid w:val="007241B0"/>
    <w:rsid w:val="007242B3"/>
    <w:rsid w:val="00724679"/>
    <w:rsid w:val="0072508D"/>
    <w:rsid w:val="0072597C"/>
    <w:rsid w:val="00726608"/>
    <w:rsid w:val="00726876"/>
    <w:rsid w:val="00726EEE"/>
    <w:rsid w:val="00727409"/>
    <w:rsid w:val="00727F16"/>
    <w:rsid w:val="007314B0"/>
    <w:rsid w:val="00731A9A"/>
    <w:rsid w:val="00732368"/>
    <w:rsid w:val="0073295B"/>
    <w:rsid w:val="00732983"/>
    <w:rsid w:val="007329D2"/>
    <w:rsid w:val="00732A7E"/>
    <w:rsid w:val="00732EE3"/>
    <w:rsid w:val="00733294"/>
    <w:rsid w:val="007333FF"/>
    <w:rsid w:val="00734904"/>
    <w:rsid w:val="00734E2B"/>
    <w:rsid w:val="00734EF5"/>
    <w:rsid w:val="00734FC7"/>
    <w:rsid w:val="00735166"/>
    <w:rsid w:val="00735497"/>
    <w:rsid w:val="00735F1D"/>
    <w:rsid w:val="00736869"/>
    <w:rsid w:val="00736A4E"/>
    <w:rsid w:val="0073724B"/>
    <w:rsid w:val="00737FEC"/>
    <w:rsid w:val="00740033"/>
    <w:rsid w:val="0074013D"/>
    <w:rsid w:val="00740D7D"/>
    <w:rsid w:val="00741C58"/>
    <w:rsid w:val="00741D39"/>
    <w:rsid w:val="00741D76"/>
    <w:rsid w:val="00741E28"/>
    <w:rsid w:val="00741E6B"/>
    <w:rsid w:val="00741F91"/>
    <w:rsid w:val="00742282"/>
    <w:rsid w:val="00742ADB"/>
    <w:rsid w:val="00742B3A"/>
    <w:rsid w:val="00743CA8"/>
    <w:rsid w:val="00744225"/>
    <w:rsid w:val="0074429E"/>
    <w:rsid w:val="007447FA"/>
    <w:rsid w:val="00744BC3"/>
    <w:rsid w:val="0074515B"/>
    <w:rsid w:val="007452B3"/>
    <w:rsid w:val="00745EC8"/>
    <w:rsid w:val="007460A6"/>
    <w:rsid w:val="00746391"/>
    <w:rsid w:val="007464F6"/>
    <w:rsid w:val="00746831"/>
    <w:rsid w:val="00746925"/>
    <w:rsid w:val="007477B4"/>
    <w:rsid w:val="007477F7"/>
    <w:rsid w:val="007479BF"/>
    <w:rsid w:val="00747A50"/>
    <w:rsid w:val="00750442"/>
    <w:rsid w:val="00750673"/>
    <w:rsid w:val="0075105E"/>
    <w:rsid w:val="007517B9"/>
    <w:rsid w:val="00752191"/>
    <w:rsid w:val="007529D0"/>
    <w:rsid w:val="00752A88"/>
    <w:rsid w:val="00752F23"/>
    <w:rsid w:val="00753687"/>
    <w:rsid w:val="0075474F"/>
    <w:rsid w:val="00754D6A"/>
    <w:rsid w:val="00754F3A"/>
    <w:rsid w:val="00755447"/>
    <w:rsid w:val="00755B6A"/>
    <w:rsid w:val="007566F2"/>
    <w:rsid w:val="00756765"/>
    <w:rsid w:val="00756F27"/>
    <w:rsid w:val="007570A6"/>
    <w:rsid w:val="007573F1"/>
    <w:rsid w:val="0075740D"/>
    <w:rsid w:val="00757A0A"/>
    <w:rsid w:val="007610FD"/>
    <w:rsid w:val="0076117D"/>
    <w:rsid w:val="007611E5"/>
    <w:rsid w:val="00761442"/>
    <w:rsid w:val="00761EA5"/>
    <w:rsid w:val="00761FEF"/>
    <w:rsid w:val="00762141"/>
    <w:rsid w:val="00762597"/>
    <w:rsid w:val="0076338E"/>
    <w:rsid w:val="007636C2"/>
    <w:rsid w:val="007638E2"/>
    <w:rsid w:val="00763C60"/>
    <w:rsid w:val="00764419"/>
    <w:rsid w:val="007649F0"/>
    <w:rsid w:val="00764C5D"/>
    <w:rsid w:val="00764F01"/>
    <w:rsid w:val="00765190"/>
    <w:rsid w:val="00765479"/>
    <w:rsid w:val="00765531"/>
    <w:rsid w:val="00765902"/>
    <w:rsid w:val="00765C72"/>
    <w:rsid w:val="00765D4E"/>
    <w:rsid w:val="007664CC"/>
    <w:rsid w:val="007670F9"/>
    <w:rsid w:val="00767253"/>
    <w:rsid w:val="00767A4C"/>
    <w:rsid w:val="007701FC"/>
    <w:rsid w:val="00771021"/>
    <w:rsid w:val="00771CFB"/>
    <w:rsid w:val="00772788"/>
    <w:rsid w:val="007727AB"/>
    <w:rsid w:val="007750F3"/>
    <w:rsid w:val="007752BA"/>
    <w:rsid w:val="007753BF"/>
    <w:rsid w:val="00775480"/>
    <w:rsid w:val="0077567F"/>
    <w:rsid w:val="007756C3"/>
    <w:rsid w:val="0077584A"/>
    <w:rsid w:val="007767C4"/>
    <w:rsid w:val="007768FD"/>
    <w:rsid w:val="00777A58"/>
    <w:rsid w:val="00780106"/>
    <w:rsid w:val="007810E3"/>
    <w:rsid w:val="007812F2"/>
    <w:rsid w:val="007815B4"/>
    <w:rsid w:val="00781799"/>
    <w:rsid w:val="007818BD"/>
    <w:rsid w:val="007819FF"/>
    <w:rsid w:val="00781CB2"/>
    <w:rsid w:val="007820C0"/>
    <w:rsid w:val="00782FA0"/>
    <w:rsid w:val="007837B3"/>
    <w:rsid w:val="0078446F"/>
    <w:rsid w:val="00784950"/>
    <w:rsid w:val="00784D58"/>
    <w:rsid w:val="00785024"/>
    <w:rsid w:val="007851B0"/>
    <w:rsid w:val="00785A19"/>
    <w:rsid w:val="00785C21"/>
    <w:rsid w:val="0078644D"/>
    <w:rsid w:val="00786D4C"/>
    <w:rsid w:val="00787244"/>
    <w:rsid w:val="0078755A"/>
    <w:rsid w:val="0078758B"/>
    <w:rsid w:val="00787DAB"/>
    <w:rsid w:val="00787E83"/>
    <w:rsid w:val="00787EF1"/>
    <w:rsid w:val="0079037C"/>
    <w:rsid w:val="007904AB"/>
    <w:rsid w:val="007917CD"/>
    <w:rsid w:val="00791A95"/>
    <w:rsid w:val="007922AC"/>
    <w:rsid w:val="007929F0"/>
    <w:rsid w:val="00792DDD"/>
    <w:rsid w:val="007934BD"/>
    <w:rsid w:val="00793EC8"/>
    <w:rsid w:val="007940D3"/>
    <w:rsid w:val="00794102"/>
    <w:rsid w:val="00794396"/>
    <w:rsid w:val="00794E24"/>
    <w:rsid w:val="0079660A"/>
    <w:rsid w:val="0079679A"/>
    <w:rsid w:val="0079789F"/>
    <w:rsid w:val="007A0107"/>
    <w:rsid w:val="007A02CE"/>
    <w:rsid w:val="007A07AE"/>
    <w:rsid w:val="007A129E"/>
    <w:rsid w:val="007A1793"/>
    <w:rsid w:val="007A1CD7"/>
    <w:rsid w:val="007A30BD"/>
    <w:rsid w:val="007A3592"/>
    <w:rsid w:val="007A3B71"/>
    <w:rsid w:val="007A505F"/>
    <w:rsid w:val="007A58F0"/>
    <w:rsid w:val="007A5E65"/>
    <w:rsid w:val="007A62AC"/>
    <w:rsid w:val="007A68D4"/>
    <w:rsid w:val="007A6C1E"/>
    <w:rsid w:val="007A6D63"/>
    <w:rsid w:val="007A7096"/>
    <w:rsid w:val="007A7A43"/>
    <w:rsid w:val="007B0483"/>
    <w:rsid w:val="007B09F0"/>
    <w:rsid w:val="007B1A78"/>
    <w:rsid w:val="007B1D79"/>
    <w:rsid w:val="007B2E2C"/>
    <w:rsid w:val="007B3276"/>
    <w:rsid w:val="007B3278"/>
    <w:rsid w:val="007B35DF"/>
    <w:rsid w:val="007B36E3"/>
    <w:rsid w:val="007B410C"/>
    <w:rsid w:val="007B4322"/>
    <w:rsid w:val="007B4B19"/>
    <w:rsid w:val="007B4FD7"/>
    <w:rsid w:val="007B6DA9"/>
    <w:rsid w:val="007B6DB1"/>
    <w:rsid w:val="007B7714"/>
    <w:rsid w:val="007C0023"/>
    <w:rsid w:val="007C01D6"/>
    <w:rsid w:val="007C0CFF"/>
    <w:rsid w:val="007C1241"/>
    <w:rsid w:val="007C1A35"/>
    <w:rsid w:val="007C25CB"/>
    <w:rsid w:val="007C2B5A"/>
    <w:rsid w:val="007C2CA9"/>
    <w:rsid w:val="007C32C3"/>
    <w:rsid w:val="007C4897"/>
    <w:rsid w:val="007C4982"/>
    <w:rsid w:val="007C49E4"/>
    <w:rsid w:val="007C4E16"/>
    <w:rsid w:val="007C50CA"/>
    <w:rsid w:val="007C5193"/>
    <w:rsid w:val="007C552E"/>
    <w:rsid w:val="007C5B75"/>
    <w:rsid w:val="007C5F10"/>
    <w:rsid w:val="007C690F"/>
    <w:rsid w:val="007C7490"/>
    <w:rsid w:val="007C7731"/>
    <w:rsid w:val="007C78ED"/>
    <w:rsid w:val="007D01F8"/>
    <w:rsid w:val="007D06DD"/>
    <w:rsid w:val="007D11C5"/>
    <w:rsid w:val="007D1772"/>
    <w:rsid w:val="007D21E1"/>
    <w:rsid w:val="007D22AF"/>
    <w:rsid w:val="007D2303"/>
    <w:rsid w:val="007D23FC"/>
    <w:rsid w:val="007D28E3"/>
    <w:rsid w:val="007D30D0"/>
    <w:rsid w:val="007D37FD"/>
    <w:rsid w:val="007D3C00"/>
    <w:rsid w:val="007D3D2B"/>
    <w:rsid w:val="007D49D3"/>
    <w:rsid w:val="007D4E79"/>
    <w:rsid w:val="007D583C"/>
    <w:rsid w:val="007D629F"/>
    <w:rsid w:val="007D6A8A"/>
    <w:rsid w:val="007D704B"/>
    <w:rsid w:val="007D7200"/>
    <w:rsid w:val="007D78E4"/>
    <w:rsid w:val="007D7D75"/>
    <w:rsid w:val="007E0057"/>
    <w:rsid w:val="007E0547"/>
    <w:rsid w:val="007E0ED1"/>
    <w:rsid w:val="007E1BD8"/>
    <w:rsid w:val="007E2DB7"/>
    <w:rsid w:val="007E2FF5"/>
    <w:rsid w:val="007E31CC"/>
    <w:rsid w:val="007E387A"/>
    <w:rsid w:val="007E3880"/>
    <w:rsid w:val="007E3FF4"/>
    <w:rsid w:val="007E42A5"/>
    <w:rsid w:val="007E4371"/>
    <w:rsid w:val="007E4966"/>
    <w:rsid w:val="007E4D7B"/>
    <w:rsid w:val="007E522B"/>
    <w:rsid w:val="007E56E4"/>
    <w:rsid w:val="007E5E4C"/>
    <w:rsid w:val="007E5E87"/>
    <w:rsid w:val="007E6D42"/>
    <w:rsid w:val="007E7CB7"/>
    <w:rsid w:val="007E7DF9"/>
    <w:rsid w:val="007E7FE5"/>
    <w:rsid w:val="007F00B9"/>
    <w:rsid w:val="007F04C1"/>
    <w:rsid w:val="007F08EC"/>
    <w:rsid w:val="007F0F4B"/>
    <w:rsid w:val="007F1276"/>
    <w:rsid w:val="007F1AAB"/>
    <w:rsid w:val="007F2988"/>
    <w:rsid w:val="007F3432"/>
    <w:rsid w:val="007F354D"/>
    <w:rsid w:val="007F5039"/>
    <w:rsid w:val="007F5296"/>
    <w:rsid w:val="007F58CB"/>
    <w:rsid w:val="007F5AD9"/>
    <w:rsid w:val="007F5BA9"/>
    <w:rsid w:val="007F5E0F"/>
    <w:rsid w:val="007F60AD"/>
    <w:rsid w:val="007F63BE"/>
    <w:rsid w:val="007F657E"/>
    <w:rsid w:val="007F65F2"/>
    <w:rsid w:val="007F6960"/>
    <w:rsid w:val="007F6A65"/>
    <w:rsid w:val="007F7315"/>
    <w:rsid w:val="007F79AC"/>
    <w:rsid w:val="007F7B2A"/>
    <w:rsid w:val="00800157"/>
    <w:rsid w:val="008003FE"/>
    <w:rsid w:val="00800D35"/>
    <w:rsid w:val="008020D5"/>
    <w:rsid w:val="008026CC"/>
    <w:rsid w:val="00802DA3"/>
    <w:rsid w:val="00802EA4"/>
    <w:rsid w:val="00803029"/>
    <w:rsid w:val="00803CE8"/>
    <w:rsid w:val="00803E24"/>
    <w:rsid w:val="00803FCA"/>
    <w:rsid w:val="008046F5"/>
    <w:rsid w:val="00804D68"/>
    <w:rsid w:val="00804E8A"/>
    <w:rsid w:val="008053FD"/>
    <w:rsid w:val="00805C73"/>
    <w:rsid w:val="00806078"/>
    <w:rsid w:val="00806896"/>
    <w:rsid w:val="00807344"/>
    <w:rsid w:val="008078EE"/>
    <w:rsid w:val="00807BCC"/>
    <w:rsid w:val="00807D27"/>
    <w:rsid w:val="008101A5"/>
    <w:rsid w:val="008106F9"/>
    <w:rsid w:val="008109CB"/>
    <w:rsid w:val="00810A76"/>
    <w:rsid w:val="00810E21"/>
    <w:rsid w:val="00811647"/>
    <w:rsid w:val="00811974"/>
    <w:rsid w:val="00811B29"/>
    <w:rsid w:val="00811B30"/>
    <w:rsid w:val="00812371"/>
    <w:rsid w:val="0081341A"/>
    <w:rsid w:val="00813A59"/>
    <w:rsid w:val="00813CCC"/>
    <w:rsid w:val="00813E1E"/>
    <w:rsid w:val="008153ED"/>
    <w:rsid w:val="0081617F"/>
    <w:rsid w:val="0081688B"/>
    <w:rsid w:val="00816DDF"/>
    <w:rsid w:val="008171A6"/>
    <w:rsid w:val="00817C7F"/>
    <w:rsid w:val="00817FAD"/>
    <w:rsid w:val="0082070A"/>
    <w:rsid w:val="00821196"/>
    <w:rsid w:val="0082198D"/>
    <w:rsid w:val="00821AC8"/>
    <w:rsid w:val="008224CC"/>
    <w:rsid w:val="00822534"/>
    <w:rsid w:val="0082261A"/>
    <w:rsid w:val="00823021"/>
    <w:rsid w:val="008239D8"/>
    <w:rsid w:val="00823DC0"/>
    <w:rsid w:val="0082431B"/>
    <w:rsid w:val="0082456E"/>
    <w:rsid w:val="00824F6C"/>
    <w:rsid w:val="008258CC"/>
    <w:rsid w:val="008258F2"/>
    <w:rsid w:val="00825EE3"/>
    <w:rsid w:val="00825F3A"/>
    <w:rsid w:val="00826550"/>
    <w:rsid w:val="00826618"/>
    <w:rsid w:val="008271C2"/>
    <w:rsid w:val="0082739C"/>
    <w:rsid w:val="00827420"/>
    <w:rsid w:val="0082771B"/>
    <w:rsid w:val="00827BF9"/>
    <w:rsid w:val="00827D60"/>
    <w:rsid w:val="00830176"/>
    <w:rsid w:val="00831455"/>
    <w:rsid w:val="008318B0"/>
    <w:rsid w:val="008319A6"/>
    <w:rsid w:val="00831C36"/>
    <w:rsid w:val="008327A9"/>
    <w:rsid w:val="00833CCC"/>
    <w:rsid w:val="00833D07"/>
    <w:rsid w:val="00834236"/>
    <w:rsid w:val="0083529E"/>
    <w:rsid w:val="008358E2"/>
    <w:rsid w:val="00835AE8"/>
    <w:rsid w:val="00835E57"/>
    <w:rsid w:val="00835F81"/>
    <w:rsid w:val="00836BAE"/>
    <w:rsid w:val="00837976"/>
    <w:rsid w:val="00840298"/>
    <w:rsid w:val="0084069A"/>
    <w:rsid w:val="0084084B"/>
    <w:rsid w:val="00840CF9"/>
    <w:rsid w:val="008413A8"/>
    <w:rsid w:val="008413EE"/>
    <w:rsid w:val="00841425"/>
    <w:rsid w:val="00841443"/>
    <w:rsid w:val="008414AB"/>
    <w:rsid w:val="008425CF"/>
    <w:rsid w:val="00842669"/>
    <w:rsid w:val="008426A2"/>
    <w:rsid w:val="00842845"/>
    <w:rsid w:val="00842BAB"/>
    <w:rsid w:val="00844004"/>
    <w:rsid w:val="00844913"/>
    <w:rsid w:val="00844BA1"/>
    <w:rsid w:val="0084539F"/>
    <w:rsid w:val="00845675"/>
    <w:rsid w:val="0084590B"/>
    <w:rsid w:val="00845CF8"/>
    <w:rsid w:val="00845E0D"/>
    <w:rsid w:val="00845F0A"/>
    <w:rsid w:val="008462F5"/>
    <w:rsid w:val="00846A07"/>
    <w:rsid w:val="00846AB7"/>
    <w:rsid w:val="008474AE"/>
    <w:rsid w:val="00847738"/>
    <w:rsid w:val="00847D1C"/>
    <w:rsid w:val="00847FBD"/>
    <w:rsid w:val="0085006E"/>
    <w:rsid w:val="008500EC"/>
    <w:rsid w:val="00850142"/>
    <w:rsid w:val="008503C8"/>
    <w:rsid w:val="00850E46"/>
    <w:rsid w:val="0085102F"/>
    <w:rsid w:val="00851559"/>
    <w:rsid w:val="00851ABA"/>
    <w:rsid w:val="008524DA"/>
    <w:rsid w:val="00852567"/>
    <w:rsid w:val="00852DCA"/>
    <w:rsid w:val="00852ED2"/>
    <w:rsid w:val="00853649"/>
    <w:rsid w:val="00855B0F"/>
    <w:rsid w:val="0085609F"/>
    <w:rsid w:val="0085623A"/>
    <w:rsid w:val="00856243"/>
    <w:rsid w:val="0085742A"/>
    <w:rsid w:val="0085750C"/>
    <w:rsid w:val="0085766E"/>
    <w:rsid w:val="008605F7"/>
    <w:rsid w:val="00860676"/>
    <w:rsid w:val="008606BD"/>
    <w:rsid w:val="008612B8"/>
    <w:rsid w:val="008612BB"/>
    <w:rsid w:val="008613FF"/>
    <w:rsid w:val="008614DB"/>
    <w:rsid w:val="008624A2"/>
    <w:rsid w:val="00862DA3"/>
    <w:rsid w:val="00862F9A"/>
    <w:rsid w:val="00863146"/>
    <w:rsid w:val="0086380C"/>
    <w:rsid w:val="008640C1"/>
    <w:rsid w:val="008649F1"/>
    <w:rsid w:val="00864C9B"/>
    <w:rsid w:val="008654F6"/>
    <w:rsid w:val="008656C9"/>
    <w:rsid w:val="00866746"/>
    <w:rsid w:val="00866DB9"/>
    <w:rsid w:val="008670E0"/>
    <w:rsid w:val="00867A93"/>
    <w:rsid w:val="00867C70"/>
    <w:rsid w:val="0087027B"/>
    <w:rsid w:val="00870B7E"/>
    <w:rsid w:val="00871685"/>
    <w:rsid w:val="00871FA1"/>
    <w:rsid w:val="00873211"/>
    <w:rsid w:val="00874110"/>
    <w:rsid w:val="00874136"/>
    <w:rsid w:val="00874779"/>
    <w:rsid w:val="0087479B"/>
    <w:rsid w:val="00874C0B"/>
    <w:rsid w:val="00874F32"/>
    <w:rsid w:val="008751FE"/>
    <w:rsid w:val="0087587A"/>
    <w:rsid w:val="00876203"/>
    <w:rsid w:val="0087642D"/>
    <w:rsid w:val="00876702"/>
    <w:rsid w:val="008767E3"/>
    <w:rsid w:val="00876813"/>
    <w:rsid w:val="008771C0"/>
    <w:rsid w:val="008773F0"/>
    <w:rsid w:val="00877600"/>
    <w:rsid w:val="00877C9D"/>
    <w:rsid w:val="00877EE5"/>
    <w:rsid w:val="0088007D"/>
    <w:rsid w:val="008801A7"/>
    <w:rsid w:val="008805F1"/>
    <w:rsid w:val="00880823"/>
    <w:rsid w:val="00881262"/>
    <w:rsid w:val="008813AC"/>
    <w:rsid w:val="0088168F"/>
    <w:rsid w:val="008818B9"/>
    <w:rsid w:val="00881E47"/>
    <w:rsid w:val="008820C2"/>
    <w:rsid w:val="00882574"/>
    <w:rsid w:val="00882AC9"/>
    <w:rsid w:val="00882DD3"/>
    <w:rsid w:val="00882F6C"/>
    <w:rsid w:val="00883745"/>
    <w:rsid w:val="00883B7A"/>
    <w:rsid w:val="00883DDE"/>
    <w:rsid w:val="00883E29"/>
    <w:rsid w:val="00883EE6"/>
    <w:rsid w:val="0088507C"/>
    <w:rsid w:val="00885094"/>
    <w:rsid w:val="008850D7"/>
    <w:rsid w:val="008851EC"/>
    <w:rsid w:val="00885A08"/>
    <w:rsid w:val="00885B5E"/>
    <w:rsid w:val="00885F90"/>
    <w:rsid w:val="008864CA"/>
    <w:rsid w:val="0088698C"/>
    <w:rsid w:val="00886CE0"/>
    <w:rsid w:val="008874C1"/>
    <w:rsid w:val="00887BE0"/>
    <w:rsid w:val="00890313"/>
    <w:rsid w:val="00890A1F"/>
    <w:rsid w:val="00891964"/>
    <w:rsid w:val="00891F01"/>
    <w:rsid w:val="00891F2C"/>
    <w:rsid w:val="008928F7"/>
    <w:rsid w:val="00892BCD"/>
    <w:rsid w:val="008934EF"/>
    <w:rsid w:val="00893A69"/>
    <w:rsid w:val="008940BA"/>
    <w:rsid w:val="00894281"/>
    <w:rsid w:val="00894382"/>
    <w:rsid w:val="00894BB2"/>
    <w:rsid w:val="00895746"/>
    <w:rsid w:val="008958E2"/>
    <w:rsid w:val="008969F8"/>
    <w:rsid w:val="00896FCF"/>
    <w:rsid w:val="00897311"/>
    <w:rsid w:val="008A034A"/>
    <w:rsid w:val="008A044A"/>
    <w:rsid w:val="008A0FA0"/>
    <w:rsid w:val="008A1055"/>
    <w:rsid w:val="008A139C"/>
    <w:rsid w:val="008A1C78"/>
    <w:rsid w:val="008A228C"/>
    <w:rsid w:val="008A298C"/>
    <w:rsid w:val="008A2F89"/>
    <w:rsid w:val="008A3287"/>
    <w:rsid w:val="008A3352"/>
    <w:rsid w:val="008A37A6"/>
    <w:rsid w:val="008A400E"/>
    <w:rsid w:val="008A43DC"/>
    <w:rsid w:val="008A5A28"/>
    <w:rsid w:val="008A5D03"/>
    <w:rsid w:val="008A638E"/>
    <w:rsid w:val="008A6436"/>
    <w:rsid w:val="008A6E20"/>
    <w:rsid w:val="008A6F3D"/>
    <w:rsid w:val="008A7C13"/>
    <w:rsid w:val="008A7E76"/>
    <w:rsid w:val="008B0633"/>
    <w:rsid w:val="008B0EF0"/>
    <w:rsid w:val="008B1114"/>
    <w:rsid w:val="008B190C"/>
    <w:rsid w:val="008B2448"/>
    <w:rsid w:val="008B2BE1"/>
    <w:rsid w:val="008B342E"/>
    <w:rsid w:val="008B3D0A"/>
    <w:rsid w:val="008B40F3"/>
    <w:rsid w:val="008B502E"/>
    <w:rsid w:val="008B5B82"/>
    <w:rsid w:val="008B6465"/>
    <w:rsid w:val="008B67A3"/>
    <w:rsid w:val="008B69EC"/>
    <w:rsid w:val="008C0171"/>
    <w:rsid w:val="008C0EEB"/>
    <w:rsid w:val="008C116C"/>
    <w:rsid w:val="008C1A02"/>
    <w:rsid w:val="008C1EAD"/>
    <w:rsid w:val="008C200C"/>
    <w:rsid w:val="008C22A8"/>
    <w:rsid w:val="008C2AE7"/>
    <w:rsid w:val="008C2BDF"/>
    <w:rsid w:val="008C2BEA"/>
    <w:rsid w:val="008C2D33"/>
    <w:rsid w:val="008C31BA"/>
    <w:rsid w:val="008C351D"/>
    <w:rsid w:val="008C39FA"/>
    <w:rsid w:val="008C3CFF"/>
    <w:rsid w:val="008C3EAD"/>
    <w:rsid w:val="008C3F62"/>
    <w:rsid w:val="008C440C"/>
    <w:rsid w:val="008C4AF0"/>
    <w:rsid w:val="008C4CE3"/>
    <w:rsid w:val="008C4D5E"/>
    <w:rsid w:val="008C5118"/>
    <w:rsid w:val="008C53C3"/>
    <w:rsid w:val="008C5BD3"/>
    <w:rsid w:val="008C5E2C"/>
    <w:rsid w:val="008C5F6C"/>
    <w:rsid w:val="008C5FAD"/>
    <w:rsid w:val="008C6625"/>
    <w:rsid w:val="008C6D6C"/>
    <w:rsid w:val="008C7E8A"/>
    <w:rsid w:val="008D0356"/>
    <w:rsid w:val="008D0B1F"/>
    <w:rsid w:val="008D0FEC"/>
    <w:rsid w:val="008D118B"/>
    <w:rsid w:val="008D2111"/>
    <w:rsid w:val="008D2251"/>
    <w:rsid w:val="008D2582"/>
    <w:rsid w:val="008D2D25"/>
    <w:rsid w:val="008D32BF"/>
    <w:rsid w:val="008D33B7"/>
    <w:rsid w:val="008D3705"/>
    <w:rsid w:val="008D37E6"/>
    <w:rsid w:val="008D3BBE"/>
    <w:rsid w:val="008D3EE0"/>
    <w:rsid w:val="008D4335"/>
    <w:rsid w:val="008D49DC"/>
    <w:rsid w:val="008D4BA1"/>
    <w:rsid w:val="008D5637"/>
    <w:rsid w:val="008D6286"/>
    <w:rsid w:val="008D7D85"/>
    <w:rsid w:val="008D7E62"/>
    <w:rsid w:val="008D7F13"/>
    <w:rsid w:val="008E011D"/>
    <w:rsid w:val="008E0173"/>
    <w:rsid w:val="008E097E"/>
    <w:rsid w:val="008E12F5"/>
    <w:rsid w:val="008E1303"/>
    <w:rsid w:val="008E1739"/>
    <w:rsid w:val="008E1AC7"/>
    <w:rsid w:val="008E1C65"/>
    <w:rsid w:val="008E29C3"/>
    <w:rsid w:val="008E2CF1"/>
    <w:rsid w:val="008E2EC1"/>
    <w:rsid w:val="008E33CF"/>
    <w:rsid w:val="008E349B"/>
    <w:rsid w:val="008E36E6"/>
    <w:rsid w:val="008E3E6F"/>
    <w:rsid w:val="008E5867"/>
    <w:rsid w:val="008E58E3"/>
    <w:rsid w:val="008E59B7"/>
    <w:rsid w:val="008E660F"/>
    <w:rsid w:val="008E66C2"/>
    <w:rsid w:val="008E7E87"/>
    <w:rsid w:val="008F019D"/>
    <w:rsid w:val="008F0FDA"/>
    <w:rsid w:val="008F18F1"/>
    <w:rsid w:val="008F1940"/>
    <w:rsid w:val="008F2BEC"/>
    <w:rsid w:val="008F4523"/>
    <w:rsid w:val="008F488C"/>
    <w:rsid w:val="008F4A0F"/>
    <w:rsid w:val="008F4AD0"/>
    <w:rsid w:val="008F4AD9"/>
    <w:rsid w:val="008F4C6E"/>
    <w:rsid w:val="008F4EBC"/>
    <w:rsid w:val="008F4EDB"/>
    <w:rsid w:val="008F57DF"/>
    <w:rsid w:val="008F5D22"/>
    <w:rsid w:val="008F5EA5"/>
    <w:rsid w:val="008F61EA"/>
    <w:rsid w:val="008F6672"/>
    <w:rsid w:val="008F6DD7"/>
    <w:rsid w:val="008F7324"/>
    <w:rsid w:val="008F78B8"/>
    <w:rsid w:val="008F7C38"/>
    <w:rsid w:val="009007F3"/>
    <w:rsid w:val="0090196D"/>
    <w:rsid w:val="00901D9D"/>
    <w:rsid w:val="00901EB4"/>
    <w:rsid w:val="0090206C"/>
    <w:rsid w:val="0090208D"/>
    <w:rsid w:val="009021A1"/>
    <w:rsid w:val="00902AEA"/>
    <w:rsid w:val="00903447"/>
    <w:rsid w:val="009039E2"/>
    <w:rsid w:val="009043BD"/>
    <w:rsid w:val="0090475A"/>
    <w:rsid w:val="00904FEC"/>
    <w:rsid w:val="009050A5"/>
    <w:rsid w:val="00905DDC"/>
    <w:rsid w:val="009066E3"/>
    <w:rsid w:val="0090773D"/>
    <w:rsid w:val="009078A1"/>
    <w:rsid w:val="00907949"/>
    <w:rsid w:val="00910C1F"/>
    <w:rsid w:val="009122B7"/>
    <w:rsid w:val="0091436D"/>
    <w:rsid w:val="00914871"/>
    <w:rsid w:val="00914DC4"/>
    <w:rsid w:val="00914EAE"/>
    <w:rsid w:val="0091572E"/>
    <w:rsid w:val="009157C5"/>
    <w:rsid w:val="00915B08"/>
    <w:rsid w:val="009169BF"/>
    <w:rsid w:val="00916BA1"/>
    <w:rsid w:val="00917021"/>
    <w:rsid w:val="009171EB"/>
    <w:rsid w:val="009174DD"/>
    <w:rsid w:val="00920079"/>
    <w:rsid w:val="0092095F"/>
    <w:rsid w:val="00920DA2"/>
    <w:rsid w:val="009214DC"/>
    <w:rsid w:val="0092219C"/>
    <w:rsid w:val="009223A5"/>
    <w:rsid w:val="00922636"/>
    <w:rsid w:val="0092310A"/>
    <w:rsid w:val="0092344B"/>
    <w:rsid w:val="0092349A"/>
    <w:rsid w:val="009238BC"/>
    <w:rsid w:val="009241DA"/>
    <w:rsid w:val="00924AF6"/>
    <w:rsid w:val="00924DEB"/>
    <w:rsid w:val="00924E23"/>
    <w:rsid w:val="00924F4E"/>
    <w:rsid w:val="00926D23"/>
    <w:rsid w:val="00927214"/>
    <w:rsid w:val="00927A96"/>
    <w:rsid w:val="009301D9"/>
    <w:rsid w:val="0093032B"/>
    <w:rsid w:val="00930CB5"/>
    <w:rsid w:val="00930E3D"/>
    <w:rsid w:val="00930EA8"/>
    <w:rsid w:val="009310E6"/>
    <w:rsid w:val="0093123E"/>
    <w:rsid w:val="009320B4"/>
    <w:rsid w:val="0093236D"/>
    <w:rsid w:val="0093258B"/>
    <w:rsid w:val="00932770"/>
    <w:rsid w:val="009329A1"/>
    <w:rsid w:val="00932DF7"/>
    <w:rsid w:val="009338DC"/>
    <w:rsid w:val="00934B29"/>
    <w:rsid w:val="00935A77"/>
    <w:rsid w:val="00935A92"/>
    <w:rsid w:val="00935C2A"/>
    <w:rsid w:val="00935DF4"/>
    <w:rsid w:val="00936B73"/>
    <w:rsid w:val="009370F0"/>
    <w:rsid w:val="009371FD"/>
    <w:rsid w:val="0093726A"/>
    <w:rsid w:val="00940098"/>
    <w:rsid w:val="00940FED"/>
    <w:rsid w:val="00941805"/>
    <w:rsid w:val="0094209C"/>
    <w:rsid w:val="00943316"/>
    <w:rsid w:val="009447CB"/>
    <w:rsid w:val="00944E5B"/>
    <w:rsid w:val="00944F96"/>
    <w:rsid w:val="00945566"/>
    <w:rsid w:val="00945DDC"/>
    <w:rsid w:val="00946D88"/>
    <w:rsid w:val="00946F1F"/>
    <w:rsid w:val="00947F9C"/>
    <w:rsid w:val="00950625"/>
    <w:rsid w:val="009510E1"/>
    <w:rsid w:val="009510F0"/>
    <w:rsid w:val="0095184D"/>
    <w:rsid w:val="0095261A"/>
    <w:rsid w:val="00952F57"/>
    <w:rsid w:val="0095308A"/>
    <w:rsid w:val="00953237"/>
    <w:rsid w:val="009533E5"/>
    <w:rsid w:val="00953670"/>
    <w:rsid w:val="00953CDA"/>
    <w:rsid w:val="00953D72"/>
    <w:rsid w:val="00953F36"/>
    <w:rsid w:val="00953F4B"/>
    <w:rsid w:val="009540AB"/>
    <w:rsid w:val="00954D1F"/>
    <w:rsid w:val="00954DF9"/>
    <w:rsid w:val="009553CD"/>
    <w:rsid w:val="00955515"/>
    <w:rsid w:val="009559A6"/>
    <w:rsid w:val="00955E42"/>
    <w:rsid w:val="00955FDE"/>
    <w:rsid w:val="00956B31"/>
    <w:rsid w:val="00956D92"/>
    <w:rsid w:val="009570F1"/>
    <w:rsid w:val="0095767E"/>
    <w:rsid w:val="00957698"/>
    <w:rsid w:val="00957AE1"/>
    <w:rsid w:val="009606D8"/>
    <w:rsid w:val="00961030"/>
    <w:rsid w:val="0096175F"/>
    <w:rsid w:val="00961B89"/>
    <w:rsid w:val="00961DC1"/>
    <w:rsid w:val="00962C4B"/>
    <w:rsid w:val="0096307D"/>
    <w:rsid w:val="00963200"/>
    <w:rsid w:val="00963284"/>
    <w:rsid w:val="009632D1"/>
    <w:rsid w:val="009633D7"/>
    <w:rsid w:val="00963A3C"/>
    <w:rsid w:val="00963EC6"/>
    <w:rsid w:val="009645B8"/>
    <w:rsid w:val="00964B21"/>
    <w:rsid w:val="009650BD"/>
    <w:rsid w:val="0096514E"/>
    <w:rsid w:val="00966F47"/>
    <w:rsid w:val="009677A5"/>
    <w:rsid w:val="00967844"/>
    <w:rsid w:val="00967A73"/>
    <w:rsid w:val="00967BD8"/>
    <w:rsid w:val="0097017F"/>
    <w:rsid w:val="00970B20"/>
    <w:rsid w:val="009719A1"/>
    <w:rsid w:val="00972312"/>
    <w:rsid w:val="00972B3A"/>
    <w:rsid w:val="009733AD"/>
    <w:rsid w:val="0097413B"/>
    <w:rsid w:val="00974817"/>
    <w:rsid w:val="00974A90"/>
    <w:rsid w:val="00975223"/>
    <w:rsid w:val="0097655D"/>
    <w:rsid w:val="0097656C"/>
    <w:rsid w:val="009765D9"/>
    <w:rsid w:val="00976D0A"/>
    <w:rsid w:val="00976D39"/>
    <w:rsid w:val="0097777D"/>
    <w:rsid w:val="009805CC"/>
    <w:rsid w:val="00980607"/>
    <w:rsid w:val="009806B4"/>
    <w:rsid w:val="009806F1"/>
    <w:rsid w:val="00980BE2"/>
    <w:rsid w:val="00980D8E"/>
    <w:rsid w:val="00981380"/>
    <w:rsid w:val="00982358"/>
    <w:rsid w:val="0098242C"/>
    <w:rsid w:val="009825E9"/>
    <w:rsid w:val="0098278D"/>
    <w:rsid w:val="00982B8B"/>
    <w:rsid w:val="00982BC3"/>
    <w:rsid w:val="00982D7B"/>
    <w:rsid w:val="00982E62"/>
    <w:rsid w:val="0098335C"/>
    <w:rsid w:val="009834F3"/>
    <w:rsid w:val="009834FC"/>
    <w:rsid w:val="009835B8"/>
    <w:rsid w:val="00983B94"/>
    <w:rsid w:val="00983BBC"/>
    <w:rsid w:val="0098402A"/>
    <w:rsid w:val="009845FE"/>
    <w:rsid w:val="009847E3"/>
    <w:rsid w:val="00984863"/>
    <w:rsid w:val="0098543C"/>
    <w:rsid w:val="00985988"/>
    <w:rsid w:val="00985EA9"/>
    <w:rsid w:val="0098639E"/>
    <w:rsid w:val="00987D8D"/>
    <w:rsid w:val="0099012E"/>
    <w:rsid w:val="009903BB"/>
    <w:rsid w:val="00990CEA"/>
    <w:rsid w:val="00990D0B"/>
    <w:rsid w:val="00991FBB"/>
    <w:rsid w:val="00993700"/>
    <w:rsid w:val="00994AEC"/>
    <w:rsid w:val="00995053"/>
    <w:rsid w:val="009955DC"/>
    <w:rsid w:val="009958C1"/>
    <w:rsid w:val="00996006"/>
    <w:rsid w:val="00996286"/>
    <w:rsid w:val="00996E61"/>
    <w:rsid w:val="00996F9C"/>
    <w:rsid w:val="0099707F"/>
    <w:rsid w:val="009974DB"/>
    <w:rsid w:val="00997EDB"/>
    <w:rsid w:val="009A0306"/>
    <w:rsid w:val="009A048B"/>
    <w:rsid w:val="009A07F8"/>
    <w:rsid w:val="009A08DF"/>
    <w:rsid w:val="009A0934"/>
    <w:rsid w:val="009A0B9F"/>
    <w:rsid w:val="009A1574"/>
    <w:rsid w:val="009A1982"/>
    <w:rsid w:val="009A1A48"/>
    <w:rsid w:val="009A21A8"/>
    <w:rsid w:val="009A3067"/>
    <w:rsid w:val="009A36CA"/>
    <w:rsid w:val="009A4140"/>
    <w:rsid w:val="009A5A00"/>
    <w:rsid w:val="009A633A"/>
    <w:rsid w:val="009A7384"/>
    <w:rsid w:val="009A76AF"/>
    <w:rsid w:val="009A79D2"/>
    <w:rsid w:val="009B03FE"/>
    <w:rsid w:val="009B0926"/>
    <w:rsid w:val="009B0EC6"/>
    <w:rsid w:val="009B1F45"/>
    <w:rsid w:val="009B275F"/>
    <w:rsid w:val="009B2B64"/>
    <w:rsid w:val="009B3391"/>
    <w:rsid w:val="009B376E"/>
    <w:rsid w:val="009B42EC"/>
    <w:rsid w:val="009B4322"/>
    <w:rsid w:val="009B459D"/>
    <w:rsid w:val="009B53A3"/>
    <w:rsid w:val="009B5632"/>
    <w:rsid w:val="009B577B"/>
    <w:rsid w:val="009B5A4F"/>
    <w:rsid w:val="009B629D"/>
    <w:rsid w:val="009B6DDE"/>
    <w:rsid w:val="009B7AE8"/>
    <w:rsid w:val="009C0185"/>
    <w:rsid w:val="009C060A"/>
    <w:rsid w:val="009C0862"/>
    <w:rsid w:val="009C0DF8"/>
    <w:rsid w:val="009C0FA9"/>
    <w:rsid w:val="009C1273"/>
    <w:rsid w:val="009C144A"/>
    <w:rsid w:val="009C270B"/>
    <w:rsid w:val="009C2792"/>
    <w:rsid w:val="009C2802"/>
    <w:rsid w:val="009C2E1D"/>
    <w:rsid w:val="009C2EA0"/>
    <w:rsid w:val="009C2FEE"/>
    <w:rsid w:val="009C31DC"/>
    <w:rsid w:val="009C3247"/>
    <w:rsid w:val="009C3F13"/>
    <w:rsid w:val="009C41D0"/>
    <w:rsid w:val="009C5248"/>
    <w:rsid w:val="009C544E"/>
    <w:rsid w:val="009C56CD"/>
    <w:rsid w:val="009C58CA"/>
    <w:rsid w:val="009C5F90"/>
    <w:rsid w:val="009C63F6"/>
    <w:rsid w:val="009C70A3"/>
    <w:rsid w:val="009C763F"/>
    <w:rsid w:val="009C76A8"/>
    <w:rsid w:val="009C7767"/>
    <w:rsid w:val="009D051F"/>
    <w:rsid w:val="009D0543"/>
    <w:rsid w:val="009D062A"/>
    <w:rsid w:val="009D0720"/>
    <w:rsid w:val="009D1542"/>
    <w:rsid w:val="009D1F21"/>
    <w:rsid w:val="009D1F83"/>
    <w:rsid w:val="009D24AC"/>
    <w:rsid w:val="009D25D8"/>
    <w:rsid w:val="009D31B0"/>
    <w:rsid w:val="009D347D"/>
    <w:rsid w:val="009D3DD2"/>
    <w:rsid w:val="009D43F2"/>
    <w:rsid w:val="009D4C2D"/>
    <w:rsid w:val="009D4E9E"/>
    <w:rsid w:val="009D5132"/>
    <w:rsid w:val="009D5615"/>
    <w:rsid w:val="009D5A26"/>
    <w:rsid w:val="009D5A2D"/>
    <w:rsid w:val="009D5B93"/>
    <w:rsid w:val="009D61E1"/>
    <w:rsid w:val="009D6405"/>
    <w:rsid w:val="009D653D"/>
    <w:rsid w:val="009D6709"/>
    <w:rsid w:val="009D6801"/>
    <w:rsid w:val="009D6E22"/>
    <w:rsid w:val="009D756A"/>
    <w:rsid w:val="009D79D2"/>
    <w:rsid w:val="009D7E84"/>
    <w:rsid w:val="009E0163"/>
    <w:rsid w:val="009E0A46"/>
    <w:rsid w:val="009E140E"/>
    <w:rsid w:val="009E151D"/>
    <w:rsid w:val="009E1816"/>
    <w:rsid w:val="009E1A82"/>
    <w:rsid w:val="009E1CA2"/>
    <w:rsid w:val="009E330E"/>
    <w:rsid w:val="009E3B4D"/>
    <w:rsid w:val="009E3C09"/>
    <w:rsid w:val="009E3D5F"/>
    <w:rsid w:val="009E3F12"/>
    <w:rsid w:val="009E4113"/>
    <w:rsid w:val="009E4265"/>
    <w:rsid w:val="009E443A"/>
    <w:rsid w:val="009E46F6"/>
    <w:rsid w:val="009E5188"/>
    <w:rsid w:val="009E52E3"/>
    <w:rsid w:val="009E5315"/>
    <w:rsid w:val="009E5548"/>
    <w:rsid w:val="009E5708"/>
    <w:rsid w:val="009E5A11"/>
    <w:rsid w:val="009E5D85"/>
    <w:rsid w:val="009E6216"/>
    <w:rsid w:val="009E63AF"/>
    <w:rsid w:val="009E65CD"/>
    <w:rsid w:val="009E65E1"/>
    <w:rsid w:val="009E6695"/>
    <w:rsid w:val="009E6EAB"/>
    <w:rsid w:val="009E7683"/>
    <w:rsid w:val="009E7858"/>
    <w:rsid w:val="009E7966"/>
    <w:rsid w:val="009E7A9F"/>
    <w:rsid w:val="009E7F19"/>
    <w:rsid w:val="009F001D"/>
    <w:rsid w:val="009F00A5"/>
    <w:rsid w:val="009F015F"/>
    <w:rsid w:val="009F0B96"/>
    <w:rsid w:val="009F0D2C"/>
    <w:rsid w:val="009F0ED1"/>
    <w:rsid w:val="009F1A86"/>
    <w:rsid w:val="009F2E43"/>
    <w:rsid w:val="009F2F38"/>
    <w:rsid w:val="009F3403"/>
    <w:rsid w:val="009F3BFC"/>
    <w:rsid w:val="009F4042"/>
    <w:rsid w:val="009F40A0"/>
    <w:rsid w:val="009F43F4"/>
    <w:rsid w:val="009F4518"/>
    <w:rsid w:val="009F4D2B"/>
    <w:rsid w:val="009F50DF"/>
    <w:rsid w:val="009F520A"/>
    <w:rsid w:val="009F5711"/>
    <w:rsid w:val="009F5A82"/>
    <w:rsid w:val="009F5F2F"/>
    <w:rsid w:val="009F600D"/>
    <w:rsid w:val="009F64B2"/>
    <w:rsid w:val="009F6657"/>
    <w:rsid w:val="009F67CB"/>
    <w:rsid w:val="009F7171"/>
    <w:rsid w:val="009F797C"/>
    <w:rsid w:val="009F7B5D"/>
    <w:rsid w:val="009F7D17"/>
    <w:rsid w:val="009F7F90"/>
    <w:rsid w:val="00A00044"/>
    <w:rsid w:val="00A00771"/>
    <w:rsid w:val="00A00908"/>
    <w:rsid w:val="00A00984"/>
    <w:rsid w:val="00A00C49"/>
    <w:rsid w:val="00A01166"/>
    <w:rsid w:val="00A01226"/>
    <w:rsid w:val="00A0142F"/>
    <w:rsid w:val="00A01B34"/>
    <w:rsid w:val="00A02118"/>
    <w:rsid w:val="00A026DD"/>
    <w:rsid w:val="00A026DF"/>
    <w:rsid w:val="00A02968"/>
    <w:rsid w:val="00A029E7"/>
    <w:rsid w:val="00A02B64"/>
    <w:rsid w:val="00A02F85"/>
    <w:rsid w:val="00A03624"/>
    <w:rsid w:val="00A03705"/>
    <w:rsid w:val="00A03C81"/>
    <w:rsid w:val="00A0427C"/>
    <w:rsid w:val="00A04B7C"/>
    <w:rsid w:val="00A0519B"/>
    <w:rsid w:val="00A0525F"/>
    <w:rsid w:val="00A05961"/>
    <w:rsid w:val="00A061AB"/>
    <w:rsid w:val="00A06DAF"/>
    <w:rsid w:val="00A0744F"/>
    <w:rsid w:val="00A07793"/>
    <w:rsid w:val="00A07EF0"/>
    <w:rsid w:val="00A10105"/>
    <w:rsid w:val="00A1010A"/>
    <w:rsid w:val="00A10396"/>
    <w:rsid w:val="00A10825"/>
    <w:rsid w:val="00A10BED"/>
    <w:rsid w:val="00A11071"/>
    <w:rsid w:val="00A110A2"/>
    <w:rsid w:val="00A119B7"/>
    <w:rsid w:val="00A11C14"/>
    <w:rsid w:val="00A122E9"/>
    <w:rsid w:val="00A12514"/>
    <w:rsid w:val="00A133CB"/>
    <w:rsid w:val="00A1352D"/>
    <w:rsid w:val="00A1409B"/>
    <w:rsid w:val="00A1454C"/>
    <w:rsid w:val="00A14855"/>
    <w:rsid w:val="00A14B5E"/>
    <w:rsid w:val="00A15223"/>
    <w:rsid w:val="00A152FB"/>
    <w:rsid w:val="00A165D9"/>
    <w:rsid w:val="00A16729"/>
    <w:rsid w:val="00A16A41"/>
    <w:rsid w:val="00A16CC5"/>
    <w:rsid w:val="00A16DE8"/>
    <w:rsid w:val="00A17421"/>
    <w:rsid w:val="00A1775B"/>
    <w:rsid w:val="00A1784E"/>
    <w:rsid w:val="00A17FBF"/>
    <w:rsid w:val="00A2028C"/>
    <w:rsid w:val="00A205ED"/>
    <w:rsid w:val="00A20A66"/>
    <w:rsid w:val="00A21505"/>
    <w:rsid w:val="00A218F3"/>
    <w:rsid w:val="00A21C4D"/>
    <w:rsid w:val="00A21EA2"/>
    <w:rsid w:val="00A21EB6"/>
    <w:rsid w:val="00A221FA"/>
    <w:rsid w:val="00A22B36"/>
    <w:rsid w:val="00A22EC5"/>
    <w:rsid w:val="00A245A4"/>
    <w:rsid w:val="00A252E3"/>
    <w:rsid w:val="00A261A3"/>
    <w:rsid w:val="00A26B9B"/>
    <w:rsid w:val="00A26E14"/>
    <w:rsid w:val="00A26E6D"/>
    <w:rsid w:val="00A27079"/>
    <w:rsid w:val="00A271D6"/>
    <w:rsid w:val="00A273A3"/>
    <w:rsid w:val="00A27BA2"/>
    <w:rsid w:val="00A308B6"/>
    <w:rsid w:val="00A30E19"/>
    <w:rsid w:val="00A31579"/>
    <w:rsid w:val="00A31759"/>
    <w:rsid w:val="00A31F1A"/>
    <w:rsid w:val="00A32491"/>
    <w:rsid w:val="00A32666"/>
    <w:rsid w:val="00A327C5"/>
    <w:rsid w:val="00A327DA"/>
    <w:rsid w:val="00A32C2C"/>
    <w:rsid w:val="00A330A6"/>
    <w:rsid w:val="00A33B53"/>
    <w:rsid w:val="00A357B3"/>
    <w:rsid w:val="00A36064"/>
    <w:rsid w:val="00A361BD"/>
    <w:rsid w:val="00A36243"/>
    <w:rsid w:val="00A36395"/>
    <w:rsid w:val="00A3646B"/>
    <w:rsid w:val="00A367D6"/>
    <w:rsid w:val="00A36AB4"/>
    <w:rsid w:val="00A36BE8"/>
    <w:rsid w:val="00A36D8D"/>
    <w:rsid w:val="00A37474"/>
    <w:rsid w:val="00A37D49"/>
    <w:rsid w:val="00A37F0F"/>
    <w:rsid w:val="00A405B6"/>
    <w:rsid w:val="00A4134E"/>
    <w:rsid w:val="00A41AC4"/>
    <w:rsid w:val="00A420F8"/>
    <w:rsid w:val="00A42311"/>
    <w:rsid w:val="00A429CF"/>
    <w:rsid w:val="00A42F0E"/>
    <w:rsid w:val="00A4328F"/>
    <w:rsid w:val="00A438E1"/>
    <w:rsid w:val="00A4402E"/>
    <w:rsid w:val="00A44C29"/>
    <w:rsid w:val="00A46209"/>
    <w:rsid w:val="00A471BB"/>
    <w:rsid w:val="00A47525"/>
    <w:rsid w:val="00A4774A"/>
    <w:rsid w:val="00A5063F"/>
    <w:rsid w:val="00A50762"/>
    <w:rsid w:val="00A50A37"/>
    <w:rsid w:val="00A5110C"/>
    <w:rsid w:val="00A512F9"/>
    <w:rsid w:val="00A517BA"/>
    <w:rsid w:val="00A5211A"/>
    <w:rsid w:val="00A521CA"/>
    <w:rsid w:val="00A52497"/>
    <w:rsid w:val="00A52A48"/>
    <w:rsid w:val="00A52B0C"/>
    <w:rsid w:val="00A539F1"/>
    <w:rsid w:val="00A53E59"/>
    <w:rsid w:val="00A549AD"/>
    <w:rsid w:val="00A55B34"/>
    <w:rsid w:val="00A55CF0"/>
    <w:rsid w:val="00A566ED"/>
    <w:rsid w:val="00A56B12"/>
    <w:rsid w:val="00A56F70"/>
    <w:rsid w:val="00A57133"/>
    <w:rsid w:val="00A57815"/>
    <w:rsid w:val="00A5791D"/>
    <w:rsid w:val="00A57EE4"/>
    <w:rsid w:val="00A606C1"/>
    <w:rsid w:val="00A60E11"/>
    <w:rsid w:val="00A60F5A"/>
    <w:rsid w:val="00A6175A"/>
    <w:rsid w:val="00A621F0"/>
    <w:rsid w:val="00A628A6"/>
    <w:rsid w:val="00A62ABF"/>
    <w:rsid w:val="00A62C1E"/>
    <w:rsid w:val="00A6380C"/>
    <w:rsid w:val="00A64031"/>
    <w:rsid w:val="00A640C0"/>
    <w:rsid w:val="00A64876"/>
    <w:rsid w:val="00A65555"/>
    <w:rsid w:val="00A65A9E"/>
    <w:rsid w:val="00A65D79"/>
    <w:rsid w:val="00A6659A"/>
    <w:rsid w:val="00A66BF5"/>
    <w:rsid w:val="00A66D25"/>
    <w:rsid w:val="00A66E50"/>
    <w:rsid w:val="00A66F18"/>
    <w:rsid w:val="00A6706C"/>
    <w:rsid w:val="00A67401"/>
    <w:rsid w:val="00A67EB3"/>
    <w:rsid w:val="00A705E6"/>
    <w:rsid w:val="00A70823"/>
    <w:rsid w:val="00A708E1"/>
    <w:rsid w:val="00A709AF"/>
    <w:rsid w:val="00A70A75"/>
    <w:rsid w:val="00A70B89"/>
    <w:rsid w:val="00A70BA1"/>
    <w:rsid w:val="00A71312"/>
    <w:rsid w:val="00A71CD6"/>
    <w:rsid w:val="00A7226E"/>
    <w:rsid w:val="00A7232B"/>
    <w:rsid w:val="00A72640"/>
    <w:rsid w:val="00A72A65"/>
    <w:rsid w:val="00A72DF4"/>
    <w:rsid w:val="00A72E6D"/>
    <w:rsid w:val="00A72FBD"/>
    <w:rsid w:val="00A746A3"/>
    <w:rsid w:val="00A748C2"/>
    <w:rsid w:val="00A74970"/>
    <w:rsid w:val="00A750C0"/>
    <w:rsid w:val="00A76C5A"/>
    <w:rsid w:val="00A77041"/>
    <w:rsid w:val="00A77574"/>
    <w:rsid w:val="00A77ECE"/>
    <w:rsid w:val="00A80181"/>
    <w:rsid w:val="00A804D0"/>
    <w:rsid w:val="00A806D4"/>
    <w:rsid w:val="00A81009"/>
    <w:rsid w:val="00A8114D"/>
    <w:rsid w:val="00A82007"/>
    <w:rsid w:val="00A82016"/>
    <w:rsid w:val="00A8238A"/>
    <w:rsid w:val="00A82484"/>
    <w:rsid w:val="00A827E0"/>
    <w:rsid w:val="00A82DAC"/>
    <w:rsid w:val="00A83124"/>
    <w:rsid w:val="00A83A2D"/>
    <w:rsid w:val="00A83CB6"/>
    <w:rsid w:val="00A83FD9"/>
    <w:rsid w:val="00A8414C"/>
    <w:rsid w:val="00A84686"/>
    <w:rsid w:val="00A84CB4"/>
    <w:rsid w:val="00A84EF6"/>
    <w:rsid w:val="00A851FD"/>
    <w:rsid w:val="00A855DC"/>
    <w:rsid w:val="00A85EAA"/>
    <w:rsid w:val="00A864EA"/>
    <w:rsid w:val="00A86A11"/>
    <w:rsid w:val="00A86E0E"/>
    <w:rsid w:val="00A873C9"/>
    <w:rsid w:val="00A87966"/>
    <w:rsid w:val="00A879E1"/>
    <w:rsid w:val="00A87A9F"/>
    <w:rsid w:val="00A87B1D"/>
    <w:rsid w:val="00A87B88"/>
    <w:rsid w:val="00A87D30"/>
    <w:rsid w:val="00A87E90"/>
    <w:rsid w:val="00A900E3"/>
    <w:rsid w:val="00A90143"/>
    <w:rsid w:val="00A91D47"/>
    <w:rsid w:val="00A91D4C"/>
    <w:rsid w:val="00A92279"/>
    <w:rsid w:val="00A922AC"/>
    <w:rsid w:val="00A927B8"/>
    <w:rsid w:val="00A934A5"/>
    <w:rsid w:val="00A93C1E"/>
    <w:rsid w:val="00A93CCF"/>
    <w:rsid w:val="00A94487"/>
    <w:rsid w:val="00A9468B"/>
    <w:rsid w:val="00A94690"/>
    <w:rsid w:val="00A949D4"/>
    <w:rsid w:val="00A94BCE"/>
    <w:rsid w:val="00A94C4C"/>
    <w:rsid w:val="00A9554B"/>
    <w:rsid w:val="00A95933"/>
    <w:rsid w:val="00A9608A"/>
    <w:rsid w:val="00A9661C"/>
    <w:rsid w:val="00A96AA3"/>
    <w:rsid w:val="00A97CED"/>
    <w:rsid w:val="00AA0328"/>
    <w:rsid w:val="00AA0BAE"/>
    <w:rsid w:val="00AA1E5D"/>
    <w:rsid w:val="00AA203B"/>
    <w:rsid w:val="00AA2296"/>
    <w:rsid w:val="00AA24DB"/>
    <w:rsid w:val="00AA2685"/>
    <w:rsid w:val="00AA2987"/>
    <w:rsid w:val="00AA2CCA"/>
    <w:rsid w:val="00AA2E7B"/>
    <w:rsid w:val="00AA3B22"/>
    <w:rsid w:val="00AA5D9E"/>
    <w:rsid w:val="00AA7A2F"/>
    <w:rsid w:val="00AA7E01"/>
    <w:rsid w:val="00AA7F5C"/>
    <w:rsid w:val="00AB0718"/>
    <w:rsid w:val="00AB1721"/>
    <w:rsid w:val="00AB1C9E"/>
    <w:rsid w:val="00AB1FD9"/>
    <w:rsid w:val="00AB22B3"/>
    <w:rsid w:val="00AB2456"/>
    <w:rsid w:val="00AB24E1"/>
    <w:rsid w:val="00AB2503"/>
    <w:rsid w:val="00AB273D"/>
    <w:rsid w:val="00AB2EFB"/>
    <w:rsid w:val="00AB3278"/>
    <w:rsid w:val="00AB46B3"/>
    <w:rsid w:val="00AB4789"/>
    <w:rsid w:val="00AB4954"/>
    <w:rsid w:val="00AB4A31"/>
    <w:rsid w:val="00AB50E5"/>
    <w:rsid w:val="00AB5649"/>
    <w:rsid w:val="00AB58DC"/>
    <w:rsid w:val="00AB5A42"/>
    <w:rsid w:val="00AB6C58"/>
    <w:rsid w:val="00AB6C89"/>
    <w:rsid w:val="00AB7BA7"/>
    <w:rsid w:val="00AB7D57"/>
    <w:rsid w:val="00AC059E"/>
    <w:rsid w:val="00AC0DE5"/>
    <w:rsid w:val="00AC0EAB"/>
    <w:rsid w:val="00AC108D"/>
    <w:rsid w:val="00AC12BD"/>
    <w:rsid w:val="00AC134F"/>
    <w:rsid w:val="00AC20C6"/>
    <w:rsid w:val="00AC314E"/>
    <w:rsid w:val="00AC31CB"/>
    <w:rsid w:val="00AC3D96"/>
    <w:rsid w:val="00AC3E1C"/>
    <w:rsid w:val="00AC3FDA"/>
    <w:rsid w:val="00AC40D7"/>
    <w:rsid w:val="00AC4555"/>
    <w:rsid w:val="00AC4D29"/>
    <w:rsid w:val="00AC51F6"/>
    <w:rsid w:val="00AC523C"/>
    <w:rsid w:val="00AC533A"/>
    <w:rsid w:val="00AC5A6B"/>
    <w:rsid w:val="00AC5B05"/>
    <w:rsid w:val="00AC6998"/>
    <w:rsid w:val="00AD07E3"/>
    <w:rsid w:val="00AD1961"/>
    <w:rsid w:val="00AD1B4F"/>
    <w:rsid w:val="00AD21C4"/>
    <w:rsid w:val="00AD233D"/>
    <w:rsid w:val="00AD2347"/>
    <w:rsid w:val="00AD25D3"/>
    <w:rsid w:val="00AD2908"/>
    <w:rsid w:val="00AD290C"/>
    <w:rsid w:val="00AD3032"/>
    <w:rsid w:val="00AD33F1"/>
    <w:rsid w:val="00AD551D"/>
    <w:rsid w:val="00AD623B"/>
    <w:rsid w:val="00AD66D7"/>
    <w:rsid w:val="00AD6777"/>
    <w:rsid w:val="00AD6885"/>
    <w:rsid w:val="00AD6B08"/>
    <w:rsid w:val="00AD6D8E"/>
    <w:rsid w:val="00AD7802"/>
    <w:rsid w:val="00AE0057"/>
    <w:rsid w:val="00AE005D"/>
    <w:rsid w:val="00AE01C3"/>
    <w:rsid w:val="00AE0542"/>
    <w:rsid w:val="00AE0736"/>
    <w:rsid w:val="00AE0ABD"/>
    <w:rsid w:val="00AE0EB1"/>
    <w:rsid w:val="00AE180C"/>
    <w:rsid w:val="00AE2759"/>
    <w:rsid w:val="00AE39AF"/>
    <w:rsid w:val="00AE3A36"/>
    <w:rsid w:val="00AE4069"/>
    <w:rsid w:val="00AE4768"/>
    <w:rsid w:val="00AE54A8"/>
    <w:rsid w:val="00AE5AC0"/>
    <w:rsid w:val="00AE5C10"/>
    <w:rsid w:val="00AE624D"/>
    <w:rsid w:val="00AE6341"/>
    <w:rsid w:val="00AE6897"/>
    <w:rsid w:val="00AE6B5C"/>
    <w:rsid w:val="00AE7760"/>
    <w:rsid w:val="00AF0588"/>
    <w:rsid w:val="00AF08D5"/>
    <w:rsid w:val="00AF0A58"/>
    <w:rsid w:val="00AF0A9F"/>
    <w:rsid w:val="00AF0B1F"/>
    <w:rsid w:val="00AF1029"/>
    <w:rsid w:val="00AF1FC7"/>
    <w:rsid w:val="00AF2632"/>
    <w:rsid w:val="00AF274A"/>
    <w:rsid w:val="00AF29DB"/>
    <w:rsid w:val="00AF2C07"/>
    <w:rsid w:val="00AF2CCC"/>
    <w:rsid w:val="00AF3169"/>
    <w:rsid w:val="00AF35DD"/>
    <w:rsid w:val="00AF38B6"/>
    <w:rsid w:val="00AF38F5"/>
    <w:rsid w:val="00AF39D5"/>
    <w:rsid w:val="00AF3B45"/>
    <w:rsid w:val="00AF3CA3"/>
    <w:rsid w:val="00AF3CB0"/>
    <w:rsid w:val="00AF4088"/>
    <w:rsid w:val="00AF44A2"/>
    <w:rsid w:val="00AF4D69"/>
    <w:rsid w:val="00AF4E1C"/>
    <w:rsid w:val="00AF519E"/>
    <w:rsid w:val="00AF557F"/>
    <w:rsid w:val="00AF56E4"/>
    <w:rsid w:val="00AF5F53"/>
    <w:rsid w:val="00AF5FF0"/>
    <w:rsid w:val="00AF607B"/>
    <w:rsid w:val="00AF6160"/>
    <w:rsid w:val="00AF6865"/>
    <w:rsid w:val="00AF70BA"/>
    <w:rsid w:val="00AF7347"/>
    <w:rsid w:val="00AF775C"/>
    <w:rsid w:val="00AF7D02"/>
    <w:rsid w:val="00B002CB"/>
    <w:rsid w:val="00B00589"/>
    <w:rsid w:val="00B005D8"/>
    <w:rsid w:val="00B007B6"/>
    <w:rsid w:val="00B00C75"/>
    <w:rsid w:val="00B01081"/>
    <w:rsid w:val="00B01258"/>
    <w:rsid w:val="00B019C1"/>
    <w:rsid w:val="00B0236B"/>
    <w:rsid w:val="00B02743"/>
    <w:rsid w:val="00B02955"/>
    <w:rsid w:val="00B029B8"/>
    <w:rsid w:val="00B036DE"/>
    <w:rsid w:val="00B04A5C"/>
    <w:rsid w:val="00B04A7E"/>
    <w:rsid w:val="00B04B19"/>
    <w:rsid w:val="00B04CE5"/>
    <w:rsid w:val="00B04F25"/>
    <w:rsid w:val="00B04F5D"/>
    <w:rsid w:val="00B05212"/>
    <w:rsid w:val="00B0573D"/>
    <w:rsid w:val="00B06145"/>
    <w:rsid w:val="00B06985"/>
    <w:rsid w:val="00B07215"/>
    <w:rsid w:val="00B075A1"/>
    <w:rsid w:val="00B07639"/>
    <w:rsid w:val="00B0799E"/>
    <w:rsid w:val="00B101CD"/>
    <w:rsid w:val="00B103C7"/>
    <w:rsid w:val="00B10A99"/>
    <w:rsid w:val="00B115C2"/>
    <w:rsid w:val="00B119AB"/>
    <w:rsid w:val="00B12624"/>
    <w:rsid w:val="00B12F67"/>
    <w:rsid w:val="00B13493"/>
    <w:rsid w:val="00B13D68"/>
    <w:rsid w:val="00B144AA"/>
    <w:rsid w:val="00B14ACD"/>
    <w:rsid w:val="00B15098"/>
    <w:rsid w:val="00B1524F"/>
    <w:rsid w:val="00B156DB"/>
    <w:rsid w:val="00B15950"/>
    <w:rsid w:val="00B15C5A"/>
    <w:rsid w:val="00B15CA7"/>
    <w:rsid w:val="00B1606C"/>
    <w:rsid w:val="00B163C9"/>
    <w:rsid w:val="00B164A8"/>
    <w:rsid w:val="00B16E39"/>
    <w:rsid w:val="00B177DC"/>
    <w:rsid w:val="00B17A4C"/>
    <w:rsid w:val="00B17F44"/>
    <w:rsid w:val="00B204E6"/>
    <w:rsid w:val="00B20CBF"/>
    <w:rsid w:val="00B2117C"/>
    <w:rsid w:val="00B21496"/>
    <w:rsid w:val="00B2162C"/>
    <w:rsid w:val="00B2166F"/>
    <w:rsid w:val="00B21B17"/>
    <w:rsid w:val="00B21CB7"/>
    <w:rsid w:val="00B2279F"/>
    <w:rsid w:val="00B22BEF"/>
    <w:rsid w:val="00B2353E"/>
    <w:rsid w:val="00B24099"/>
    <w:rsid w:val="00B24595"/>
    <w:rsid w:val="00B24A79"/>
    <w:rsid w:val="00B24E60"/>
    <w:rsid w:val="00B24EF4"/>
    <w:rsid w:val="00B250D4"/>
    <w:rsid w:val="00B25646"/>
    <w:rsid w:val="00B25C60"/>
    <w:rsid w:val="00B26286"/>
    <w:rsid w:val="00B26C0D"/>
    <w:rsid w:val="00B26D5D"/>
    <w:rsid w:val="00B27716"/>
    <w:rsid w:val="00B279E8"/>
    <w:rsid w:val="00B30E4F"/>
    <w:rsid w:val="00B3111B"/>
    <w:rsid w:val="00B318BE"/>
    <w:rsid w:val="00B31BF2"/>
    <w:rsid w:val="00B322CD"/>
    <w:rsid w:val="00B32341"/>
    <w:rsid w:val="00B32CB2"/>
    <w:rsid w:val="00B33465"/>
    <w:rsid w:val="00B338EE"/>
    <w:rsid w:val="00B343F1"/>
    <w:rsid w:val="00B34757"/>
    <w:rsid w:val="00B34E2D"/>
    <w:rsid w:val="00B35ED9"/>
    <w:rsid w:val="00B3627D"/>
    <w:rsid w:val="00B37229"/>
    <w:rsid w:val="00B373FA"/>
    <w:rsid w:val="00B375AA"/>
    <w:rsid w:val="00B37613"/>
    <w:rsid w:val="00B37674"/>
    <w:rsid w:val="00B401BD"/>
    <w:rsid w:val="00B40A09"/>
    <w:rsid w:val="00B41402"/>
    <w:rsid w:val="00B42232"/>
    <w:rsid w:val="00B426C9"/>
    <w:rsid w:val="00B43951"/>
    <w:rsid w:val="00B43D54"/>
    <w:rsid w:val="00B44DE4"/>
    <w:rsid w:val="00B45601"/>
    <w:rsid w:val="00B45CD7"/>
    <w:rsid w:val="00B45D54"/>
    <w:rsid w:val="00B46743"/>
    <w:rsid w:val="00B46B89"/>
    <w:rsid w:val="00B46BDD"/>
    <w:rsid w:val="00B46C2A"/>
    <w:rsid w:val="00B46F2D"/>
    <w:rsid w:val="00B47515"/>
    <w:rsid w:val="00B47A92"/>
    <w:rsid w:val="00B47D4F"/>
    <w:rsid w:val="00B47DE9"/>
    <w:rsid w:val="00B50B52"/>
    <w:rsid w:val="00B50D05"/>
    <w:rsid w:val="00B50F8F"/>
    <w:rsid w:val="00B50FAF"/>
    <w:rsid w:val="00B5110E"/>
    <w:rsid w:val="00B52350"/>
    <w:rsid w:val="00B527C3"/>
    <w:rsid w:val="00B529B4"/>
    <w:rsid w:val="00B52C2D"/>
    <w:rsid w:val="00B53693"/>
    <w:rsid w:val="00B53F71"/>
    <w:rsid w:val="00B549C3"/>
    <w:rsid w:val="00B54DE8"/>
    <w:rsid w:val="00B555ED"/>
    <w:rsid w:val="00B5700E"/>
    <w:rsid w:val="00B57822"/>
    <w:rsid w:val="00B57DF5"/>
    <w:rsid w:val="00B60425"/>
    <w:rsid w:val="00B60CEE"/>
    <w:rsid w:val="00B61120"/>
    <w:rsid w:val="00B616A8"/>
    <w:rsid w:val="00B61BA1"/>
    <w:rsid w:val="00B61BF1"/>
    <w:rsid w:val="00B62685"/>
    <w:rsid w:val="00B62A29"/>
    <w:rsid w:val="00B63AE5"/>
    <w:rsid w:val="00B63F32"/>
    <w:rsid w:val="00B63FC3"/>
    <w:rsid w:val="00B64474"/>
    <w:rsid w:val="00B64CDA"/>
    <w:rsid w:val="00B651D4"/>
    <w:rsid w:val="00B65EA4"/>
    <w:rsid w:val="00B66AC2"/>
    <w:rsid w:val="00B66C02"/>
    <w:rsid w:val="00B67118"/>
    <w:rsid w:val="00B6712A"/>
    <w:rsid w:val="00B6718E"/>
    <w:rsid w:val="00B70061"/>
    <w:rsid w:val="00B7048F"/>
    <w:rsid w:val="00B70CD7"/>
    <w:rsid w:val="00B70EF2"/>
    <w:rsid w:val="00B72EDC"/>
    <w:rsid w:val="00B72F9A"/>
    <w:rsid w:val="00B73B91"/>
    <w:rsid w:val="00B74C34"/>
    <w:rsid w:val="00B7654C"/>
    <w:rsid w:val="00B76CC1"/>
    <w:rsid w:val="00B76F86"/>
    <w:rsid w:val="00B8036E"/>
    <w:rsid w:val="00B815BB"/>
    <w:rsid w:val="00B816A5"/>
    <w:rsid w:val="00B81DC8"/>
    <w:rsid w:val="00B81E07"/>
    <w:rsid w:val="00B81F56"/>
    <w:rsid w:val="00B8200F"/>
    <w:rsid w:val="00B828F2"/>
    <w:rsid w:val="00B82EB4"/>
    <w:rsid w:val="00B83059"/>
    <w:rsid w:val="00B84338"/>
    <w:rsid w:val="00B844E1"/>
    <w:rsid w:val="00B84A0E"/>
    <w:rsid w:val="00B85018"/>
    <w:rsid w:val="00B855F1"/>
    <w:rsid w:val="00B85812"/>
    <w:rsid w:val="00B86461"/>
    <w:rsid w:val="00B90DFE"/>
    <w:rsid w:val="00B91F05"/>
    <w:rsid w:val="00B925F3"/>
    <w:rsid w:val="00B9284D"/>
    <w:rsid w:val="00B9294D"/>
    <w:rsid w:val="00B932F5"/>
    <w:rsid w:val="00B9335F"/>
    <w:rsid w:val="00B93563"/>
    <w:rsid w:val="00B93F4B"/>
    <w:rsid w:val="00B9535C"/>
    <w:rsid w:val="00B95CEC"/>
    <w:rsid w:val="00B968F0"/>
    <w:rsid w:val="00B96AAF"/>
    <w:rsid w:val="00B96B14"/>
    <w:rsid w:val="00B96C3D"/>
    <w:rsid w:val="00B9739C"/>
    <w:rsid w:val="00B974DC"/>
    <w:rsid w:val="00B97A5D"/>
    <w:rsid w:val="00BA0C14"/>
    <w:rsid w:val="00BA11DC"/>
    <w:rsid w:val="00BA16DD"/>
    <w:rsid w:val="00BA1742"/>
    <w:rsid w:val="00BA1770"/>
    <w:rsid w:val="00BA184A"/>
    <w:rsid w:val="00BA2059"/>
    <w:rsid w:val="00BA25DC"/>
    <w:rsid w:val="00BA2747"/>
    <w:rsid w:val="00BA38AE"/>
    <w:rsid w:val="00BA393C"/>
    <w:rsid w:val="00BA3A87"/>
    <w:rsid w:val="00BA3C07"/>
    <w:rsid w:val="00BA5054"/>
    <w:rsid w:val="00BA5247"/>
    <w:rsid w:val="00BA540F"/>
    <w:rsid w:val="00BA5437"/>
    <w:rsid w:val="00BA5C33"/>
    <w:rsid w:val="00BA611E"/>
    <w:rsid w:val="00BA6F01"/>
    <w:rsid w:val="00BA707C"/>
    <w:rsid w:val="00BA71ED"/>
    <w:rsid w:val="00BA7CE3"/>
    <w:rsid w:val="00BB0CD9"/>
    <w:rsid w:val="00BB1207"/>
    <w:rsid w:val="00BB18D1"/>
    <w:rsid w:val="00BB2402"/>
    <w:rsid w:val="00BB38C8"/>
    <w:rsid w:val="00BB3F92"/>
    <w:rsid w:val="00BB54C7"/>
    <w:rsid w:val="00BB55F7"/>
    <w:rsid w:val="00BB589D"/>
    <w:rsid w:val="00BB5B87"/>
    <w:rsid w:val="00BB5C65"/>
    <w:rsid w:val="00BB5F92"/>
    <w:rsid w:val="00BB6DA7"/>
    <w:rsid w:val="00BB6E69"/>
    <w:rsid w:val="00BB7F82"/>
    <w:rsid w:val="00BB7FEB"/>
    <w:rsid w:val="00BB7FFE"/>
    <w:rsid w:val="00BC1442"/>
    <w:rsid w:val="00BC14C8"/>
    <w:rsid w:val="00BC1685"/>
    <w:rsid w:val="00BC20C9"/>
    <w:rsid w:val="00BC240E"/>
    <w:rsid w:val="00BC2527"/>
    <w:rsid w:val="00BC26A3"/>
    <w:rsid w:val="00BC2B2C"/>
    <w:rsid w:val="00BC2D83"/>
    <w:rsid w:val="00BC334A"/>
    <w:rsid w:val="00BC3461"/>
    <w:rsid w:val="00BC3952"/>
    <w:rsid w:val="00BC3B9B"/>
    <w:rsid w:val="00BC3CF1"/>
    <w:rsid w:val="00BC3D89"/>
    <w:rsid w:val="00BC43AE"/>
    <w:rsid w:val="00BC4A8B"/>
    <w:rsid w:val="00BC51C4"/>
    <w:rsid w:val="00BC55AF"/>
    <w:rsid w:val="00BC5748"/>
    <w:rsid w:val="00BC5750"/>
    <w:rsid w:val="00BC5E3F"/>
    <w:rsid w:val="00BC5ED5"/>
    <w:rsid w:val="00BC65E7"/>
    <w:rsid w:val="00BC6D9A"/>
    <w:rsid w:val="00BC6F8A"/>
    <w:rsid w:val="00BC7433"/>
    <w:rsid w:val="00BC7D32"/>
    <w:rsid w:val="00BD05ED"/>
    <w:rsid w:val="00BD0F8F"/>
    <w:rsid w:val="00BD146A"/>
    <w:rsid w:val="00BD18A0"/>
    <w:rsid w:val="00BD24C7"/>
    <w:rsid w:val="00BD2663"/>
    <w:rsid w:val="00BD37E4"/>
    <w:rsid w:val="00BD38DB"/>
    <w:rsid w:val="00BD3FD6"/>
    <w:rsid w:val="00BD3FEE"/>
    <w:rsid w:val="00BD44A9"/>
    <w:rsid w:val="00BD52F0"/>
    <w:rsid w:val="00BD753F"/>
    <w:rsid w:val="00BD7A5C"/>
    <w:rsid w:val="00BD7B5C"/>
    <w:rsid w:val="00BD7D31"/>
    <w:rsid w:val="00BE092C"/>
    <w:rsid w:val="00BE0DDB"/>
    <w:rsid w:val="00BE12E0"/>
    <w:rsid w:val="00BE17F2"/>
    <w:rsid w:val="00BE2093"/>
    <w:rsid w:val="00BE2C26"/>
    <w:rsid w:val="00BE2F46"/>
    <w:rsid w:val="00BE34A2"/>
    <w:rsid w:val="00BE3C56"/>
    <w:rsid w:val="00BE4D5D"/>
    <w:rsid w:val="00BE4FAC"/>
    <w:rsid w:val="00BE5105"/>
    <w:rsid w:val="00BE52C0"/>
    <w:rsid w:val="00BE5C8F"/>
    <w:rsid w:val="00BE60C4"/>
    <w:rsid w:val="00BE62C8"/>
    <w:rsid w:val="00BE6B45"/>
    <w:rsid w:val="00BE6D69"/>
    <w:rsid w:val="00BE6D6B"/>
    <w:rsid w:val="00BE7053"/>
    <w:rsid w:val="00BE772B"/>
    <w:rsid w:val="00BE7DC2"/>
    <w:rsid w:val="00BF02BE"/>
    <w:rsid w:val="00BF0AC6"/>
    <w:rsid w:val="00BF0D8B"/>
    <w:rsid w:val="00BF1297"/>
    <w:rsid w:val="00BF16D4"/>
    <w:rsid w:val="00BF17ED"/>
    <w:rsid w:val="00BF189A"/>
    <w:rsid w:val="00BF196D"/>
    <w:rsid w:val="00BF1A06"/>
    <w:rsid w:val="00BF1FDF"/>
    <w:rsid w:val="00BF2090"/>
    <w:rsid w:val="00BF237F"/>
    <w:rsid w:val="00BF26FB"/>
    <w:rsid w:val="00BF3030"/>
    <w:rsid w:val="00BF3040"/>
    <w:rsid w:val="00BF3A43"/>
    <w:rsid w:val="00BF4176"/>
    <w:rsid w:val="00BF46C8"/>
    <w:rsid w:val="00BF4A7C"/>
    <w:rsid w:val="00BF5985"/>
    <w:rsid w:val="00BF5D2A"/>
    <w:rsid w:val="00BF5DFD"/>
    <w:rsid w:val="00BF62A5"/>
    <w:rsid w:val="00BF62CE"/>
    <w:rsid w:val="00BF6EF1"/>
    <w:rsid w:val="00BF72CE"/>
    <w:rsid w:val="00BF75D6"/>
    <w:rsid w:val="00BF7B9F"/>
    <w:rsid w:val="00BF7C4A"/>
    <w:rsid w:val="00BF7EF7"/>
    <w:rsid w:val="00C005EF"/>
    <w:rsid w:val="00C008B0"/>
    <w:rsid w:val="00C00B4C"/>
    <w:rsid w:val="00C01137"/>
    <w:rsid w:val="00C01299"/>
    <w:rsid w:val="00C017C2"/>
    <w:rsid w:val="00C021F8"/>
    <w:rsid w:val="00C02800"/>
    <w:rsid w:val="00C0289E"/>
    <w:rsid w:val="00C034B3"/>
    <w:rsid w:val="00C038C7"/>
    <w:rsid w:val="00C03F29"/>
    <w:rsid w:val="00C044DF"/>
    <w:rsid w:val="00C04513"/>
    <w:rsid w:val="00C04710"/>
    <w:rsid w:val="00C050BD"/>
    <w:rsid w:val="00C053A0"/>
    <w:rsid w:val="00C0578C"/>
    <w:rsid w:val="00C05C3E"/>
    <w:rsid w:val="00C06210"/>
    <w:rsid w:val="00C0644F"/>
    <w:rsid w:val="00C0709B"/>
    <w:rsid w:val="00C07329"/>
    <w:rsid w:val="00C0763D"/>
    <w:rsid w:val="00C079BE"/>
    <w:rsid w:val="00C1001E"/>
    <w:rsid w:val="00C10F54"/>
    <w:rsid w:val="00C11517"/>
    <w:rsid w:val="00C11D94"/>
    <w:rsid w:val="00C11E12"/>
    <w:rsid w:val="00C132EF"/>
    <w:rsid w:val="00C13426"/>
    <w:rsid w:val="00C13999"/>
    <w:rsid w:val="00C1432F"/>
    <w:rsid w:val="00C14EA9"/>
    <w:rsid w:val="00C15C8F"/>
    <w:rsid w:val="00C15FF9"/>
    <w:rsid w:val="00C160FE"/>
    <w:rsid w:val="00C16225"/>
    <w:rsid w:val="00C16D13"/>
    <w:rsid w:val="00C1732B"/>
    <w:rsid w:val="00C17984"/>
    <w:rsid w:val="00C17D3F"/>
    <w:rsid w:val="00C20058"/>
    <w:rsid w:val="00C205FE"/>
    <w:rsid w:val="00C2081C"/>
    <w:rsid w:val="00C210F8"/>
    <w:rsid w:val="00C215AA"/>
    <w:rsid w:val="00C21657"/>
    <w:rsid w:val="00C21A4E"/>
    <w:rsid w:val="00C21CE4"/>
    <w:rsid w:val="00C22CC7"/>
    <w:rsid w:val="00C23338"/>
    <w:rsid w:val="00C239BF"/>
    <w:rsid w:val="00C248C5"/>
    <w:rsid w:val="00C249D8"/>
    <w:rsid w:val="00C24A33"/>
    <w:rsid w:val="00C2579E"/>
    <w:rsid w:val="00C270AC"/>
    <w:rsid w:val="00C2719A"/>
    <w:rsid w:val="00C27DA3"/>
    <w:rsid w:val="00C30699"/>
    <w:rsid w:val="00C30936"/>
    <w:rsid w:val="00C30ACF"/>
    <w:rsid w:val="00C30AF6"/>
    <w:rsid w:val="00C30DBD"/>
    <w:rsid w:val="00C30FB0"/>
    <w:rsid w:val="00C31338"/>
    <w:rsid w:val="00C3144E"/>
    <w:rsid w:val="00C32988"/>
    <w:rsid w:val="00C33058"/>
    <w:rsid w:val="00C33D30"/>
    <w:rsid w:val="00C33EC5"/>
    <w:rsid w:val="00C347DC"/>
    <w:rsid w:val="00C3489D"/>
    <w:rsid w:val="00C34F0D"/>
    <w:rsid w:val="00C35582"/>
    <w:rsid w:val="00C36019"/>
    <w:rsid w:val="00C362CB"/>
    <w:rsid w:val="00C379DA"/>
    <w:rsid w:val="00C37C7E"/>
    <w:rsid w:val="00C401F9"/>
    <w:rsid w:val="00C40237"/>
    <w:rsid w:val="00C40D1A"/>
    <w:rsid w:val="00C41DFE"/>
    <w:rsid w:val="00C42A09"/>
    <w:rsid w:val="00C447D9"/>
    <w:rsid w:val="00C454F7"/>
    <w:rsid w:val="00C4558C"/>
    <w:rsid w:val="00C458AF"/>
    <w:rsid w:val="00C45BB5"/>
    <w:rsid w:val="00C45D6F"/>
    <w:rsid w:val="00C45E68"/>
    <w:rsid w:val="00C46258"/>
    <w:rsid w:val="00C46575"/>
    <w:rsid w:val="00C46BFA"/>
    <w:rsid w:val="00C471F8"/>
    <w:rsid w:val="00C4766C"/>
    <w:rsid w:val="00C479CA"/>
    <w:rsid w:val="00C47A9D"/>
    <w:rsid w:val="00C50A4C"/>
    <w:rsid w:val="00C50DAE"/>
    <w:rsid w:val="00C51633"/>
    <w:rsid w:val="00C51D27"/>
    <w:rsid w:val="00C520E1"/>
    <w:rsid w:val="00C52FE6"/>
    <w:rsid w:val="00C53254"/>
    <w:rsid w:val="00C53810"/>
    <w:rsid w:val="00C538C9"/>
    <w:rsid w:val="00C54064"/>
    <w:rsid w:val="00C54460"/>
    <w:rsid w:val="00C54C0F"/>
    <w:rsid w:val="00C54FA0"/>
    <w:rsid w:val="00C5513D"/>
    <w:rsid w:val="00C551D8"/>
    <w:rsid w:val="00C55207"/>
    <w:rsid w:val="00C558DD"/>
    <w:rsid w:val="00C56206"/>
    <w:rsid w:val="00C576B7"/>
    <w:rsid w:val="00C57F47"/>
    <w:rsid w:val="00C60B4E"/>
    <w:rsid w:val="00C60FC6"/>
    <w:rsid w:val="00C61B25"/>
    <w:rsid w:val="00C61BA5"/>
    <w:rsid w:val="00C620E5"/>
    <w:rsid w:val="00C6238F"/>
    <w:rsid w:val="00C62937"/>
    <w:rsid w:val="00C62E5C"/>
    <w:rsid w:val="00C64219"/>
    <w:rsid w:val="00C64451"/>
    <w:rsid w:val="00C64A1C"/>
    <w:rsid w:val="00C64DFE"/>
    <w:rsid w:val="00C65923"/>
    <w:rsid w:val="00C659FF"/>
    <w:rsid w:val="00C6634B"/>
    <w:rsid w:val="00C6731D"/>
    <w:rsid w:val="00C67384"/>
    <w:rsid w:val="00C675DE"/>
    <w:rsid w:val="00C67F84"/>
    <w:rsid w:val="00C7025D"/>
    <w:rsid w:val="00C7062F"/>
    <w:rsid w:val="00C70994"/>
    <w:rsid w:val="00C709C8"/>
    <w:rsid w:val="00C719EE"/>
    <w:rsid w:val="00C71BA4"/>
    <w:rsid w:val="00C71CCD"/>
    <w:rsid w:val="00C71D38"/>
    <w:rsid w:val="00C71E1D"/>
    <w:rsid w:val="00C729B6"/>
    <w:rsid w:val="00C732E6"/>
    <w:rsid w:val="00C736EC"/>
    <w:rsid w:val="00C737DF"/>
    <w:rsid w:val="00C73A85"/>
    <w:rsid w:val="00C73BAA"/>
    <w:rsid w:val="00C74514"/>
    <w:rsid w:val="00C747B9"/>
    <w:rsid w:val="00C749B3"/>
    <w:rsid w:val="00C74CE1"/>
    <w:rsid w:val="00C74DD0"/>
    <w:rsid w:val="00C76513"/>
    <w:rsid w:val="00C76878"/>
    <w:rsid w:val="00C7778C"/>
    <w:rsid w:val="00C77EEB"/>
    <w:rsid w:val="00C80435"/>
    <w:rsid w:val="00C805ED"/>
    <w:rsid w:val="00C80A1D"/>
    <w:rsid w:val="00C80AC6"/>
    <w:rsid w:val="00C80D24"/>
    <w:rsid w:val="00C82EF1"/>
    <w:rsid w:val="00C82F1E"/>
    <w:rsid w:val="00C82FF0"/>
    <w:rsid w:val="00C83CD6"/>
    <w:rsid w:val="00C84478"/>
    <w:rsid w:val="00C845D5"/>
    <w:rsid w:val="00C8474F"/>
    <w:rsid w:val="00C85134"/>
    <w:rsid w:val="00C85544"/>
    <w:rsid w:val="00C860C1"/>
    <w:rsid w:val="00C863C3"/>
    <w:rsid w:val="00C8705F"/>
    <w:rsid w:val="00C870CD"/>
    <w:rsid w:val="00C8740D"/>
    <w:rsid w:val="00C879DE"/>
    <w:rsid w:val="00C87F8D"/>
    <w:rsid w:val="00C87FC9"/>
    <w:rsid w:val="00C901AD"/>
    <w:rsid w:val="00C90C6B"/>
    <w:rsid w:val="00C913DD"/>
    <w:rsid w:val="00C916C2"/>
    <w:rsid w:val="00C919F4"/>
    <w:rsid w:val="00C9229E"/>
    <w:rsid w:val="00C92A40"/>
    <w:rsid w:val="00C92CDF"/>
    <w:rsid w:val="00C93593"/>
    <w:rsid w:val="00C9397E"/>
    <w:rsid w:val="00C93B4C"/>
    <w:rsid w:val="00C945F7"/>
    <w:rsid w:val="00C94F1A"/>
    <w:rsid w:val="00C95016"/>
    <w:rsid w:val="00C95127"/>
    <w:rsid w:val="00C952F1"/>
    <w:rsid w:val="00C95FCA"/>
    <w:rsid w:val="00C9603D"/>
    <w:rsid w:val="00C96705"/>
    <w:rsid w:val="00C96B47"/>
    <w:rsid w:val="00C97132"/>
    <w:rsid w:val="00C97A93"/>
    <w:rsid w:val="00C97E62"/>
    <w:rsid w:val="00C97EE1"/>
    <w:rsid w:val="00CA0520"/>
    <w:rsid w:val="00CA056E"/>
    <w:rsid w:val="00CA076E"/>
    <w:rsid w:val="00CA0820"/>
    <w:rsid w:val="00CA093C"/>
    <w:rsid w:val="00CA0948"/>
    <w:rsid w:val="00CA0C98"/>
    <w:rsid w:val="00CA0D77"/>
    <w:rsid w:val="00CA0D8D"/>
    <w:rsid w:val="00CA0F7F"/>
    <w:rsid w:val="00CA1632"/>
    <w:rsid w:val="00CA25A9"/>
    <w:rsid w:val="00CA2CFD"/>
    <w:rsid w:val="00CA32B2"/>
    <w:rsid w:val="00CA3714"/>
    <w:rsid w:val="00CA3FD1"/>
    <w:rsid w:val="00CA41CA"/>
    <w:rsid w:val="00CA545A"/>
    <w:rsid w:val="00CA5E14"/>
    <w:rsid w:val="00CA601C"/>
    <w:rsid w:val="00CA65B4"/>
    <w:rsid w:val="00CA6606"/>
    <w:rsid w:val="00CA6652"/>
    <w:rsid w:val="00CA67A9"/>
    <w:rsid w:val="00CA69CA"/>
    <w:rsid w:val="00CA72CF"/>
    <w:rsid w:val="00CB0528"/>
    <w:rsid w:val="00CB07A5"/>
    <w:rsid w:val="00CB1BEA"/>
    <w:rsid w:val="00CB1FA8"/>
    <w:rsid w:val="00CB2597"/>
    <w:rsid w:val="00CB2A4F"/>
    <w:rsid w:val="00CB3B24"/>
    <w:rsid w:val="00CB3BC5"/>
    <w:rsid w:val="00CB3DC1"/>
    <w:rsid w:val="00CB3E4A"/>
    <w:rsid w:val="00CB44C7"/>
    <w:rsid w:val="00CB462F"/>
    <w:rsid w:val="00CB4893"/>
    <w:rsid w:val="00CB5035"/>
    <w:rsid w:val="00CB6427"/>
    <w:rsid w:val="00CB6507"/>
    <w:rsid w:val="00CB6600"/>
    <w:rsid w:val="00CB6A13"/>
    <w:rsid w:val="00CB6AB4"/>
    <w:rsid w:val="00CB6C3F"/>
    <w:rsid w:val="00CB6CA0"/>
    <w:rsid w:val="00CB6F27"/>
    <w:rsid w:val="00CB7A9C"/>
    <w:rsid w:val="00CC0653"/>
    <w:rsid w:val="00CC1318"/>
    <w:rsid w:val="00CC168C"/>
    <w:rsid w:val="00CC1800"/>
    <w:rsid w:val="00CC190E"/>
    <w:rsid w:val="00CC2FCC"/>
    <w:rsid w:val="00CC4C0E"/>
    <w:rsid w:val="00CC4F23"/>
    <w:rsid w:val="00CC56C4"/>
    <w:rsid w:val="00CC574D"/>
    <w:rsid w:val="00CC6D45"/>
    <w:rsid w:val="00CC7715"/>
    <w:rsid w:val="00CC77AC"/>
    <w:rsid w:val="00CC7DD6"/>
    <w:rsid w:val="00CD0416"/>
    <w:rsid w:val="00CD08F7"/>
    <w:rsid w:val="00CD0921"/>
    <w:rsid w:val="00CD0CE7"/>
    <w:rsid w:val="00CD1874"/>
    <w:rsid w:val="00CD1FC3"/>
    <w:rsid w:val="00CD2605"/>
    <w:rsid w:val="00CD29C0"/>
    <w:rsid w:val="00CD3743"/>
    <w:rsid w:val="00CD3880"/>
    <w:rsid w:val="00CD4109"/>
    <w:rsid w:val="00CD44E4"/>
    <w:rsid w:val="00CD4A48"/>
    <w:rsid w:val="00CD4B46"/>
    <w:rsid w:val="00CD4F51"/>
    <w:rsid w:val="00CD526D"/>
    <w:rsid w:val="00CD57CA"/>
    <w:rsid w:val="00CD58C0"/>
    <w:rsid w:val="00CD606D"/>
    <w:rsid w:val="00CD65A0"/>
    <w:rsid w:val="00CD6748"/>
    <w:rsid w:val="00CD70A8"/>
    <w:rsid w:val="00CD7438"/>
    <w:rsid w:val="00CD74B0"/>
    <w:rsid w:val="00CD7DF5"/>
    <w:rsid w:val="00CE0FB9"/>
    <w:rsid w:val="00CE1868"/>
    <w:rsid w:val="00CE1A84"/>
    <w:rsid w:val="00CE1B83"/>
    <w:rsid w:val="00CE235D"/>
    <w:rsid w:val="00CE27D1"/>
    <w:rsid w:val="00CE32A4"/>
    <w:rsid w:val="00CE330A"/>
    <w:rsid w:val="00CE4652"/>
    <w:rsid w:val="00CE46A1"/>
    <w:rsid w:val="00CE5067"/>
    <w:rsid w:val="00CE50E6"/>
    <w:rsid w:val="00CE5648"/>
    <w:rsid w:val="00CE598C"/>
    <w:rsid w:val="00CE61F6"/>
    <w:rsid w:val="00CE6B66"/>
    <w:rsid w:val="00CE700F"/>
    <w:rsid w:val="00CE7243"/>
    <w:rsid w:val="00CF0142"/>
    <w:rsid w:val="00CF0333"/>
    <w:rsid w:val="00CF0365"/>
    <w:rsid w:val="00CF0AD6"/>
    <w:rsid w:val="00CF11A3"/>
    <w:rsid w:val="00CF2867"/>
    <w:rsid w:val="00CF2A56"/>
    <w:rsid w:val="00CF3492"/>
    <w:rsid w:val="00CF39D0"/>
    <w:rsid w:val="00CF4AC7"/>
    <w:rsid w:val="00CF5718"/>
    <w:rsid w:val="00CF5AA6"/>
    <w:rsid w:val="00CF610E"/>
    <w:rsid w:val="00CF6432"/>
    <w:rsid w:val="00CF6C2B"/>
    <w:rsid w:val="00CF75B8"/>
    <w:rsid w:val="00D004B9"/>
    <w:rsid w:val="00D018B8"/>
    <w:rsid w:val="00D050F0"/>
    <w:rsid w:val="00D053E9"/>
    <w:rsid w:val="00D05437"/>
    <w:rsid w:val="00D058A1"/>
    <w:rsid w:val="00D06D5E"/>
    <w:rsid w:val="00D07459"/>
    <w:rsid w:val="00D10043"/>
    <w:rsid w:val="00D10562"/>
    <w:rsid w:val="00D10ED2"/>
    <w:rsid w:val="00D11BF0"/>
    <w:rsid w:val="00D11C37"/>
    <w:rsid w:val="00D11D66"/>
    <w:rsid w:val="00D1271B"/>
    <w:rsid w:val="00D12999"/>
    <w:rsid w:val="00D12C98"/>
    <w:rsid w:val="00D139C7"/>
    <w:rsid w:val="00D13A0B"/>
    <w:rsid w:val="00D13B3F"/>
    <w:rsid w:val="00D13F0D"/>
    <w:rsid w:val="00D14934"/>
    <w:rsid w:val="00D14CA9"/>
    <w:rsid w:val="00D1506D"/>
    <w:rsid w:val="00D15B22"/>
    <w:rsid w:val="00D163B0"/>
    <w:rsid w:val="00D16A73"/>
    <w:rsid w:val="00D17124"/>
    <w:rsid w:val="00D17A3D"/>
    <w:rsid w:val="00D209B4"/>
    <w:rsid w:val="00D21250"/>
    <w:rsid w:val="00D215CA"/>
    <w:rsid w:val="00D218E9"/>
    <w:rsid w:val="00D220BB"/>
    <w:rsid w:val="00D2253E"/>
    <w:rsid w:val="00D225FE"/>
    <w:rsid w:val="00D22BFE"/>
    <w:rsid w:val="00D22CDD"/>
    <w:rsid w:val="00D22FD2"/>
    <w:rsid w:val="00D23116"/>
    <w:rsid w:val="00D23558"/>
    <w:rsid w:val="00D2476F"/>
    <w:rsid w:val="00D2601D"/>
    <w:rsid w:val="00D269EC"/>
    <w:rsid w:val="00D278DC"/>
    <w:rsid w:val="00D27AC8"/>
    <w:rsid w:val="00D3031A"/>
    <w:rsid w:val="00D30635"/>
    <w:rsid w:val="00D308BD"/>
    <w:rsid w:val="00D30B41"/>
    <w:rsid w:val="00D30F73"/>
    <w:rsid w:val="00D3174A"/>
    <w:rsid w:val="00D31A67"/>
    <w:rsid w:val="00D31C2A"/>
    <w:rsid w:val="00D32AA1"/>
    <w:rsid w:val="00D32B47"/>
    <w:rsid w:val="00D32C59"/>
    <w:rsid w:val="00D32C61"/>
    <w:rsid w:val="00D32EC0"/>
    <w:rsid w:val="00D33B57"/>
    <w:rsid w:val="00D33D45"/>
    <w:rsid w:val="00D34E0C"/>
    <w:rsid w:val="00D366DF"/>
    <w:rsid w:val="00D37164"/>
    <w:rsid w:val="00D40542"/>
    <w:rsid w:val="00D40A24"/>
    <w:rsid w:val="00D40A9F"/>
    <w:rsid w:val="00D40E6E"/>
    <w:rsid w:val="00D4139D"/>
    <w:rsid w:val="00D415B2"/>
    <w:rsid w:val="00D418AB"/>
    <w:rsid w:val="00D433F8"/>
    <w:rsid w:val="00D434F5"/>
    <w:rsid w:val="00D43C88"/>
    <w:rsid w:val="00D445C9"/>
    <w:rsid w:val="00D44E4C"/>
    <w:rsid w:val="00D451FC"/>
    <w:rsid w:val="00D4639C"/>
    <w:rsid w:val="00D47CD6"/>
    <w:rsid w:val="00D50057"/>
    <w:rsid w:val="00D50AC7"/>
    <w:rsid w:val="00D50B0D"/>
    <w:rsid w:val="00D50B3D"/>
    <w:rsid w:val="00D5163D"/>
    <w:rsid w:val="00D519BC"/>
    <w:rsid w:val="00D51AF5"/>
    <w:rsid w:val="00D52265"/>
    <w:rsid w:val="00D53CE5"/>
    <w:rsid w:val="00D54386"/>
    <w:rsid w:val="00D54D13"/>
    <w:rsid w:val="00D54E81"/>
    <w:rsid w:val="00D55D8A"/>
    <w:rsid w:val="00D55EF3"/>
    <w:rsid w:val="00D561B5"/>
    <w:rsid w:val="00D57CB0"/>
    <w:rsid w:val="00D60270"/>
    <w:rsid w:val="00D603BF"/>
    <w:rsid w:val="00D61208"/>
    <w:rsid w:val="00D616C0"/>
    <w:rsid w:val="00D61FB0"/>
    <w:rsid w:val="00D623EB"/>
    <w:rsid w:val="00D62A1C"/>
    <w:rsid w:val="00D63412"/>
    <w:rsid w:val="00D638A3"/>
    <w:rsid w:val="00D638E0"/>
    <w:rsid w:val="00D643B5"/>
    <w:rsid w:val="00D64FAE"/>
    <w:rsid w:val="00D65A6F"/>
    <w:rsid w:val="00D65A84"/>
    <w:rsid w:val="00D65C80"/>
    <w:rsid w:val="00D6644F"/>
    <w:rsid w:val="00D66818"/>
    <w:rsid w:val="00D66B9B"/>
    <w:rsid w:val="00D67CC6"/>
    <w:rsid w:val="00D70413"/>
    <w:rsid w:val="00D70872"/>
    <w:rsid w:val="00D70A7E"/>
    <w:rsid w:val="00D70D0A"/>
    <w:rsid w:val="00D71E12"/>
    <w:rsid w:val="00D7237F"/>
    <w:rsid w:val="00D729B2"/>
    <w:rsid w:val="00D737D4"/>
    <w:rsid w:val="00D742B8"/>
    <w:rsid w:val="00D74C7B"/>
    <w:rsid w:val="00D74EF2"/>
    <w:rsid w:val="00D7682C"/>
    <w:rsid w:val="00D76AC0"/>
    <w:rsid w:val="00D76ECF"/>
    <w:rsid w:val="00D76FA9"/>
    <w:rsid w:val="00D77632"/>
    <w:rsid w:val="00D77AB9"/>
    <w:rsid w:val="00D77E96"/>
    <w:rsid w:val="00D80191"/>
    <w:rsid w:val="00D8062E"/>
    <w:rsid w:val="00D80972"/>
    <w:rsid w:val="00D80F0C"/>
    <w:rsid w:val="00D813F8"/>
    <w:rsid w:val="00D8162C"/>
    <w:rsid w:val="00D818EA"/>
    <w:rsid w:val="00D81B0B"/>
    <w:rsid w:val="00D81CF1"/>
    <w:rsid w:val="00D8229B"/>
    <w:rsid w:val="00D8236E"/>
    <w:rsid w:val="00D8262B"/>
    <w:rsid w:val="00D82CDA"/>
    <w:rsid w:val="00D82E00"/>
    <w:rsid w:val="00D8351F"/>
    <w:rsid w:val="00D83EEF"/>
    <w:rsid w:val="00D841E1"/>
    <w:rsid w:val="00D84365"/>
    <w:rsid w:val="00D847FD"/>
    <w:rsid w:val="00D8498D"/>
    <w:rsid w:val="00D84CD7"/>
    <w:rsid w:val="00D84D96"/>
    <w:rsid w:val="00D8514C"/>
    <w:rsid w:val="00D86244"/>
    <w:rsid w:val="00D86597"/>
    <w:rsid w:val="00D86AED"/>
    <w:rsid w:val="00D86C2B"/>
    <w:rsid w:val="00D86D94"/>
    <w:rsid w:val="00D86F5E"/>
    <w:rsid w:val="00D870D3"/>
    <w:rsid w:val="00D87297"/>
    <w:rsid w:val="00D87579"/>
    <w:rsid w:val="00D87C34"/>
    <w:rsid w:val="00D87D6E"/>
    <w:rsid w:val="00D90522"/>
    <w:rsid w:val="00D90681"/>
    <w:rsid w:val="00D914E8"/>
    <w:rsid w:val="00D91722"/>
    <w:rsid w:val="00D917CA"/>
    <w:rsid w:val="00D918F4"/>
    <w:rsid w:val="00D92132"/>
    <w:rsid w:val="00D92E00"/>
    <w:rsid w:val="00D92F85"/>
    <w:rsid w:val="00D9360A"/>
    <w:rsid w:val="00D9399C"/>
    <w:rsid w:val="00D93CE8"/>
    <w:rsid w:val="00D93E89"/>
    <w:rsid w:val="00D9439A"/>
    <w:rsid w:val="00D958C9"/>
    <w:rsid w:val="00D95C6A"/>
    <w:rsid w:val="00D96457"/>
    <w:rsid w:val="00D9687C"/>
    <w:rsid w:val="00D96978"/>
    <w:rsid w:val="00D96BB1"/>
    <w:rsid w:val="00D975D4"/>
    <w:rsid w:val="00D9791B"/>
    <w:rsid w:val="00D97D2C"/>
    <w:rsid w:val="00D97E43"/>
    <w:rsid w:val="00DA035C"/>
    <w:rsid w:val="00DA072D"/>
    <w:rsid w:val="00DA17C0"/>
    <w:rsid w:val="00DA2382"/>
    <w:rsid w:val="00DA4448"/>
    <w:rsid w:val="00DA4B25"/>
    <w:rsid w:val="00DA4C55"/>
    <w:rsid w:val="00DA4E73"/>
    <w:rsid w:val="00DA50EA"/>
    <w:rsid w:val="00DA5AED"/>
    <w:rsid w:val="00DA5B93"/>
    <w:rsid w:val="00DA66AF"/>
    <w:rsid w:val="00DA6C4F"/>
    <w:rsid w:val="00DA732C"/>
    <w:rsid w:val="00DB0086"/>
    <w:rsid w:val="00DB0474"/>
    <w:rsid w:val="00DB05D2"/>
    <w:rsid w:val="00DB082D"/>
    <w:rsid w:val="00DB0AA3"/>
    <w:rsid w:val="00DB1686"/>
    <w:rsid w:val="00DB1AC7"/>
    <w:rsid w:val="00DB1B47"/>
    <w:rsid w:val="00DB1D93"/>
    <w:rsid w:val="00DB2D7A"/>
    <w:rsid w:val="00DB2E6F"/>
    <w:rsid w:val="00DB3B30"/>
    <w:rsid w:val="00DB3B86"/>
    <w:rsid w:val="00DB4DA3"/>
    <w:rsid w:val="00DB53C2"/>
    <w:rsid w:val="00DB5730"/>
    <w:rsid w:val="00DB5843"/>
    <w:rsid w:val="00DB5F3E"/>
    <w:rsid w:val="00DB605A"/>
    <w:rsid w:val="00DB6669"/>
    <w:rsid w:val="00DB6909"/>
    <w:rsid w:val="00DB69D8"/>
    <w:rsid w:val="00DB6C9A"/>
    <w:rsid w:val="00DB757A"/>
    <w:rsid w:val="00DB762B"/>
    <w:rsid w:val="00DB7BC4"/>
    <w:rsid w:val="00DB7DF4"/>
    <w:rsid w:val="00DC0772"/>
    <w:rsid w:val="00DC1E61"/>
    <w:rsid w:val="00DC2147"/>
    <w:rsid w:val="00DC21DF"/>
    <w:rsid w:val="00DC264B"/>
    <w:rsid w:val="00DC3785"/>
    <w:rsid w:val="00DC37CB"/>
    <w:rsid w:val="00DC3F67"/>
    <w:rsid w:val="00DC41C6"/>
    <w:rsid w:val="00DC4329"/>
    <w:rsid w:val="00DC46A2"/>
    <w:rsid w:val="00DC497E"/>
    <w:rsid w:val="00DC4AC4"/>
    <w:rsid w:val="00DC51C4"/>
    <w:rsid w:val="00DC5369"/>
    <w:rsid w:val="00DC55D3"/>
    <w:rsid w:val="00DC5D24"/>
    <w:rsid w:val="00DC5D5E"/>
    <w:rsid w:val="00DC6341"/>
    <w:rsid w:val="00DC662D"/>
    <w:rsid w:val="00DC6BA3"/>
    <w:rsid w:val="00DC6BB9"/>
    <w:rsid w:val="00DC6D97"/>
    <w:rsid w:val="00DC7342"/>
    <w:rsid w:val="00DC7776"/>
    <w:rsid w:val="00DC79E0"/>
    <w:rsid w:val="00DD01A5"/>
    <w:rsid w:val="00DD0231"/>
    <w:rsid w:val="00DD0C3E"/>
    <w:rsid w:val="00DD0F22"/>
    <w:rsid w:val="00DD114D"/>
    <w:rsid w:val="00DD16F2"/>
    <w:rsid w:val="00DD2005"/>
    <w:rsid w:val="00DD25E3"/>
    <w:rsid w:val="00DD414A"/>
    <w:rsid w:val="00DD42CF"/>
    <w:rsid w:val="00DD448A"/>
    <w:rsid w:val="00DD4731"/>
    <w:rsid w:val="00DD4BC3"/>
    <w:rsid w:val="00DD55EA"/>
    <w:rsid w:val="00DD5654"/>
    <w:rsid w:val="00DD6141"/>
    <w:rsid w:val="00DD6693"/>
    <w:rsid w:val="00DD6872"/>
    <w:rsid w:val="00DD6882"/>
    <w:rsid w:val="00DD72ED"/>
    <w:rsid w:val="00DD7626"/>
    <w:rsid w:val="00DD7E02"/>
    <w:rsid w:val="00DE06EA"/>
    <w:rsid w:val="00DE074C"/>
    <w:rsid w:val="00DE0CD1"/>
    <w:rsid w:val="00DE1291"/>
    <w:rsid w:val="00DE1708"/>
    <w:rsid w:val="00DE21B8"/>
    <w:rsid w:val="00DE2613"/>
    <w:rsid w:val="00DE268F"/>
    <w:rsid w:val="00DE2D91"/>
    <w:rsid w:val="00DE2ED4"/>
    <w:rsid w:val="00DE375A"/>
    <w:rsid w:val="00DE41F0"/>
    <w:rsid w:val="00DE41F6"/>
    <w:rsid w:val="00DE4430"/>
    <w:rsid w:val="00DE4A27"/>
    <w:rsid w:val="00DE57F4"/>
    <w:rsid w:val="00DE5931"/>
    <w:rsid w:val="00DE70AA"/>
    <w:rsid w:val="00DF02B3"/>
    <w:rsid w:val="00DF078F"/>
    <w:rsid w:val="00DF07D0"/>
    <w:rsid w:val="00DF0D21"/>
    <w:rsid w:val="00DF1028"/>
    <w:rsid w:val="00DF18ED"/>
    <w:rsid w:val="00DF1B24"/>
    <w:rsid w:val="00DF2150"/>
    <w:rsid w:val="00DF260B"/>
    <w:rsid w:val="00DF284C"/>
    <w:rsid w:val="00DF2AEC"/>
    <w:rsid w:val="00DF2E61"/>
    <w:rsid w:val="00DF3065"/>
    <w:rsid w:val="00DF3606"/>
    <w:rsid w:val="00DF3907"/>
    <w:rsid w:val="00DF46CC"/>
    <w:rsid w:val="00DF4AE7"/>
    <w:rsid w:val="00DF4C2A"/>
    <w:rsid w:val="00DF5873"/>
    <w:rsid w:val="00DF5CF0"/>
    <w:rsid w:val="00DF6656"/>
    <w:rsid w:val="00DF697E"/>
    <w:rsid w:val="00DF761B"/>
    <w:rsid w:val="00DF7977"/>
    <w:rsid w:val="00E0035E"/>
    <w:rsid w:val="00E008C6"/>
    <w:rsid w:val="00E0287A"/>
    <w:rsid w:val="00E028DC"/>
    <w:rsid w:val="00E02B99"/>
    <w:rsid w:val="00E02CB3"/>
    <w:rsid w:val="00E02EAD"/>
    <w:rsid w:val="00E02FA9"/>
    <w:rsid w:val="00E03E87"/>
    <w:rsid w:val="00E04195"/>
    <w:rsid w:val="00E0469C"/>
    <w:rsid w:val="00E046E0"/>
    <w:rsid w:val="00E051DA"/>
    <w:rsid w:val="00E0533A"/>
    <w:rsid w:val="00E053EB"/>
    <w:rsid w:val="00E05887"/>
    <w:rsid w:val="00E05A80"/>
    <w:rsid w:val="00E05FF7"/>
    <w:rsid w:val="00E0641F"/>
    <w:rsid w:val="00E06CC2"/>
    <w:rsid w:val="00E07107"/>
    <w:rsid w:val="00E07474"/>
    <w:rsid w:val="00E10747"/>
    <w:rsid w:val="00E10854"/>
    <w:rsid w:val="00E10D97"/>
    <w:rsid w:val="00E10FD6"/>
    <w:rsid w:val="00E11203"/>
    <w:rsid w:val="00E11AD1"/>
    <w:rsid w:val="00E11BEA"/>
    <w:rsid w:val="00E11FB3"/>
    <w:rsid w:val="00E126F4"/>
    <w:rsid w:val="00E12C64"/>
    <w:rsid w:val="00E12F38"/>
    <w:rsid w:val="00E135C3"/>
    <w:rsid w:val="00E135DB"/>
    <w:rsid w:val="00E13B7F"/>
    <w:rsid w:val="00E13EEE"/>
    <w:rsid w:val="00E142CE"/>
    <w:rsid w:val="00E1453F"/>
    <w:rsid w:val="00E1497D"/>
    <w:rsid w:val="00E14A9B"/>
    <w:rsid w:val="00E151A0"/>
    <w:rsid w:val="00E15BF2"/>
    <w:rsid w:val="00E166E3"/>
    <w:rsid w:val="00E2087B"/>
    <w:rsid w:val="00E209ED"/>
    <w:rsid w:val="00E20FAE"/>
    <w:rsid w:val="00E213A2"/>
    <w:rsid w:val="00E217FF"/>
    <w:rsid w:val="00E2181B"/>
    <w:rsid w:val="00E218FE"/>
    <w:rsid w:val="00E22418"/>
    <w:rsid w:val="00E225B3"/>
    <w:rsid w:val="00E22720"/>
    <w:rsid w:val="00E22D3F"/>
    <w:rsid w:val="00E233D1"/>
    <w:rsid w:val="00E23DF5"/>
    <w:rsid w:val="00E23E15"/>
    <w:rsid w:val="00E24121"/>
    <w:rsid w:val="00E243FD"/>
    <w:rsid w:val="00E248E0"/>
    <w:rsid w:val="00E24AC2"/>
    <w:rsid w:val="00E2508B"/>
    <w:rsid w:val="00E257B1"/>
    <w:rsid w:val="00E25A99"/>
    <w:rsid w:val="00E25C1F"/>
    <w:rsid w:val="00E25D64"/>
    <w:rsid w:val="00E25F60"/>
    <w:rsid w:val="00E26744"/>
    <w:rsid w:val="00E26C1A"/>
    <w:rsid w:val="00E30156"/>
    <w:rsid w:val="00E30BAA"/>
    <w:rsid w:val="00E30D1F"/>
    <w:rsid w:val="00E30F1F"/>
    <w:rsid w:val="00E30FA9"/>
    <w:rsid w:val="00E313AB"/>
    <w:rsid w:val="00E31AD6"/>
    <w:rsid w:val="00E31ED0"/>
    <w:rsid w:val="00E34730"/>
    <w:rsid w:val="00E34736"/>
    <w:rsid w:val="00E351EB"/>
    <w:rsid w:val="00E35415"/>
    <w:rsid w:val="00E35459"/>
    <w:rsid w:val="00E357AD"/>
    <w:rsid w:val="00E35877"/>
    <w:rsid w:val="00E359DC"/>
    <w:rsid w:val="00E364B4"/>
    <w:rsid w:val="00E36ADC"/>
    <w:rsid w:val="00E36C63"/>
    <w:rsid w:val="00E37665"/>
    <w:rsid w:val="00E376F9"/>
    <w:rsid w:val="00E3793D"/>
    <w:rsid w:val="00E40B4A"/>
    <w:rsid w:val="00E40EB4"/>
    <w:rsid w:val="00E4131A"/>
    <w:rsid w:val="00E4156E"/>
    <w:rsid w:val="00E42D19"/>
    <w:rsid w:val="00E43173"/>
    <w:rsid w:val="00E4336B"/>
    <w:rsid w:val="00E43602"/>
    <w:rsid w:val="00E44076"/>
    <w:rsid w:val="00E443D6"/>
    <w:rsid w:val="00E445D1"/>
    <w:rsid w:val="00E45128"/>
    <w:rsid w:val="00E45132"/>
    <w:rsid w:val="00E45324"/>
    <w:rsid w:val="00E4546E"/>
    <w:rsid w:val="00E455ED"/>
    <w:rsid w:val="00E456A6"/>
    <w:rsid w:val="00E4674D"/>
    <w:rsid w:val="00E467EA"/>
    <w:rsid w:val="00E46BAD"/>
    <w:rsid w:val="00E46CDD"/>
    <w:rsid w:val="00E46F16"/>
    <w:rsid w:val="00E47087"/>
    <w:rsid w:val="00E4736B"/>
    <w:rsid w:val="00E47513"/>
    <w:rsid w:val="00E477A0"/>
    <w:rsid w:val="00E5032A"/>
    <w:rsid w:val="00E505E4"/>
    <w:rsid w:val="00E51A3F"/>
    <w:rsid w:val="00E524F9"/>
    <w:rsid w:val="00E528CD"/>
    <w:rsid w:val="00E52C50"/>
    <w:rsid w:val="00E52FA5"/>
    <w:rsid w:val="00E53C6E"/>
    <w:rsid w:val="00E53DB8"/>
    <w:rsid w:val="00E54195"/>
    <w:rsid w:val="00E5481F"/>
    <w:rsid w:val="00E569C2"/>
    <w:rsid w:val="00E56B47"/>
    <w:rsid w:val="00E56D1B"/>
    <w:rsid w:val="00E56EFA"/>
    <w:rsid w:val="00E57025"/>
    <w:rsid w:val="00E57DFF"/>
    <w:rsid w:val="00E57FD6"/>
    <w:rsid w:val="00E601DB"/>
    <w:rsid w:val="00E60410"/>
    <w:rsid w:val="00E6171C"/>
    <w:rsid w:val="00E61FB4"/>
    <w:rsid w:val="00E620E4"/>
    <w:rsid w:val="00E620EC"/>
    <w:rsid w:val="00E62208"/>
    <w:rsid w:val="00E62E68"/>
    <w:rsid w:val="00E630AD"/>
    <w:rsid w:val="00E63203"/>
    <w:rsid w:val="00E6352A"/>
    <w:rsid w:val="00E63592"/>
    <w:rsid w:val="00E637E8"/>
    <w:rsid w:val="00E63D41"/>
    <w:rsid w:val="00E643C6"/>
    <w:rsid w:val="00E64B85"/>
    <w:rsid w:val="00E653B4"/>
    <w:rsid w:val="00E6553D"/>
    <w:rsid w:val="00E65674"/>
    <w:rsid w:val="00E65DA6"/>
    <w:rsid w:val="00E6622C"/>
    <w:rsid w:val="00E66952"/>
    <w:rsid w:val="00E6698D"/>
    <w:rsid w:val="00E669C1"/>
    <w:rsid w:val="00E66BCD"/>
    <w:rsid w:val="00E66DC7"/>
    <w:rsid w:val="00E66F43"/>
    <w:rsid w:val="00E6775A"/>
    <w:rsid w:val="00E67A0C"/>
    <w:rsid w:val="00E67C35"/>
    <w:rsid w:val="00E704D4"/>
    <w:rsid w:val="00E7060E"/>
    <w:rsid w:val="00E707AE"/>
    <w:rsid w:val="00E707EB"/>
    <w:rsid w:val="00E70E1F"/>
    <w:rsid w:val="00E71D41"/>
    <w:rsid w:val="00E721AE"/>
    <w:rsid w:val="00E72685"/>
    <w:rsid w:val="00E726C0"/>
    <w:rsid w:val="00E72713"/>
    <w:rsid w:val="00E72BF4"/>
    <w:rsid w:val="00E73656"/>
    <w:rsid w:val="00E73983"/>
    <w:rsid w:val="00E73D9C"/>
    <w:rsid w:val="00E73E96"/>
    <w:rsid w:val="00E74917"/>
    <w:rsid w:val="00E75101"/>
    <w:rsid w:val="00E751B0"/>
    <w:rsid w:val="00E75351"/>
    <w:rsid w:val="00E75895"/>
    <w:rsid w:val="00E75D52"/>
    <w:rsid w:val="00E75F79"/>
    <w:rsid w:val="00E760E8"/>
    <w:rsid w:val="00E76D34"/>
    <w:rsid w:val="00E77513"/>
    <w:rsid w:val="00E77EAC"/>
    <w:rsid w:val="00E80268"/>
    <w:rsid w:val="00E807EC"/>
    <w:rsid w:val="00E81C4C"/>
    <w:rsid w:val="00E81CEA"/>
    <w:rsid w:val="00E82131"/>
    <w:rsid w:val="00E8277F"/>
    <w:rsid w:val="00E829C3"/>
    <w:rsid w:val="00E82B55"/>
    <w:rsid w:val="00E82C30"/>
    <w:rsid w:val="00E834EC"/>
    <w:rsid w:val="00E83FFA"/>
    <w:rsid w:val="00E85145"/>
    <w:rsid w:val="00E85DAF"/>
    <w:rsid w:val="00E8608C"/>
    <w:rsid w:val="00E8624D"/>
    <w:rsid w:val="00E8669B"/>
    <w:rsid w:val="00E87882"/>
    <w:rsid w:val="00E879B1"/>
    <w:rsid w:val="00E87D24"/>
    <w:rsid w:val="00E87E15"/>
    <w:rsid w:val="00E907ED"/>
    <w:rsid w:val="00E90AF1"/>
    <w:rsid w:val="00E91FD9"/>
    <w:rsid w:val="00E92067"/>
    <w:rsid w:val="00E93243"/>
    <w:rsid w:val="00E93560"/>
    <w:rsid w:val="00E93B3E"/>
    <w:rsid w:val="00E94B56"/>
    <w:rsid w:val="00E96058"/>
    <w:rsid w:val="00E960C4"/>
    <w:rsid w:val="00E96480"/>
    <w:rsid w:val="00E96C76"/>
    <w:rsid w:val="00E96CB2"/>
    <w:rsid w:val="00E971AF"/>
    <w:rsid w:val="00E9727D"/>
    <w:rsid w:val="00E97BE5"/>
    <w:rsid w:val="00E97D4C"/>
    <w:rsid w:val="00E97FC2"/>
    <w:rsid w:val="00EA0CDC"/>
    <w:rsid w:val="00EA1183"/>
    <w:rsid w:val="00EA179F"/>
    <w:rsid w:val="00EA19AA"/>
    <w:rsid w:val="00EA1DF5"/>
    <w:rsid w:val="00EA1E15"/>
    <w:rsid w:val="00EA2034"/>
    <w:rsid w:val="00EA23BF"/>
    <w:rsid w:val="00EA24B1"/>
    <w:rsid w:val="00EA24F7"/>
    <w:rsid w:val="00EA2C18"/>
    <w:rsid w:val="00EA31F3"/>
    <w:rsid w:val="00EA3286"/>
    <w:rsid w:val="00EA32CF"/>
    <w:rsid w:val="00EA3BD2"/>
    <w:rsid w:val="00EA3EBD"/>
    <w:rsid w:val="00EA3FC5"/>
    <w:rsid w:val="00EA4291"/>
    <w:rsid w:val="00EA4650"/>
    <w:rsid w:val="00EA4CA7"/>
    <w:rsid w:val="00EA5433"/>
    <w:rsid w:val="00EA5DCD"/>
    <w:rsid w:val="00EA62E6"/>
    <w:rsid w:val="00EA666A"/>
    <w:rsid w:val="00EA67B8"/>
    <w:rsid w:val="00EA6EFA"/>
    <w:rsid w:val="00EA7967"/>
    <w:rsid w:val="00EA7AB2"/>
    <w:rsid w:val="00EA7B2A"/>
    <w:rsid w:val="00EA7C3A"/>
    <w:rsid w:val="00EB09DD"/>
    <w:rsid w:val="00EB0CC0"/>
    <w:rsid w:val="00EB0D42"/>
    <w:rsid w:val="00EB0D8D"/>
    <w:rsid w:val="00EB1BF9"/>
    <w:rsid w:val="00EB1F01"/>
    <w:rsid w:val="00EB2359"/>
    <w:rsid w:val="00EB251F"/>
    <w:rsid w:val="00EB2FF3"/>
    <w:rsid w:val="00EB30CC"/>
    <w:rsid w:val="00EB329D"/>
    <w:rsid w:val="00EB36F2"/>
    <w:rsid w:val="00EB395D"/>
    <w:rsid w:val="00EB41E0"/>
    <w:rsid w:val="00EB4CAA"/>
    <w:rsid w:val="00EB4D93"/>
    <w:rsid w:val="00EB5656"/>
    <w:rsid w:val="00EB59A4"/>
    <w:rsid w:val="00EB5A6A"/>
    <w:rsid w:val="00EB6752"/>
    <w:rsid w:val="00EB6CA3"/>
    <w:rsid w:val="00EB726F"/>
    <w:rsid w:val="00EB75F3"/>
    <w:rsid w:val="00EB773B"/>
    <w:rsid w:val="00EC00CD"/>
    <w:rsid w:val="00EC08A9"/>
    <w:rsid w:val="00EC0D3C"/>
    <w:rsid w:val="00EC1014"/>
    <w:rsid w:val="00EC1D3D"/>
    <w:rsid w:val="00EC24A4"/>
    <w:rsid w:val="00EC300A"/>
    <w:rsid w:val="00EC31DB"/>
    <w:rsid w:val="00EC33DD"/>
    <w:rsid w:val="00EC3816"/>
    <w:rsid w:val="00EC3E60"/>
    <w:rsid w:val="00EC4B87"/>
    <w:rsid w:val="00EC65ED"/>
    <w:rsid w:val="00EC6A7A"/>
    <w:rsid w:val="00EC7826"/>
    <w:rsid w:val="00EC7A95"/>
    <w:rsid w:val="00ED000E"/>
    <w:rsid w:val="00ED023A"/>
    <w:rsid w:val="00ED0370"/>
    <w:rsid w:val="00ED0A06"/>
    <w:rsid w:val="00ED0C2C"/>
    <w:rsid w:val="00ED1F9F"/>
    <w:rsid w:val="00ED1FE5"/>
    <w:rsid w:val="00ED2842"/>
    <w:rsid w:val="00ED2AE0"/>
    <w:rsid w:val="00ED2C26"/>
    <w:rsid w:val="00ED3235"/>
    <w:rsid w:val="00ED3BA1"/>
    <w:rsid w:val="00ED4182"/>
    <w:rsid w:val="00ED451E"/>
    <w:rsid w:val="00ED53EA"/>
    <w:rsid w:val="00ED5959"/>
    <w:rsid w:val="00ED5A26"/>
    <w:rsid w:val="00ED5ABC"/>
    <w:rsid w:val="00ED5DB8"/>
    <w:rsid w:val="00ED7909"/>
    <w:rsid w:val="00ED7FD2"/>
    <w:rsid w:val="00EE0EF3"/>
    <w:rsid w:val="00EE0FFB"/>
    <w:rsid w:val="00EE1536"/>
    <w:rsid w:val="00EE1E6E"/>
    <w:rsid w:val="00EE2944"/>
    <w:rsid w:val="00EE2AE4"/>
    <w:rsid w:val="00EE4722"/>
    <w:rsid w:val="00EE5305"/>
    <w:rsid w:val="00EE57E7"/>
    <w:rsid w:val="00EE5B00"/>
    <w:rsid w:val="00EE698B"/>
    <w:rsid w:val="00EE6F5B"/>
    <w:rsid w:val="00EE738C"/>
    <w:rsid w:val="00EE7DAD"/>
    <w:rsid w:val="00EF06D0"/>
    <w:rsid w:val="00EF08A8"/>
    <w:rsid w:val="00EF0B3B"/>
    <w:rsid w:val="00EF0DFA"/>
    <w:rsid w:val="00EF21DA"/>
    <w:rsid w:val="00EF29AC"/>
    <w:rsid w:val="00EF2A50"/>
    <w:rsid w:val="00EF2E52"/>
    <w:rsid w:val="00EF347B"/>
    <w:rsid w:val="00EF3860"/>
    <w:rsid w:val="00EF3D9A"/>
    <w:rsid w:val="00EF41B2"/>
    <w:rsid w:val="00EF4534"/>
    <w:rsid w:val="00EF4ADD"/>
    <w:rsid w:val="00EF4B60"/>
    <w:rsid w:val="00EF527C"/>
    <w:rsid w:val="00EF5D87"/>
    <w:rsid w:val="00EF5DFC"/>
    <w:rsid w:val="00EF6643"/>
    <w:rsid w:val="00EF6929"/>
    <w:rsid w:val="00EF6A50"/>
    <w:rsid w:val="00EF6C63"/>
    <w:rsid w:val="00EF6CAD"/>
    <w:rsid w:val="00EF6CE9"/>
    <w:rsid w:val="00EF773B"/>
    <w:rsid w:val="00EF7FDA"/>
    <w:rsid w:val="00F009F4"/>
    <w:rsid w:val="00F00A2E"/>
    <w:rsid w:val="00F00BA1"/>
    <w:rsid w:val="00F00FA0"/>
    <w:rsid w:val="00F01367"/>
    <w:rsid w:val="00F01924"/>
    <w:rsid w:val="00F01F7A"/>
    <w:rsid w:val="00F0210B"/>
    <w:rsid w:val="00F02119"/>
    <w:rsid w:val="00F02767"/>
    <w:rsid w:val="00F03460"/>
    <w:rsid w:val="00F039B5"/>
    <w:rsid w:val="00F03BF3"/>
    <w:rsid w:val="00F04650"/>
    <w:rsid w:val="00F04AFB"/>
    <w:rsid w:val="00F04E1D"/>
    <w:rsid w:val="00F0687D"/>
    <w:rsid w:val="00F06B91"/>
    <w:rsid w:val="00F06C71"/>
    <w:rsid w:val="00F0708F"/>
    <w:rsid w:val="00F10125"/>
    <w:rsid w:val="00F106A7"/>
    <w:rsid w:val="00F10BF4"/>
    <w:rsid w:val="00F10F9A"/>
    <w:rsid w:val="00F110DA"/>
    <w:rsid w:val="00F11836"/>
    <w:rsid w:val="00F126C9"/>
    <w:rsid w:val="00F12739"/>
    <w:rsid w:val="00F12F72"/>
    <w:rsid w:val="00F13303"/>
    <w:rsid w:val="00F1352C"/>
    <w:rsid w:val="00F13808"/>
    <w:rsid w:val="00F139A8"/>
    <w:rsid w:val="00F141EA"/>
    <w:rsid w:val="00F14ED0"/>
    <w:rsid w:val="00F14F7B"/>
    <w:rsid w:val="00F151ED"/>
    <w:rsid w:val="00F15B76"/>
    <w:rsid w:val="00F15D1F"/>
    <w:rsid w:val="00F15F7D"/>
    <w:rsid w:val="00F16925"/>
    <w:rsid w:val="00F16A52"/>
    <w:rsid w:val="00F17165"/>
    <w:rsid w:val="00F177CC"/>
    <w:rsid w:val="00F17DB3"/>
    <w:rsid w:val="00F17DB8"/>
    <w:rsid w:val="00F20411"/>
    <w:rsid w:val="00F20BD0"/>
    <w:rsid w:val="00F20D3F"/>
    <w:rsid w:val="00F20E50"/>
    <w:rsid w:val="00F216A6"/>
    <w:rsid w:val="00F21B40"/>
    <w:rsid w:val="00F21ED0"/>
    <w:rsid w:val="00F226F4"/>
    <w:rsid w:val="00F22E33"/>
    <w:rsid w:val="00F239AE"/>
    <w:rsid w:val="00F23CB1"/>
    <w:rsid w:val="00F2486B"/>
    <w:rsid w:val="00F24A83"/>
    <w:rsid w:val="00F24F99"/>
    <w:rsid w:val="00F250CF"/>
    <w:rsid w:val="00F25529"/>
    <w:rsid w:val="00F25A84"/>
    <w:rsid w:val="00F25FD8"/>
    <w:rsid w:val="00F26125"/>
    <w:rsid w:val="00F263BA"/>
    <w:rsid w:val="00F26C03"/>
    <w:rsid w:val="00F276DC"/>
    <w:rsid w:val="00F27C27"/>
    <w:rsid w:val="00F30153"/>
    <w:rsid w:val="00F30318"/>
    <w:rsid w:val="00F303F8"/>
    <w:rsid w:val="00F30C80"/>
    <w:rsid w:val="00F30FB0"/>
    <w:rsid w:val="00F315A7"/>
    <w:rsid w:val="00F317F7"/>
    <w:rsid w:val="00F32619"/>
    <w:rsid w:val="00F32ABB"/>
    <w:rsid w:val="00F331AF"/>
    <w:rsid w:val="00F33418"/>
    <w:rsid w:val="00F33D8F"/>
    <w:rsid w:val="00F33FDB"/>
    <w:rsid w:val="00F34D35"/>
    <w:rsid w:val="00F34DF4"/>
    <w:rsid w:val="00F35DAD"/>
    <w:rsid w:val="00F35EB3"/>
    <w:rsid w:val="00F36546"/>
    <w:rsid w:val="00F376F0"/>
    <w:rsid w:val="00F37A78"/>
    <w:rsid w:val="00F37E20"/>
    <w:rsid w:val="00F41096"/>
    <w:rsid w:val="00F414C9"/>
    <w:rsid w:val="00F41DCE"/>
    <w:rsid w:val="00F420A1"/>
    <w:rsid w:val="00F42100"/>
    <w:rsid w:val="00F4235C"/>
    <w:rsid w:val="00F436E0"/>
    <w:rsid w:val="00F43D54"/>
    <w:rsid w:val="00F43FA8"/>
    <w:rsid w:val="00F4418F"/>
    <w:rsid w:val="00F447ED"/>
    <w:rsid w:val="00F44E39"/>
    <w:rsid w:val="00F45095"/>
    <w:rsid w:val="00F451C0"/>
    <w:rsid w:val="00F45A4B"/>
    <w:rsid w:val="00F45CB1"/>
    <w:rsid w:val="00F45D15"/>
    <w:rsid w:val="00F46996"/>
    <w:rsid w:val="00F469C1"/>
    <w:rsid w:val="00F46B4E"/>
    <w:rsid w:val="00F46CBB"/>
    <w:rsid w:val="00F472DA"/>
    <w:rsid w:val="00F506C3"/>
    <w:rsid w:val="00F50E2E"/>
    <w:rsid w:val="00F51031"/>
    <w:rsid w:val="00F5118C"/>
    <w:rsid w:val="00F51407"/>
    <w:rsid w:val="00F518AA"/>
    <w:rsid w:val="00F51F87"/>
    <w:rsid w:val="00F52173"/>
    <w:rsid w:val="00F52FA4"/>
    <w:rsid w:val="00F53938"/>
    <w:rsid w:val="00F55689"/>
    <w:rsid w:val="00F55AFE"/>
    <w:rsid w:val="00F55C67"/>
    <w:rsid w:val="00F55D0D"/>
    <w:rsid w:val="00F55EF5"/>
    <w:rsid w:val="00F5682D"/>
    <w:rsid w:val="00F573FA"/>
    <w:rsid w:val="00F57B2A"/>
    <w:rsid w:val="00F57CC7"/>
    <w:rsid w:val="00F6038D"/>
    <w:rsid w:val="00F60613"/>
    <w:rsid w:val="00F60782"/>
    <w:rsid w:val="00F60F7F"/>
    <w:rsid w:val="00F61658"/>
    <w:rsid w:val="00F619EC"/>
    <w:rsid w:val="00F6219F"/>
    <w:rsid w:val="00F623BB"/>
    <w:rsid w:val="00F625DD"/>
    <w:rsid w:val="00F62FEF"/>
    <w:rsid w:val="00F63912"/>
    <w:rsid w:val="00F63A19"/>
    <w:rsid w:val="00F63A63"/>
    <w:rsid w:val="00F63F05"/>
    <w:rsid w:val="00F64CA6"/>
    <w:rsid w:val="00F65579"/>
    <w:rsid w:val="00F6646B"/>
    <w:rsid w:val="00F675BE"/>
    <w:rsid w:val="00F67E95"/>
    <w:rsid w:val="00F700ED"/>
    <w:rsid w:val="00F70374"/>
    <w:rsid w:val="00F70563"/>
    <w:rsid w:val="00F70D6E"/>
    <w:rsid w:val="00F714C8"/>
    <w:rsid w:val="00F71838"/>
    <w:rsid w:val="00F71D68"/>
    <w:rsid w:val="00F72096"/>
    <w:rsid w:val="00F72DD1"/>
    <w:rsid w:val="00F733BB"/>
    <w:rsid w:val="00F73779"/>
    <w:rsid w:val="00F73785"/>
    <w:rsid w:val="00F745BE"/>
    <w:rsid w:val="00F74A68"/>
    <w:rsid w:val="00F74ACC"/>
    <w:rsid w:val="00F74B33"/>
    <w:rsid w:val="00F75F31"/>
    <w:rsid w:val="00F7645E"/>
    <w:rsid w:val="00F766AC"/>
    <w:rsid w:val="00F76865"/>
    <w:rsid w:val="00F77074"/>
    <w:rsid w:val="00F77C75"/>
    <w:rsid w:val="00F77F83"/>
    <w:rsid w:val="00F8015D"/>
    <w:rsid w:val="00F80425"/>
    <w:rsid w:val="00F807DC"/>
    <w:rsid w:val="00F809BC"/>
    <w:rsid w:val="00F80A5E"/>
    <w:rsid w:val="00F80BFA"/>
    <w:rsid w:val="00F80C82"/>
    <w:rsid w:val="00F81C6A"/>
    <w:rsid w:val="00F82462"/>
    <w:rsid w:val="00F833BB"/>
    <w:rsid w:val="00F83C0C"/>
    <w:rsid w:val="00F83F98"/>
    <w:rsid w:val="00F841D7"/>
    <w:rsid w:val="00F8420B"/>
    <w:rsid w:val="00F84E47"/>
    <w:rsid w:val="00F84E4D"/>
    <w:rsid w:val="00F851C2"/>
    <w:rsid w:val="00F85613"/>
    <w:rsid w:val="00F8660D"/>
    <w:rsid w:val="00F86801"/>
    <w:rsid w:val="00F86A33"/>
    <w:rsid w:val="00F87F09"/>
    <w:rsid w:val="00F90159"/>
    <w:rsid w:val="00F90B81"/>
    <w:rsid w:val="00F90BE0"/>
    <w:rsid w:val="00F90BF3"/>
    <w:rsid w:val="00F90E53"/>
    <w:rsid w:val="00F911F1"/>
    <w:rsid w:val="00F91255"/>
    <w:rsid w:val="00F9173B"/>
    <w:rsid w:val="00F91C7B"/>
    <w:rsid w:val="00F9210D"/>
    <w:rsid w:val="00F92268"/>
    <w:rsid w:val="00F92610"/>
    <w:rsid w:val="00F9282F"/>
    <w:rsid w:val="00F92C03"/>
    <w:rsid w:val="00F934A9"/>
    <w:rsid w:val="00F93663"/>
    <w:rsid w:val="00F93AD6"/>
    <w:rsid w:val="00F948AD"/>
    <w:rsid w:val="00F94A9A"/>
    <w:rsid w:val="00F94BA9"/>
    <w:rsid w:val="00F94D17"/>
    <w:rsid w:val="00F9514C"/>
    <w:rsid w:val="00F95A61"/>
    <w:rsid w:val="00F961A3"/>
    <w:rsid w:val="00F96CBD"/>
    <w:rsid w:val="00F97167"/>
    <w:rsid w:val="00F97930"/>
    <w:rsid w:val="00F97A6D"/>
    <w:rsid w:val="00F97FC5"/>
    <w:rsid w:val="00FA03E1"/>
    <w:rsid w:val="00FA091A"/>
    <w:rsid w:val="00FA0FFC"/>
    <w:rsid w:val="00FA19C2"/>
    <w:rsid w:val="00FA1C9F"/>
    <w:rsid w:val="00FA23C2"/>
    <w:rsid w:val="00FA4388"/>
    <w:rsid w:val="00FA4B3E"/>
    <w:rsid w:val="00FA541A"/>
    <w:rsid w:val="00FA591D"/>
    <w:rsid w:val="00FA6185"/>
    <w:rsid w:val="00FA61E1"/>
    <w:rsid w:val="00FA645D"/>
    <w:rsid w:val="00FA7A22"/>
    <w:rsid w:val="00FB0204"/>
    <w:rsid w:val="00FB1314"/>
    <w:rsid w:val="00FB201C"/>
    <w:rsid w:val="00FB2A19"/>
    <w:rsid w:val="00FB2D38"/>
    <w:rsid w:val="00FB3451"/>
    <w:rsid w:val="00FB349C"/>
    <w:rsid w:val="00FB3672"/>
    <w:rsid w:val="00FB3D5C"/>
    <w:rsid w:val="00FB3F69"/>
    <w:rsid w:val="00FB4258"/>
    <w:rsid w:val="00FB4768"/>
    <w:rsid w:val="00FB52C8"/>
    <w:rsid w:val="00FB565F"/>
    <w:rsid w:val="00FB573F"/>
    <w:rsid w:val="00FB68BA"/>
    <w:rsid w:val="00FB698C"/>
    <w:rsid w:val="00FB72FB"/>
    <w:rsid w:val="00FB7500"/>
    <w:rsid w:val="00FB7E73"/>
    <w:rsid w:val="00FC0701"/>
    <w:rsid w:val="00FC0BD5"/>
    <w:rsid w:val="00FC1189"/>
    <w:rsid w:val="00FC163F"/>
    <w:rsid w:val="00FC1DC5"/>
    <w:rsid w:val="00FC20E1"/>
    <w:rsid w:val="00FC2373"/>
    <w:rsid w:val="00FC2C04"/>
    <w:rsid w:val="00FC3308"/>
    <w:rsid w:val="00FC3B33"/>
    <w:rsid w:val="00FC3C13"/>
    <w:rsid w:val="00FC47B1"/>
    <w:rsid w:val="00FC5190"/>
    <w:rsid w:val="00FC568D"/>
    <w:rsid w:val="00FC5D7F"/>
    <w:rsid w:val="00FC6574"/>
    <w:rsid w:val="00FC6950"/>
    <w:rsid w:val="00FC6AE4"/>
    <w:rsid w:val="00FC7128"/>
    <w:rsid w:val="00FC774F"/>
    <w:rsid w:val="00FD03A0"/>
    <w:rsid w:val="00FD0BAB"/>
    <w:rsid w:val="00FD1D18"/>
    <w:rsid w:val="00FD24E2"/>
    <w:rsid w:val="00FD29B1"/>
    <w:rsid w:val="00FD2FF6"/>
    <w:rsid w:val="00FD4096"/>
    <w:rsid w:val="00FD4C3D"/>
    <w:rsid w:val="00FD4D12"/>
    <w:rsid w:val="00FD540C"/>
    <w:rsid w:val="00FD7B0F"/>
    <w:rsid w:val="00FD7C8D"/>
    <w:rsid w:val="00FD7D1F"/>
    <w:rsid w:val="00FD7E65"/>
    <w:rsid w:val="00FD7E7A"/>
    <w:rsid w:val="00FE01DC"/>
    <w:rsid w:val="00FE0225"/>
    <w:rsid w:val="00FE044A"/>
    <w:rsid w:val="00FE110F"/>
    <w:rsid w:val="00FE183E"/>
    <w:rsid w:val="00FE1908"/>
    <w:rsid w:val="00FE1918"/>
    <w:rsid w:val="00FE2210"/>
    <w:rsid w:val="00FE2C59"/>
    <w:rsid w:val="00FE31AC"/>
    <w:rsid w:val="00FE3A43"/>
    <w:rsid w:val="00FE3B09"/>
    <w:rsid w:val="00FE4124"/>
    <w:rsid w:val="00FE450D"/>
    <w:rsid w:val="00FE5073"/>
    <w:rsid w:val="00FE5186"/>
    <w:rsid w:val="00FE540B"/>
    <w:rsid w:val="00FE5DAE"/>
    <w:rsid w:val="00FE5F0F"/>
    <w:rsid w:val="00FE609B"/>
    <w:rsid w:val="00FE60CB"/>
    <w:rsid w:val="00FE64AA"/>
    <w:rsid w:val="00FE6534"/>
    <w:rsid w:val="00FE6793"/>
    <w:rsid w:val="00FE7083"/>
    <w:rsid w:val="00FE7165"/>
    <w:rsid w:val="00FE7231"/>
    <w:rsid w:val="00FE735D"/>
    <w:rsid w:val="00FE7658"/>
    <w:rsid w:val="00FE7EE1"/>
    <w:rsid w:val="00FF008B"/>
    <w:rsid w:val="00FF0315"/>
    <w:rsid w:val="00FF0C51"/>
    <w:rsid w:val="00FF14C0"/>
    <w:rsid w:val="00FF1991"/>
    <w:rsid w:val="00FF204B"/>
    <w:rsid w:val="00FF222D"/>
    <w:rsid w:val="00FF2C22"/>
    <w:rsid w:val="00FF350C"/>
    <w:rsid w:val="00FF35CC"/>
    <w:rsid w:val="00FF3EA6"/>
    <w:rsid w:val="00FF3FAD"/>
    <w:rsid w:val="00FF4037"/>
    <w:rsid w:val="00FF412A"/>
    <w:rsid w:val="00FF523E"/>
    <w:rsid w:val="00FF56AE"/>
    <w:rsid w:val="00FF589C"/>
    <w:rsid w:val="00FF5957"/>
    <w:rsid w:val="00FF5A3F"/>
    <w:rsid w:val="00FF5C7A"/>
    <w:rsid w:val="00FF68AD"/>
    <w:rsid w:val="00FF75FA"/>
    <w:rsid w:val="00FF786D"/>
    <w:rsid w:val="00FF7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79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7179C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link w:val="Heading2Char"/>
    <w:uiPriority w:val="99"/>
    <w:qFormat/>
    <w:rsid w:val="0057179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rsid w:val="0057179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7179C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7179C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7179C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Title">
    <w:name w:val="Title"/>
    <w:basedOn w:val="Normal"/>
    <w:link w:val="TitleChar"/>
    <w:uiPriority w:val="99"/>
    <w:qFormat/>
    <w:rsid w:val="0057179C"/>
    <w:pPr>
      <w:ind w:firstLine="540"/>
      <w:jc w:val="center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57179C"/>
    <w:rPr>
      <w:rFonts w:ascii="Times New Roman" w:hAnsi="Times New Roman" w:cs="Times New Roman"/>
      <w:b/>
      <w:sz w:val="32"/>
      <w:szCs w:val="32"/>
      <w:lang w:eastAsia="ru-RU"/>
    </w:rPr>
  </w:style>
  <w:style w:type="paragraph" w:styleId="NoSpacing">
    <w:name w:val="No Spacing"/>
    <w:uiPriority w:val="99"/>
    <w:qFormat/>
    <w:rsid w:val="0057179C"/>
    <w:rPr>
      <w:rFonts w:eastAsia="Times New Roman"/>
    </w:rPr>
  </w:style>
  <w:style w:type="character" w:styleId="Strong">
    <w:name w:val="Strong"/>
    <w:basedOn w:val="DefaultParagraphFont"/>
    <w:uiPriority w:val="99"/>
    <w:qFormat/>
    <w:rsid w:val="0057179C"/>
    <w:rPr>
      <w:rFonts w:cs="Times New Roman"/>
      <w:b/>
      <w:bCs/>
    </w:rPr>
  </w:style>
  <w:style w:type="paragraph" w:customStyle="1" w:styleId="Default">
    <w:name w:val="Default"/>
    <w:uiPriority w:val="99"/>
    <w:rsid w:val="007904A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7904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04AB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2924C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924CF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2924C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924CF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2924C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2</Pages>
  <Words>444</Words>
  <Characters>2535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ккк</dc:creator>
  <cp:keywords/>
  <dc:description/>
  <cp:lastModifiedBy>525</cp:lastModifiedBy>
  <cp:revision>5</cp:revision>
  <dcterms:created xsi:type="dcterms:W3CDTF">2016-02-13T08:56:00Z</dcterms:created>
  <dcterms:modified xsi:type="dcterms:W3CDTF">2016-08-25T15:29:00Z</dcterms:modified>
</cp:coreProperties>
</file>