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5FC" w:rsidRPr="00E33F8F" w:rsidRDefault="007035FC" w:rsidP="00E33F8F">
      <w:pPr>
        <w:keepNext/>
        <w:keepLines/>
        <w:ind w:firstLine="0"/>
        <w:jc w:val="center"/>
        <w:rPr>
          <w:b/>
          <w:color w:val="000000"/>
          <w:sz w:val="36"/>
          <w:szCs w:val="36"/>
        </w:rPr>
      </w:pPr>
      <w:bookmarkStart w:id="0" w:name="_heading=h.30j0zll" w:colFirst="0" w:colLast="0"/>
      <w:bookmarkEnd w:id="0"/>
      <w:r w:rsidRPr="00E33F8F">
        <w:rPr>
          <w:b/>
          <w:color w:val="000000"/>
          <w:sz w:val="36"/>
          <w:szCs w:val="36"/>
        </w:rPr>
        <w:t>Тема: Социальный конфликт. Межнациональные отношени</w:t>
      </w:r>
      <w:bookmarkStart w:id="1" w:name="_heading=h.no7oeshx28m4" w:colFirst="0" w:colLast="0"/>
      <w:bookmarkEnd w:id="1"/>
      <w:r>
        <w:rPr>
          <w:b/>
          <w:color w:val="000000"/>
          <w:sz w:val="36"/>
          <w:szCs w:val="36"/>
        </w:rPr>
        <w:t>я</w:t>
      </w:r>
      <w:bookmarkStart w:id="2" w:name="_heading=h.1fob9te" w:colFirst="0" w:colLast="0"/>
      <w:bookmarkEnd w:id="2"/>
    </w:p>
    <w:p w:rsidR="007035FC" w:rsidRPr="00E33F8F" w:rsidRDefault="007035FC">
      <w:pPr>
        <w:pStyle w:val="Heading1"/>
        <w:jc w:val="center"/>
        <w:rPr>
          <w:color w:val="000000"/>
        </w:rPr>
      </w:pPr>
      <w:bookmarkStart w:id="3" w:name="_heading=h.ss24chttw0p8" w:colFirst="0" w:colLast="0"/>
      <w:bookmarkEnd w:id="3"/>
      <w:r w:rsidRPr="00E33F8F">
        <w:rPr>
          <w:color w:val="000000"/>
        </w:rPr>
        <w:t xml:space="preserve">Цели занятия </w:t>
      </w:r>
    </w:p>
    <w:p w:rsidR="007035FC" w:rsidRPr="00E33F8F" w:rsidRDefault="007035FC">
      <w:pPr>
        <w:keepNext/>
        <w:keepLines/>
        <w:ind w:firstLine="0"/>
        <w:rPr>
          <w:color w:val="000000"/>
        </w:rPr>
      </w:pPr>
      <w:r w:rsidRPr="00E33F8F">
        <w:rPr>
          <w:color w:val="000000"/>
        </w:rPr>
        <w:t>1.       Написать мини-диагностику, задания по группам перед началом урока;</w:t>
      </w:r>
    </w:p>
    <w:p w:rsidR="007035FC" w:rsidRPr="00E33F8F" w:rsidRDefault="007035FC">
      <w:pPr>
        <w:keepNext/>
        <w:keepLines/>
        <w:ind w:firstLine="0"/>
        <w:rPr>
          <w:color w:val="000000"/>
        </w:rPr>
      </w:pPr>
      <w:r w:rsidRPr="00E33F8F">
        <w:rPr>
          <w:color w:val="000000"/>
        </w:rPr>
        <w:t>2.</w:t>
      </w:r>
      <w:r w:rsidRPr="00E33F8F">
        <w:rPr>
          <w:color w:val="000000"/>
        </w:rPr>
        <w:tab/>
        <w:t>Разобрать теорию по теме «Социальный конфликт»;</w:t>
      </w:r>
    </w:p>
    <w:p w:rsidR="007035FC" w:rsidRPr="00E33F8F" w:rsidRDefault="007035FC">
      <w:pPr>
        <w:keepNext/>
        <w:keepLines/>
        <w:ind w:firstLine="0"/>
        <w:rPr>
          <w:color w:val="000000"/>
        </w:rPr>
      </w:pPr>
      <w:r w:rsidRPr="00E33F8F">
        <w:rPr>
          <w:color w:val="000000"/>
        </w:rPr>
        <w:t>3.       Разобрать теорию по теме «Межнациональные отношения»</w:t>
      </w:r>
    </w:p>
    <w:p w:rsidR="007035FC" w:rsidRPr="00E33F8F" w:rsidRDefault="007035FC">
      <w:pPr>
        <w:keepNext/>
        <w:keepLines/>
        <w:ind w:firstLine="0"/>
        <w:rPr>
          <w:color w:val="000000"/>
        </w:rPr>
      </w:pPr>
      <w:r w:rsidRPr="00E33F8F">
        <w:rPr>
          <w:color w:val="000000"/>
        </w:rPr>
        <w:t>4.</w:t>
      </w:r>
      <w:r w:rsidRPr="00E33F8F">
        <w:rPr>
          <w:color w:val="000000"/>
        </w:rPr>
        <w:tab/>
        <w:t>Понять особенности заданий по данной теме, познакомиться с форматными заданиями ОГЭ по блоку «Социология».</w:t>
      </w:r>
    </w:p>
    <w:p w:rsidR="007035FC" w:rsidRPr="00E33F8F" w:rsidRDefault="007035FC">
      <w:pPr>
        <w:keepNext/>
        <w:keepLines/>
        <w:ind w:firstLine="0"/>
        <w:rPr>
          <w:color w:val="000000"/>
        </w:rPr>
      </w:pPr>
      <w:r w:rsidRPr="00E33F8F">
        <w:rPr>
          <w:color w:val="000000"/>
        </w:rPr>
        <w:t>5.</w:t>
      </w:r>
      <w:r w:rsidRPr="00E33F8F">
        <w:rPr>
          <w:color w:val="000000"/>
        </w:rPr>
        <w:tab/>
        <w:t>Отработать задания и возможные ошибки.</w:t>
      </w:r>
    </w:p>
    <w:p w:rsidR="007035FC" w:rsidRDefault="007035FC">
      <w:pPr>
        <w:keepNext/>
        <w:keepLines/>
        <w:ind w:firstLine="0"/>
        <w:jc w:val="center"/>
        <w:rPr>
          <w:b/>
        </w:rPr>
      </w:pPr>
      <w:r>
        <w:rPr>
          <w:b/>
        </w:rPr>
        <w:t>Возможные трудности и их решения:</w:t>
      </w:r>
    </w:p>
    <w:p w:rsidR="007035FC" w:rsidRDefault="007035FC">
      <w:pPr>
        <w:keepNext/>
        <w:keepLines/>
        <w:numPr>
          <w:ilvl w:val="0"/>
          <w:numId w:val="1"/>
        </w:numPr>
      </w:pPr>
      <w:r>
        <w:t>Трудности, связанные с пониманием и усвоением теории.</w:t>
      </w:r>
    </w:p>
    <w:p w:rsidR="007035FC" w:rsidRDefault="007035FC">
      <w:pPr>
        <w:keepNext/>
        <w:keepLines/>
        <w:numPr>
          <w:ilvl w:val="0"/>
          <w:numId w:val="1"/>
        </w:numPr>
      </w:pPr>
      <w:r>
        <w:t>Трудности, связанные с распределением времени.</w:t>
      </w:r>
    </w:p>
    <w:p w:rsidR="007035FC" w:rsidRDefault="007035FC">
      <w:pPr>
        <w:keepNext/>
        <w:keepLines/>
        <w:ind w:firstLine="0"/>
        <w:rPr>
          <w:b/>
        </w:rPr>
      </w:pPr>
      <w:r>
        <w:rPr>
          <w:b/>
        </w:rPr>
        <w:t xml:space="preserve">Решения: </w:t>
      </w:r>
    </w:p>
    <w:p w:rsidR="007035FC" w:rsidRDefault="007035FC">
      <w:pPr>
        <w:keepNext/>
        <w:keepLines/>
        <w:numPr>
          <w:ilvl w:val="0"/>
          <w:numId w:val="2"/>
        </w:numPr>
      </w:pPr>
      <w:r>
        <w:rPr>
          <w:color w:val="000000"/>
        </w:rPr>
        <w:t>Подробное объяснение алгоритма действий при решении заданий.</w:t>
      </w:r>
    </w:p>
    <w:p w:rsidR="007035FC" w:rsidRDefault="007035FC">
      <w:pPr>
        <w:keepNext/>
        <w:keepLines/>
        <w:numPr>
          <w:ilvl w:val="0"/>
          <w:numId w:val="2"/>
        </w:numPr>
      </w:pPr>
      <w:r>
        <w:rPr>
          <w:color w:val="000000"/>
        </w:rPr>
        <w:t>Объяснение теории в формате взаимодействия с учениками.</w:t>
      </w:r>
    </w:p>
    <w:p w:rsidR="007035FC" w:rsidRPr="00E33F8F" w:rsidRDefault="007035FC">
      <w:pPr>
        <w:pStyle w:val="Heading2"/>
        <w:keepNext w:val="0"/>
        <w:keepLines w:val="0"/>
        <w:spacing w:before="0" w:after="0"/>
        <w:ind w:left="560" w:right="560" w:firstLine="0"/>
        <w:jc w:val="center"/>
        <w:rPr>
          <w:color w:val="000000"/>
          <w:sz w:val="32"/>
          <w:szCs w:val="32"/>
        </w:rPr>
      </w:pPr>
      <w:bookmarkStart w:id="4" w:name="_heading=h.sls77lo527vv" w:colFirst="0" w:colLast="0"/>
      <w:bookmarkEnd w:id="4"/>
      <w:r w:rsidRPr="00E33F8F">
        <w:rPr>
          <w:color w:val="000000"/>
          <w:sz w:val="32"/>
          <w:szCs w:val="32"/>
        </w:rPr>
        <w:t>Введение</w:t>
      </w:r>
    </w:p>
    <w:p w:rsidR="007035FC" w:rsidRPr="00E33F8F" w:rsidRDefault="007035FC">
      <w:pPr>
        <w:shd w:val="clear" w:color="auto" w:fill="FFFFFF"/>
        <w:ind w:left="-280" w:right="140" w:firstLine="280"/>
        <w:jc w:val="left"/>
        <w:rPr>
          <w:color w:val="000000"/>
        </w:rPr>
      </w:pPr>
      <w:r w:rsidRPr="00E33F8F">
        <w:rPr>
          <w:color w:val="000000"/>
        </w:rPr>
        <w:t>Ребята, прежде, чем мы приступим к новой теме, повторим предыдущую. Сейчас выполним мини-диагностику и задания по уровням. Приступаем!</w:t>
      </w:r>
    </w:p>
    <w:p w:rsidR="007035FC" w:rsidRPr="00E33F8F" w:rsidRDefault="007035FC">
      <w:pPr>
        <w:shd w:val="clear" w:color="auto" w:fill="FFFFFF"/>
        <w:ind w:left="-280" w:right="140" w:firstLine="280"/>
        <w:jc w:val="left"/>
        <w:rPr>
          <w:color w:val="000000"/>
        </w:rPr>
      </w:pPr>
      <w:r w:rsidRPr="00E33F8F">
        <w:rPr>
          <w:color w:val="000000"/>
        </w:rPr>
        <w:t>Время выполнения: мини-диагностика – 5 минут, задания по уровням – 7 минут.</w:t>
      </w:r>
    </w:p>
    <w:p w:rsidR="007035FC" w:rsidRPr="00E33F8F" w:rsidRDefault="007035FC">
      <w:pPr>
        <w:shd w:val="clear" w:color="auto" w:fill="FFFFFF"/>
        <w:ind w:left="-280" w:right="140" w:firstLine="280"/>
        <w:jc w:val="left"/>
        <w:rPr>
          <w:color w:val="000000"/>
        </w:rPr>
      </w:pPr>
      <w:r w:rsidRPr="00E33F8F">
        <w:rPr>
          <w:color w:val="000000"/>
        </w:rPr>
        <w:t>Вы знаете, что каждая тема в ОГЭ имеет свой кодификатор. Наша сегодняшняя тема имеет кодификатор 4.6 (Социальный конфликт и пути его решения) и 4.7 (Межнациональные отношения). Вы можете ознакомится с ним на сайте ФИПИ.</w:t>
      </w:r>
    </w:p>
    <w:p w:rsidR="007035FC" w:rsidRDefault="007035FC">
      <w:pPr>
        <w:ind w:firstLine="0"/>
        <w:jc w:val="left"/>
      </w:pPr>
    </w:p>
    <w:p w:rsidR="007035FC" w:rsidRDefault="007035FC">
      <w:pPr>
        <w:ind w:firstLine="0"/>
        <w:jc w:val="left"/>
        <w:rPr>
          <w:b/>
        </w:rPr>
      </w:pPr>
      <w:r>
        <w:rPr>
          <w:b/>
          <w:color w:val="080808"/>
          <w:highlight w:val="white"/>
        </w:rPr>
        <w:t xml:space="preserve">Подводка: </w:t>
      </w:r>
      <w:r>
        <w:rPr>
          <w:color w:val="080808"/>
          <w:highlight w:val="white"/>
        </w:rPr>
        <w:t>в следующих заданиях нам нужно будет прочитать текст и выполнить задания к нему (задания 21-24 ОГЭ).</w:t>
      </w:r>
      <w:r>
        <w:rPr>
          <w:b/>
          <w:color w:val="080808"/>
          <w:highlight w:val="white"/>
        </w:rPr>
        <w:br/>
        <w:t>Формат выполнения:</w:t>
      </w:r>
      <w:r>
        <w:rPr>
          <w:b/>
          <w:color w:val="080808"/>
          <w:highlight w:val="white"/>
        </w:rPr>
        <w:br/>
      </w:r>
      <w:r>
        <w:t>1. Вместе читаем текст (каждый про себя);</w:t>
      </w:r>
      <w:r>
        <w:rPr>
          <w:color w:val="080808"/>
        </w:rPr>
        <w:br/>
      </w:r>
      <w:r>
        <w:t>2.Далее читаем задание к тексту (попросите кого-то из учеников прочитать) и четко формулируем, что мы должны указать в ответе, и какие фрагменты текста могут нам «подсказать» ответ;</w:t>
      </w:r>
      <w:r>
        <w:rPr>
          <w:color w:val="080808"/>
        </w:rPr>
        <w:br/>
      </w:r>
      <w:r>
        <w:t>3.В формате обсуждения и личных/общих вопросов формулируем правильные ответы;</w:t>
      </w:r>
      <w:r>
        <w:br/>
        <w:t>4. Записываем правильный ответ.</w:t>
      </w:r>
      <w:r>
        <w:br/>
      </w:r>
      <w:r>
        <w:rPr>
          <w:b/>
        </w:rPr>
        <w:t>Условие:</w:t>
      </w:r>
    </w:p>
    <w:tbl>
      <w:tblPr>
        <w:tblW w:w="93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304"/>
      </w:tblGrid>
      <w:tr w:rsidR="007035FC" w:rsidTr="003A2968">
        <w:tc>
          <w:tcPr>
            <w:tcW w:w="9304" w:type="dxa"/>
            <w:shd w:val="clear" w:color="auto" w:fill="FFFFFF"/>
          </w:tcPr>
          <w:p w:rsidR="007035FC" w:rsidRDefault="007035FC" w:rsidP="003A2968">
            <w:pPr>
              <w:spacing w:before="30" w:after="60"/>
              <w:ind w:firstLine="0"/>
            </w:pPr>
            <w:r>
              <w:t>В семье ребёнок усваивает моральные ценности и нормы поведения. Когда ребёнок живёт в счастливой, крепкой и здоровой семье, он обычно развивается как уверенная в себе, хорошо воспитанная личность, воспринимающая нормы окружающей культуры как справедливые и само собой разумеющиеся. Если семейная жизнь в чём-то неудовлетворительна, то дети часто развиваются с пробелами в воспитании, в усвоении норм и с отклоняющимся поведением. Многочисленные исследования молодёжной преступности показали, что около 85% молодых людей с отклоняющимся поведением воспитывались в неблагополучных семьях.</w:t>
            </w:r>
          </w:p>
          <w:p w:rsidR="007035FC" w:rsidRDefault="007035FC" w:rsidP="003A2968">
            <w:pPr>
              <w:spacing w:before="30" w:after="60"/>
              <w:ind w:firstLine="0"/>
            </w:pPr>
          </w:p>
          <w:p w:rsidR="007035FC" w:rsidRDefault="007035FC" w:rsidP="003A2968">
            <w:pPr>
              <w:spacing w:before="30" w:after="60"/>
              <w:ind w:firstLine="0"/>
            </w:pPr>
            <w:r>
              <w:t>Учёные выявили пять основных факторов, определяющих семейную жизнь как неблагополучную: сверхсуровая отцовская дисциплина; недостаточный материнский надзор; недостаточная отцовская привязанность; недостаточная материнская привязанность; отсутствие сплочённости в семье.</w:t>
            </w:r>
          </w:p>
          <w:p w:rsidR="007035FC" w:rsidRDefault="007035FC" w:rsidP="003A2968">
            <w:pPr>
              <w:spacing w:before="30" w:after="60"/>
              <w:ind w:firstLine="0"/>
            </w:pPr>
          </w:p>
          <w:p w:rsidR="007035FC" w:rsidRDefault="007035FC" w:rsidP="003A2968">
            <w:pPr>
              <w:ind w:firstLine="0"/>
            </w:pPr>
            <w:r>
              <w:t>Однако многочисленны также случаи проявления отклоняющегося поведения в совершенно благополучных семьях. Дело в том, что семья – это далеко не единственный (хотя и важнейший) институт в обществе, участвующий в социализации личности. Нормы, воспринятые с детства, могут быть пересмотрены или отброшены в ходе взаимодействия с социальным окружением.</w:t>
            </w:r>
          </w:p>
          <w:p w:rsidR="007035FC" w:rsidRDefault="007035FC" w:rsidP="003A2968">
            <w:pPr>
              <w:ind w:firstLine="0"/>
            </w:pPr>
          </w:p>
          <w:p w:rsidR="007035FC" w:rsidRDefault="007035FC" w:rsidP="003A2968">
            <w:pPr>
              <w:spacing w:before="30" w:after="60"/>
              <w:ind w:firstLine="0"/>
            </w:pPr>
            <w:r>
              <w:t>В сложном, постоянно изменяющемся обществе, где нет единой</w:t>
            </w:r>
            <w:r>
              <w:br/>
              <w:t> и неизменной системы норм, многие нормы и ценности разных культур противоречат друг другу. Часто родители сталкиваются с такой ситуацией, когда воспитание ребёнка в семье противоречит влиянию других социальных групп и институтов. Так, родители вынуждены бороться с излишней идеологизацией своих детей, влиянием коммерческого духа, уличных групп, массовой культуры, противоречивости политического положения и т.д. Неизбежно происходят конфликты норм и ценностей. То, что говорят в семье, кажется детям неправдой, обостряющийся конфликт отцов и детей способствует возникновению отклоняющегося поведения у детей. Иногда бывает очень трудно выбрать линию неотклоняющегося поведения.</w:t>
            </w:r>
          </w:p>
          <w:p w:rsidR="007035FC" w:rsidRDefault="007035FC" w:rsidP="003A2968">
            <w:pPr>
              <w:spacing w:before="30" w:after="60"/>
              <w:ind w:firstLine="0"/>
            </w:pPr>
            <w:r w:rsidRPr="003A2968">
              <w:rPr>
                <w:i/>
              </w:rPr>
              <w:t>(С.С. Фролов, текст адаптирован)</w:t>
            </w:r>
          </w:p>
          <w:p w:rsidR="007035FC" w:rsidRPr="003A2968" w:rsidRDefault="007035FC" w:rsidP="003A296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3A2968">
              <w:rPr>
                <w:i/>
              </w:rPr>
              <w:br/>
            </w:r>
            <w:r w:rsidRPr="003A2968">
              <w:rPr>
                <w:sz w:val="22"/>
                <w:szCs w:val="22"/>
              </w:rPr>
              <w:t> </w:t>
            </w:r>
          </w:p>
          <w:tbl>
            <w:tblPr>
              <w:tblW w:w="9195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9195"/>
            </w:tblGrid>
            <w:tr w:rsidR="007035FC" w:rsidTr="003A2968">
              <w:trPr>
                <w:jc w:val="center"/>
              </w:trPr>
              <w:tc>
                <w:tcPr>
                  <w:tcW w:w="9195" w:type="dxa"/>
                  <w:vAlign w:val="center"/>
                </w:tcPr>
                <w:p w:rsidR="007035FC" w:rsidRPr="00E33F8F" w:rsidRDefault="007035FC" w:rsidP="003A2968">
                  <w:pPr>
                    <w:spacing w:before="30" w:after="60"/>
                    <w:ind w:firstLine="0"/>
                    <w:jc w:val="left"/>
                    <w:rPr>
                      <w:color w:val="000000"/>
                    </w:rPr>
                  </w:pPr>
                  <w:r w:rsidRPr="00E33F8F">
                    <w:rPr>
                      <w:b/>
                      <w:color w:val="000000"/>
                    </w:rPr>
                    <w:t xml:space="preserve">Задание 1 </w:t>
                  </w:r>
                </w:p>
                <w:p w:rsidR="007035FC" w:rsidRPr="003A2968" w:rsidRDefault="007035FC" w:rsidP="003A2968">
                  <w:pPr>
                    <w:spacing w:before="30" w:after="60"/>
                    <w:ind w:firstLine="0"/>
                    <w:jc w:val="left"/>
                    <w:rPr>
                      <w:sz w:val="22"/>
                      <w:szCs w:val="22"/>
                    </w:rPr>
                  </w:pPr>
                  <w:r>
                    <w:t>Составьте план текста. Для этого выделите основные смысловые фрагменты текста и озаглавьте каждый из них.</w:t>
                  </w:r>
                </w:p>
              </w:tc>
            </w:tr>
          </w:tbl>
          <w:p w:rsidR="007035FC" w:rsidRPr="003A2968" w:rsidRDefault="007035FC" w:rsidP="003A296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7035FC" w:rsidRDefault="007035FC">
      <w:pPr>
        <w:ind w:firstLine="0"/>
        <w:rPr>
          <w:b/>
        </w:rPr>
      </w:pPr>
      <w:r>
        <w:rPr>
          <w:b/>
        </w:rPr>
        <w:t>Пояснение/ответ:</w:t>
      </w:r>
    </w:p>
    <w:p w:rsidR="007035FC" w:rsidRDefault="007035FC">
      <w:pPr>
        <w:ind w:firstLine="0"/>
      </w:pPr>
      <w:r>
        <w:t>1. Влияние семьи на поведение детей.</w:t>
      </w:r>
    </w:p>
    <w:p w:rsidR="007035FC" w:rsidRDefault="007035FC">
      <w:pPr>
        <w:ind w:firstLine="0"/>
      </w:pPr>
      <w:r>
        <w:t>2. Факторы неблагополучной семейной жизни.</w:t>
      </w:r>
    </w:p>
    <w:p w:rsidR="007035FC" w:rsidRDefault="007035FC">
      <w:pPr>
        <w:ind w:firstLine="0"/>
      </w:pPr>
      <w:r>
        <w:t>3. Влияние других социальных факторов на отклоняющееся поведение.</w:t>
      </w:r>
    </w:p>
    <w:p w:rsidR="007035FC" w:rsidRDefault="007035FC">
      <w:pPr>
        <w:ind w:firstLine="0"/>
      </w:pPr>
      <w:r>
        <w:t>4. Противоречие семейного воспитания и влияния других социальных институтов.</w:t>
      </w:r>
    </w:p>
    <w:p w:rsidR="007035FC" w:rsidRPr="00E33F8F" w:rsidRDefault="007035FC">
      <w:pPr>
        <w:ind w:firstLine="0"/>
        <w:rPr>
          <w:b/>
          <w:color w:val="000000"/>
        </w:rPr>
      </w:pPr>
      <w:bookmarkStart w:id="5" w:name="_heading=h.3o7alnk" w:colFirst="0" w:colLast="0"/>
      <w:bookmarkEnd w:id="5"/>
      <w:r w:rsidRPr="00E33F8F">
        <w:rPr>
          <w:b/>
          <w:color w:val="000000"/>
        </w:rPr>
        <w:t>ЗАДАНИЕ 2</w:t>
      </w:r>
    </w:p>
    <w:p w:rsidR="007035FC" w:rsidRDefault="007035FC">
      <w:pPr>
        <w:ind w:firstLine="0"/>
        <w:jc w:val="left"/>
      </w:pPr>
      <w:r>
        <w:rPr>
          <w:b/>
        </w:rPr>
        <w:t xml:space="preserve">Подводка: </w:t>
      </w:r>
      <w:r>
        <w:t>в этом задании нужно вернуться к тексту и найти запрашиваемую информацию.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Условие: </w:t>
      </w:r>
    </w:p>
    <w:p w:rsidR="007035FC" w:rsidRDefault="007035FC">
      <w:pPr>
        <w:ind w:firstLine="0"/>
      </w:pPr>
      <w:r>
        <w:t>Как, по мнению автора, обычно развивается ребёнок, живущий в счастливой, крепкой и здоровой семье? Какие пять факторов неблагополучных отношений в семье, влияющих на социализацию личности ребёнка, названы</w:t>
      </w:r>
      <w:r>
        <w:br/>
        <w:t>в тексте? Что автор называет конфликтом норм и ценностей?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Ответ/пояснение: </w:t>
      </w:r>
    </w:p>
    <w:p w:rsidR="007035FC" w:rsidRDefault="007035FC">
      <w:pPr>
        <w:ind w:firstLine="0"/>
      </w:pPr>
      <w:r>
        <w:t>Когда ребёнок живёт в счастливой, крепкой и здоровой семье, он обычно развивается как уверенная в себе, хорошо воспитанная личность, воспринимающая нормы окружающей культуры как справедливые и само собой разумеющиеся</w:t>
      </w:r>
    </w:p>
    <w:p w:rsidR="007035FC" w:rsidRDefault="007035FC">
      <w:pPr>
        <w:spacing w:before="30" w:after="60"/>
        <w:ind w:firstLine="0"/>
      </w:pPr>
      <w:r>
        <w:t>5 факторов: сверхсуровая отцовская дисциплина; недостаточный материнский надзор; недостаточная отцовская привязанность; недостаточная материнская привязанность; отсутствие сплочённости в семье.</w:t>
      </w:r>
    </w:p>
    <w:p w:rsidR="007035FC" w:rsidRDefault="007035FC">
      <w:pPr>
        <w:ind w:firstLine="0"/>
      </w:pPr>
      <w:r>
        <w:t>Конфликт норм и ценностей: то, что говорят в семье, кажется детям неправдой, они наиболее подвержены влиянию вне семьи от других социальных институтов.</w:t>
      </w:r>
    </w:p>
    <w:p w:rsidR="007035FC" w:rsidRPr="00E33F8F" w:rsidRDefault="007035FC">
      <w:pPr>
        <w:spacing w:before="240" w:after="240"/>
        <w:ind w:firstLine="0"/>
        <w:rPr>
          <w:b/>
          <w:color w:val="000000"/>
        </w:rPr>
      </w:pPr>
      <w:bookmarkStart w:id="6" w:name="_heading=h.23ckvvd" w:colFirst="0" w:colLast="0"/>
      <w:bookmarkEnd w:id="6"/>
      <w:r w:rsidRPr="00E33F8F">
        <w:rPr>
          <w:b/>
          <w:color w:val="000000"/>
        </w:rPr>
        <w:t xml:space="preserve">ЗАДАНИЕ №3 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Подводка: </w:t>
      </w:r>
      <w:r>
        <w:t>в этом задании нужно самостоятельно сформулировать свои аргументы, которые опровергают приведенное мнение (т.е. доказывают, что это не так)</w:t>
      </w:r>
      <w:r>
        <w:rPr>
          <w:b/>
        </w:rPr>
        <w:t xml:space="preserve"> 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Условие: </w:t>
      </w:r>
    </w:p>
    <w:p w:rsidR="007035FC" w:rsidRDefault="007035FC">
      <w:pPr>
        <w:ind w:firstLine="0"/>
      </w:pPr>
      <w:r>
        <w:t>Существует мнение, что отклоняющееся поведение отдельных людей никак не влияет на жизнь общества в целом. Используя содержание текста</w:t>
      </w:r>
      <w:r>
        <w:br/>
        <w:t>и обществоведческие знания, приведите два аргумента (объяснения) в опровержение этого мнения.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Ответ/пояснение: </w:t>
      </w:r>
    </w:p>
    <w:p w:rsidR="007035FC" w:rsidRDefault="007035FC">
      <w:pPr>
        <w:numPr>
          <w:ilvl w:val="0"/>
          <w:numId w:val="20"/>
        </w:numPr>
      </w:pPr>
      <w:r>
        <w:t>Отклоняющееся поведение нарушает общественный порядок</w:t>
      </w:r>
    </w:p>
    <w:p w:rsidR="007035FC" w:rsidRDefault="007035FC">
      <w:pPr>
        <w:numPr>
          <w:ilvl w:val="0"/>
          <w:numId w:val="20"/>
        </w:numPr>
      </w:pPr>
      <w:r>
        <w:t>Негативное отклоняющееся поведение (преступность, алкоголизм, наркомания) напрямую ухудшает качество общественной жизни.</w:t>
      </w:r>
    </w:p>
    <w:p w:rsidR="007035FC" w:rsidRDefault="007035FC">
      <w:pPr>
        <w:ind w:firstLine="0"/>
        <w:rPr>
          <w:sz w:val="22"/>
          <w:szCs w:val="22"/>
        </w:rPr>
      </w:pPr>
    </w:p>
    <w:p w:rsidR="007035FC" w:rsidRDefault="007035FC">
      <w:pPr>
        <w:ind w:firstLine="0"/>
      </w:pPr>
      <w:r>
        <w:t>Обсудите с ребятами тему, разбив ее на небольшие подтемы:</w:t>
      </w:r>
    </w:p>
    <w:p w:rsidR="007035FC" w:rsidRDefault="007035FC">
      <w:pPr>
        <w:ind w:firstLine="0"/>
      </w:pPr>
      <w:r>
        <w:t>Социальный конфликт</w:t>
      </w:r>
    </w:p>
    <w:p w:rsidR="007035FC" w:rsidRDefault="007035FC">
      <w:pPr>
        <w:numPr>
          <w:ilvl w:val="0"/>
          <w:numId w:val="3"/>
        </w:numPr>
      </w:pPr>
      <w:r>
        <w:rPr>
          <w:color w:val="000000"/>
        </w:rPr>
        <w:t>Участники социального конфликта, структура конфликта</w:t>
      </w:r>
    </w:p>
    <w:p w:rsidR="007035FC" w:rsidRDefault="007035FC">
      <w:pPr>
        <w:numPr>
          <w:ilvl w:val="0"/>
          <w:numId w:val="3"/>
        </w:numPr>
      </w:pPr>
      <w:r>
        <w:rPr>
          <w:color w:val="000000"/>
        </w:rPr>
        <w:t>Виды конфликтов</w:t>
      </w:r>
    </w:p>
    <w:p w:rsidR="007035FC" w:rsidRDefault="007035FC">
      <w:pPr>
        <w:numPr>
          <w:ilvl w:val="0"/>
          <w:numId w:val="3"/>
        </w:numPr>
      </w:pPr>
      <w:r>
        <w:rPr>
          <w:color w:val="000000"/>
        </w:rPr>
        <w:t>Способы решения социальных конфликтов</w:t>
      </w:r>
    </w:p>
    <w:p w:rsidR="007035FC" w:rsidRPr="00E33F8F" w:rsidRDefault="007035FC">
      <w:pPr>
        <w:numPr>
          <w:ilvl w:val="0"/>
          <w:numId w:val="3"/>
        </w:numPr>
        <w:rPr>
          <w:color w:val="000000"/>
        </w:rPr>
      </w:pPr>
      <w:r w:rsidRPr="00E33F8F">
        <w:rPr>
          <w:color w:val="000000"/>
        </w:rPr>
        <w:t>Межнациональные отношения</w:t>
      </w:r>
    </w:p>
    <w:p w:rsidR="007035FC" w:rsidRDefault="007035FC">
      <w:pPr>
        <w:rPr>
          <w:b/>
        </w:rPr>
      </w:pPr>
      <w:r>
        <w:rPr>
          <w:b/>
        </w:rPr>
        <w:t xml:space="preserve">Введение для преподавателя: </w:t>
      </w:r>
    </w:p>
    <w:p w:rsidR="007035FC" w:rsidRDefault="007035FC">
      <w:r>
        <w:t xml:space="preserve">Ребята, всем здравствуйте! На сегодняшнем занятии мы будем </w:t>
      </w:r>
      <w:r w:rsidRPr="00E33F8F">
        <w:rPr>
          <w:color w:val="000000"/>
        </w:rPr>
        <w:t>обсуждать тему «Социальный конфликт» и «Межнациональные отношения». Разберем</w:t>
      </w:r>
      <w:r>
        <w:t xml:space="preserve"> понятие, структуру, виды, особое внимание уделим способам разрешения конфликтов, т.к. это наиболее часто встречается в экзаменационных заданиях. Мы уже частично рассматривали понятие конфликта и способы его разрешения когда проходили тему «Межличностные отношения». Основные понятия вы уже помните.</w:t>
      </w:r>
    </w:p>
    <w:p w:rsidR="007035FC" w:rsidRDefault="007035FC">
      <w:r>
        <w:rPr>
          <w:b/>
        </w:rPr>
        <w:t>Драйвер:</w:t>
      </w:r>
      <w:r>
        <w:t xml:space="preserve"> эта тема может встречаться как в заданиях (№1, 10, 11), а также в заданиях второй части (№21-24).</w:t>
      </w:r>
    </w:p>
    <w:p w:rsidR="007035FC" w:rsidRPr="00E33F8F" w:rsidRDefault="007035FC">
      <w:pPr>
        <w:pStyle w:val="Heading1"/>
        <w:jc w:val="center"/>
        <w:rPr>
          <w:color w:val="000000"/>
        </w:rPr>
      </w:pPr>
      <w:bookmarkStart w:id="7" w:name="_heading=h.6frmbrr6urn9" w:colFirst="0" w:colLast="0"/>
      <w:bookmarkEnd w:id="7"/>
      <w:r w:rsidRPr="00E33F8F">
        <w:rPr>
          <w:color w:val="000000"/>
        </w:rPr>
        <w:t>Социальный конфликт.</w:t>
      </w:r>
    </w:p>
    <w:p w:rsidR="007035FC" w:rsidRPr="00E33F8F" w:rsidRDefault="007035FC">
      <w:pPr>
        <w:spacing w:before="240" w:after="240"/>
        <w:ind w:firstLine="0"/>
        <w:rPr>
          <w:color w:val="000000"/>
        </w:rPr>
      </w:pPr>
      <w:r w:rsidRPr="00E33F8F">
        <w:rPr>
          <w:color w:val="000000"/>
        </w:rPr>
        <w:t>Существуют различные формы социального взаимодействия, такие как сотрудничество, соперничество, конфликт.</w:t>
      </w:r>
    </w:p>
    <w:p w:rsidR="007035FC" w:rsidRPr="00E33F8F" w:rsidRDefault="007035FC">
      <w:pPr>
        <w:ind w:firstLine="0"/>
        <w:rPr>
          <w:color w:val="000000"/>
          <w:u w:val="single"/>
        </w:rPr>
      </w:pPr>
      <w:r w:rsidRPr="00E33F8F">
        <w:rPr>
          <w:color w:val="000000"/>
        </w:rPr>
        <w:t xml:space="preserve">Ребята, про какие ситуации мы можем сказать, что они являются конфликтными? Какие существуют явные признаки конфликта? </w:t>
      </w:r>
      <w:r w:rsidRPr="00E33F8F">
        <w:rPr>
          <w:color w:val="000000"/>
          <w:u w:val="single"/>
        </w:rPr>
        <w:t>(противоречие интересов, несоответствие ожиданий, нарушение границ)</w:t>
      </w:r>
    </w:p>
    <w:p w:rsidR="007035FC" w:rsidRDefault="007035FC">
      <w:pPr>
        <w:ind w:firstLine="0"/>
      </w:pPr>
      <w:r w:rsidRPr="00E33F8F">
        <w:rPr>
          <w:color w:val="000000"/>
        </w:rPr>
        <w:t>Из этих признаков можно сложить определение социального</w:t>
      </w:r>
      <w:r>
        <w:t xml:space="preserve"> конфликта.</w:t>
      </w:r>
    </w:p>
    <w:p w:rsidR="007035FC" w:rsidRDefault="007035FC">
      <w:pPr>
        <w:ind w:firstLine="0"/>
        <w:rPr>
          <w:u w:val="single"/>
        </w:rPr>
      </w:pPr>
      <w:bookmarkStart w:id="8" w:name="_heading=h.3znysh7" w:colFirst="0" w:colLast="0"/>
      <w:bookmarkEnd w:id="8"/>
      <w:r>
        <w:rPr>
          <w:u w:val="single"/>
        </w:rPr>
        <w:t>Социальный конфликт – социальное взаимодействие общностей, организаций, отдельных индивидов, в основе которого лежит реальное или предположительное противоречие интересов, ценностей, целей деятельности.</w:t>
      </w:r>
    </w:p>
    <w:p w:rsidR="007035FC" w:rsidRDefault="007035FC">
      <w:pPr>
        <w:ind w:firstLine="0"/>
      </w:pPr>
      <w:r>
        <w:t>В основе любого конфликта обязательно лежит противоречие, которое проявляется в социальном напряжении – чувстве неудовлетворенности положением дел и готовности его изменить.</w:t>
      </w:r>
    </w:p>
    <w:p w:rsidR="007035FC" w:rsidRDefault="007035FC">
      <w:pPr>
        <w:ind w:firstLine="0"/>
        <w:rPr>
          <w:u w:val="single"/>
        </w:rPr>
      </w:pPr>
      <w:bookmarkStart w:id="9" w:name="_heading=h.2et92p0" w:colFirst="0" w:colLast="0"/>
      <w:bookmarkEnd w:id="9"/>
      <w:r>
        <w:rPr>
          <w:u w:val="single"/>
        </w:rPr>
        <w:t>Противоречие</w:t>
      </w:r>
      <w:r>
        <w:rPr>
          <w:color w:val="FF0000"/>
          <w:u w:val="single"/>
        </w:rPr>
        <w:t xml:space="preserve"> </w:t>
      </w:r>
      <w:r>
        <w:rPr>
          <w:u w:val="single"/>
        </w:rPr>
        <w:t>– это фундаментальная несовместимость, несогласие каких-то важных, политических, экономических, этнических, интересов.</w:t>
      </w:r>
    </w:p>
    <w:p w:rsidR="007035FC" w:rsidRDefault="007035FC">
      <w:pPr>
        <w:ind w:firstLine="0"/>
        <w:rPr>
          <w:u w:val="single"/>
        </w:rPr>
      </w:pPr>
      <w:r>
        <w:t>Но противоречие может так и остаться противоречием, не дойдя до конфронтации, открытого столкновения, т.е. собственно конфликта. Другими словами, противоречие – скрытое и статическое явление, а конфликт – открытое и динамическое (противоречие мы можем не видеть и не замечать, а конфликт – это яркое и заметное событие).</w:t>
      </w:r>
    </w:p>
    <w:p w:rsidR="007035FC" w:rsidRDefault="007035FC">
      <w:pPr>
        <w:ind w:firstLine="0"/>
      </w:pPr>
      <w:bookmarkStart w:id="10" w:name="_heading=h.tyjcwt" w:colFirst="0" w:colLast="0"/>
      <w:bookmarkEnd w:id="10"/>
      <w:r>
        <w:t xml:space="preserve">Как вы уже знаете, в конфликте обычно есть несколько противоборствующих сторон, но также есть и </w:t>
      </w:r>
      <w:r>
        <w:rPr>
          <w:u w:val="single"/>
        </w:rPr>
        <w:t>участники (субъекты) конфликта</w:t>
      </w:r>
      <w:r>
        <w:t>, которые не находятся в непосредственном противоборстве друг с другом, к ним относятся:</w:t>
      </w:r>
    </w:p>
    <w:p w:rsidR="007035FC" w:rsidRDefault="007035FC">
      <w:pPr>
        <w:numPr>
          <w:ilvl w:val="0"/>
          <w:numId w:val="4"/>
        </w:numPr>
        <w:rPr>
          <w:color w:val="000000"/>
          <w:u w:val="single"/>
        </w:rPr>
      </w:pPr>
      <w:bookmarkStart w:id="11" w:name="_heading=h.3dy6vkm" w:colFirst="0" w:colLast="0"/>
      <w:bookmarkEnd w:id="11"/>
      <w:r>
        <w:rPr>
          <w:color w:val="000000"/>
          <w:u w:val="single"/>
        </w:rPr>
        <w:t>Свидетели</w:t>
      </w:r>
    </w:p>
    <w:p w:rsidR="007035FC" w:rsidRDefault="007035FC">
      <w:pPr>
        <w:numPr>
          <w:ilvl w:val="0"/>
          <w:numId w:val="4"/>
        </w:numPr>
        <w:rPr>
          <w:color w:val="000000"/>
          <w:u w:val="single"/>
        </w:rPr>
      </w:pPr>
      <w:r>
        <w:rPr>
          <w:color w:val="000000"/>
          <w:u w:val="single"/>
        </w:rPr>
        <w:t xml:space="preserve">Подстрекатели </w:t>
      </w:r>
    </w:p>
    <w:p w:rsidR="007035FC" w:rsidRDefault="007035FC">
      <w:pPr>
        <w:numPr>
          <w:ilvl w:val="0"/>
          <w:numId w:val="4"/>
        </w:numPr>
        <w:rPr>
          <w:color w:val="000000"/>
          <w:u w:val="single"/>
        </w:rPr>
      </w:pPr>
      <w:r>
        <w:rPr>
          <w:color w:val="000000"/>
          <w:u w:val="single"/>
        </w:rPr>
        <w:t>Пособники</w:t>
      </w:r>
    </w:p>
    <w:p w:rsidR="007035FC" w:rsidRDefault="007035FC">
      <w:pPr>
        <w:numPr>
          <w:ilvl w:val="0"/>
          <w:numId w:val="4"/>
        </w:numPr>
        <w:rPr>
          <w:color w:val="000000"/>
          <w:u w:val="single"/>
        </w:rPr>
      </w:pPr>
      <w:r>
        <w:rPr>
          <w:color w:val="000000"/>
          <w:u w:val="single"/>
        </w:rPr>
        <w:t xml:space="preserve">Посредники </w:t>
      </w:r>
    </w:p>
    <w:p w:rsidR="007035FC" w:rsidRDefault="007035FC">
      <w:pPr>
        <w:ind w:firstLine="0"/>
      </w:pPr>
      <w:r>
        <w:t>Давайте разберем на примере. Между двумя одноклассниками произошел конфликт из-за того, что один из них помогал на контрольной другому и сообщил ему неправильные ответы на некоторые вопросы. Они громко спорили и доказывали друг другу, кто виноват и почему так произошло. Свидетелями в этом случае могут быть другие одноклассники, которые слышат и видят их конфликт. Подстрекателем может, например, быть третий одноклассник который встает на защиту одного из спорящих, спрашивает у других людей в классе на чью сторону они бы встали и т.д.</w:t>
      </w:r>
    </w:p>
    <w:p w:rsidR="007035FC" w:rsidRDefault="007035FC">
      <w:pPr>
        <w:ind w:firstLine="0"/>
      </w:pPr>
      <w:r>
        <w:t>Пособниками будут, например, люди которые подсказывают как поступить с «виноватым» одноклассником (рассказать учителю о списывании, объявить бойкот). Посредниками могут выступать те одноклассники, которые пытаются успокоить  помирить конфликтующих.</w:t>
      </w:r>
    </w:p>
    <w:p w:rsidR="007035FC" w:rsidRDefault="007035FC">
      <w:pPr>
        <w:ind w:firstLine="0"/>
      </w:pPr>
      <w:r>
        <w:t>Также у конфликта есть своя структура, которая состоит из следующих элементов:</w:t>
      </w:r>
    </w:p>
    <w:p w:rsidR="007035FC" w:rsidRDefault="007035FC">
      <w:pPr>
        <w:ind w:left="357"/>
        <w:rPr>
          <w:u w:val="single"/>
        </w:rPr>
      </w:pPr>
      <w:bookmarkStart w:id="12" w:name="_heading=h.1t3h5sf" w:colFirst="0" w:colLast="0"/>
      <w:bookmarkEnd w:id="12"/>
      <w:r>
        <w:rPr>
          <w:u w:val="single"/>
        </w:rPr>
        <w:t>Структура конфликта:</w:t>
      </w:r>
    </w:p>
    <w:p w:rsidR="007035FC" w:rsidRDefault="007035FC">
      <w:pPr>
        <w:numPr>
          <w:ilvl w:val="0"/>
          <w:numId w:val="7"/>
        </w:numPr>
      </w:pPr>
      <w:bookmarkStart w:id="13" w:name="_heading=h.4d34og8" w:colFirst="0" w:colLast="0"/>
      <w:bookmarkEnd w:id="13"/>
      <w:r>
        <w:rPr>
          <w:color w:val="000000"/>
          <w:u w:val="single"/>
        </w:rPr>
        <w:t>Предмет конфликта</w:t>
      </w:r>
      <w:r>
        <w:rPr>
          <w:color w:val="000000"/>
        </w:rPr>
        <w:t xml:space="preserve"> – вопрос или благо, из-за которого возникает конфликт (например, нарушенные права, неуважительное отношение и т.д.).</w:t>
      </w:r>
    </w:p>
    <w:p w:rsidR="007035FC" w:rsidRDefault="007035FC">
      <w:pPr>
        <w:numPr>
          <w:ilvl w:val="0"/>
          <w:numId w:val="7"/>
        </w:numPr>
      </w:pPr>
      <w:bookmarkStart w:id="14" w:name="_heading=h.2s8eyo1" w:colFirst="0" w:colLast="0"/>
      <w:bookmarkEnd w:id="14"/>
      <w:r>
        <w:rPr>
          <w:color w:val="000000"/>
          <w:u w:val="single"/>
        </w:rPr>
        <w:t>Причина конфликта</w:t>
      </w:r>
      <w:r>
        <w:rPr>
          <w:color w:val="000000"/>
        </w:rPr>
        <w:t xml:space="preserve"> – обстоятельства, лежащие в основе конфликта и предопределяющие его возникновение (борьба за ресурсы, за доступ к чему-либо, отстаивание своих интерес</w:t>
      </w:r>
      <w:r>
        <w:t>ов</w:t>
      </w:r>
      <w:r>
        <w:rPr>
          <w:color w:val="000000"/>
        </w:rPr>
        <w:t>).</w:t>
      </w:r>
    </w:p>
    <w:p w:rsidR="007035FC" w:rsidRDefault="007035FC">
      <w:pPr>
        <w:numPr>
          <w:ilvl w:val="0"/>
          <w:numId w:val="7"/>
        </w:numPr>
      </w:pPr>
      <w:bookmarkStart w:id="15" w:name="_heading=h.17dp8vu" w:colFirst="0" w:colLast="0"/>
      <w:bookmarkEnd w:id="15"/>
      <w:r>
        <w:rPr>
          <w:color w:val="000000"/>
          <w:u w:val="single"/>
        </w:rPr>
        <w:t>Повод для конфликта</w:t>
      </w:r>
      <w:r>
        <w:rPr>
          <w:color w:val="000000"/>
        </w:rPr>
        <w:t xml:space="preserve"> – единичное событие, служащее непосредственным началом конфликта (например, в Первой мировой войне – убийство Франца Фердинанда, для конфликтов в социальной сфере могут быть какие-либо действия или слова, именно несистематические).</w:t>
      </w:r>
    </w:p>
    <w:p w:rsidR="007035FC" w:rsidRDefault="007035FC">
      <w:pPr>
        <w:numPr>
          <w:ilvl w:val="0"/>
          <w:numId w:val="7"/>
        </w:numPr>
      </w:pPr>
      <w:bookmarkStart w:id="16" w:name="_heading=h.3rdcrjn" w:colFirst="0" w:colLast="0"/>
      <w:bookmarkEnd w:id="16"/>
      <w:r>
        <w:rPr>
          <w:color w:val="000000"/>
          <w:u w:val="single"/>
        </w:rPr>
        <w:t>Эскалация конфликта</w:t>
      </w:r>
      <w:r>
        <w:rPr>
          <w:color w:val="000000"/>
        </w:rPr>
        <w:t xml:space="preserve"> – разрастание конфликта.</w:t>
      </w:r>
    </w:p>
    <w:p w:rsidR="007035FC" w:rsidRDefault="007035FC">
      <w:r>
        <w:t>Способы разрешения конфликтов мы разберем немного позже.</w:t>
      </w:r>
    </w:p>
    <w:p w:rsidR="007035FC" w:rsidRDefault="007035FC">
      <w:pPr>
        <w:ind w:firstLine="0"/>
      </w:pPr>
      <w:r>
        <w:t xml:space="preserve">Ребята, приведите пример конфликта и назовите его предмет, причину/повод, эскалацию ? </w:t>
      </w:r>
    </w:p>
    <w:p w:rsidR="007035FC" w:rsidRDefault="007035FC">
      <w:pPr>
        <w:ind w:firstLine="0"/>
      </w:pPr>
      <w:bookmarkStart w:id="17" w:name="_heading=h.26in1rg" w:colFirst="0" w:colLast="0"/>
      <w:bookmarkEnd w:id="17"/>
      <w:r>
        <w:t xml:space="preserve">Сейчас давайте обсудим </w:t>
      </w:r>
      <w:r>
        <w:rPr>
          <w:u w:val="single"/>
        </w:rPr>
        <w:t>роль социальных конфликтов в обществе</w:t>
      </w:r>
      <w:r>
        <w:t>, как они влияют на людей и какие последствия они могут иметь.</w:t>
      </w:r>
    </w:p>
    <w:p w:rsidR="007035FC" w:rsidRDefault="007035FC">
      <w:pPr>
        <w:ind w:firstLine="0"/>
        <w:rPr>
          <w:u w:val="single"/>
        </w:rPr>
      </w:pPr>
      <w:bookmarkStart w:id="18" w:name="_heading=h.lnxbz9" w:colFirst="0" w:colLast="0"/>
      <w:bookmarkEnd w:id="18"/>
      <w:r>
        <w:rPr>
          <w:u w:val="single"/>
        </w:rPr>
        <w:t>Позитивное влияние</w:t>
      </w:r>
    </w:p>
    <w:p w:rsidR="007035FC" w:rsidRDefault="007035FC">
      <w:pPr>
        <w:numPr>
          <w:ilvl w:val="0"/>
          <w:numId w:val="9"/>
        </w:numPr>
        <w:rPr>
          <w:color w:val="000000"/>
          <w:u w:val="single"/>
        </w:rPr>
      </w:pPr>
      <w:r>
        <w:rPr>
          <w:color w:val="000000"/>
          <w:u w:val="single"/>
        </w:rPr>
        <w:t>Происходит выявление проблем, требующих решения</w:t>
      </w:r>
    </w:p>
    <w:p w:rsidR="007035FC" w:rsidRDefault="007035FC">
      <w:pPr>
        <w:numPr>
          <w:ilvl w:val="0"/>
          <w:numId w:val="9"/>
        </w:numPr>
        <w:rPr>
          <w:color w:val="000000"/>
          <w:u w:val="single"/>
        </w:rPr>
      </w:pPr>
      <w:r>
        <w:rPr>
          <w:color w:val="000000"/>
          <w:u w:val="single"/>
        </w:rPr>
        <w:t>Стимулирование дальнейшего развития</w:t>
      </w:r>
    </w:p>
    <w:p w:rsidR="007035FC" w:rsidRDefault="007035FC">
      <w:pPr>
        <w:numPr>
          <w:ilvl w:val="0"/>
          <w:numId w:val="9"/>
        </w:numPr>
        <w:rPr>
          <w:color w:val="000000"/>
          <w:u w:val="single"/>
        </w:rPr>
      </w:pPr>
      <w:r>
        <w:rPr>
          <w:color w:val="000000"/>
          <w:u w:val="single"/>
        </w:rPr>
        <w:t>Снятие психологической напряжённости участников конфликта</w:t>
      </w:r>
    </w:p>
    <w:p w:rsidR="007035FC" w:rsidRDefault="007035FC">
      <w:pPr>
        <w:numPr>
          <w:ilvl w:val="0"/>
          <w:numId w:val="9"/>
        </w:numPr>
        <w:rPr>
          <w:color w:val="000000"/>
          <w:u w:val="single"/>
        </w:rPr>
      </w:pPr>
      <w:r>
        <w:rPr>
          <w:color w:val="000000"/>
          <w:u w:val="single"/>
        </w:rPr>
        <w:t>Осознание интересов друг друга, переход к сотрудничеству.</w:t>
      </w:r>
    </w:p>
    <w:p w:rsidR="007035FC" w:rsidRDefault="007035FC">
      <w:pPr>
        <w:ind w:firstLine="0"/>
        <w:rPr>
          <w:u w:val="single"/>
        </w:rPr>
      </w:pPr>
      <w:bookmarkStart w:id="19" w:name="_heading=h.35nkun2" w:colFirst="0" w:colLast="0"/>
      <w:bookmarkEnd w:id="19"/>
      <w:r>
        <w:rPr>
          <w:u w:val="single"/>
        </w:rPr>
        <w:t>Негативное влияние</w:t>
      </w:r>
    </w:p>
    <w:p w:rsidR="007035FC" w:rsidRDefault="007035FC">
      <w:pPr>
        <w:numPr>
          <w:ilvl w:val="0"/>
          <w:numId w:val="5"/>
        </w:numPr>
        <w:rPr>
          <w:color w:val="000000"/>
          <w:u w:val="single"/>
        </w:rPr>
      </w:pPr>
      <w:r>
        <w:rPr>
          <w:color w:val="000000"/>
          <w:u w:val="single"/>
        </w:rPr>
        <w:t>Создание стрессовых ситуаций</w:t>
      </w:r>
    </w:p>
    <w:p w:rsidR="007035FC" w:rsidRDefault="007035FC">
      <w:pPr>
        <w:numPr>
          <w:ilvl w:val="0"/>
          <w:numId w:val="5"/>
        </w:numPr>
        <w:rPr>
          <w:color w:val="000000"/>
          <w:u w:val="single"/>
        </w:rPr>
      </w:pPr>
      <w:r>
        <w:rPr>
          <w:color w:val="000000"/>
          <w:u w:val="single"/>
        </w:rPr>
        <w:t>Нарушение порядка общественной жизни, дезорганизация общественных структур</w:t>
      </w:r>
    </w:p>
    <w:p w:rsidR="007035FC" w:rsidRDefault="007035FC">
      <w:pPr>
        <w:numPr>
          <w:ilvl w:val="0"/>
          <w:numId w:val="5"/>
        </w:numPr>
        <w:rPr>
          <w:color w:val="000000"/>
          <w:u w:val="single"/>
        </w:rPr>
      </w:pPr>
      <w:r>
        <w:rPr>
          <w:color w:val="000000"/>
          <w:u w:val="single"/>
        </w:rPr>
        <w:t>Нарушение устойчивости, стабильности.</w:t>
      </w:r>
    </w:p>
    <w:p w:rsidR="007035FC" w:rsidRPr="00E33F8F" w:rsidRDefault="007035FC">
      <w:pPr>
        <w:spacing w:before="240" w:after="240"/>
        <w:ind w:firstLine="0"/>
        <w:rPr>
          <w:color w:val="000000"/>
        </w:rPr>
      </w:pPr>
      <w:r w:rsidRPr="00E33F8F">
        <w:rPr>
          <w:color w:val="000000"/>
        </w:rPr>
        <w:t>Промежуточные итоги: мы с вами разобрали что такое социальный конфликт» Далее давайте разберем практические задания по данной теме.</w:t>
      </w:r>
    </w:p>
    <w:p w:rsidR="007035FC" w:rsidRPr="00E33F8F" w:rsidRDefault="007035FC">
      <w:pPr>
        <w:pStyle w:val="Heading1"/>
        <w:jc w:val="center"/>
        <w:rPr>
          <w:color w:val="000000"/>
        </w:rPr>
      </w:pPr>
      <w:bookmarkStart w:id="20" w:name="_heading=h.sd5fvl300je5" w:colFirst="0" w:colLast="0"/>
      <w:bookmarkEnd w:id="20"/>
      <w:r w:rsidRPr="00E33F8F">
        <w:rPr>
          <w:color w:val="000000"/>
        </w:rPr>
        <w:t>Практикум.</w:t>
      </w:r>
    </w:p>
    <w:p w:rsidR="007035FC" w:rsidRDefault="007035FC">
      <w:r>
        <w:t>Формат выполнения: самостоятельно либо совместно с учителем с последующей проверкой.</w:t>
      </w:r>
    </w:p>
    <w:p w:rsidR="007035FC" w:rsidRPr="00E33F8F" w:rsidRDefault="007035FC">
      <w:pPr>
        <w:ind w:firstLine="0"/>
        <w:rPr>
          <w:b/>
          <w:color w:val="000000"/>
        </w:rPr>
      </w:pPr>
      <w:bookmarkStart w:id="21" w:name="_heading=h.1ksv4uv" w:colFirst="0" w:colLast="0"/>
      <w:bookmarkEnd w:id="21"/>
      <w:r w:rsidRPr="00E33F8F">
        <w:rPr>
          <w:b/>
          <w:color w:val="000000"/>
        </w:rPr>
        <w:t xml:space="preserve">ЗАДАНИЕ 4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Верны ли следующие суждения о социальном конфликте?</w:t>
      </w:r>
    </w:p>
    <w:p w:rsidR="007035FC" w:rsidRDefault="007035FC">
      <w:pPr>
        <w:ind w:firstLine="0"/>
      </w:pPr>
      <w:r>
        <w:t>А. Социальные конфликты вызваны несовпадением интересов.</w:t>
      </w:r>
    </w:p>
    <w:p w:rsidR="007035FC" w:rsidRDefault="007035FC">
      <w:pPr>
        <w:ind w:firstLine="0"/>
      </w:pPr>
      <w:r>
        <w:t>Б. Завершение конфликта всегда связано с его благополучным разрешением.</w:t>
      </w:r>
    </w:p>
    <w:p w:rsidR="007035FC" w:rsidRDefault="007035FC">
      <w:pPr>
        <w:ind w:firstLine="0"/>
      </w:pPr>
      <w:r>
        <w:t xml:space="preserve">  </w:t>
      </w:r>
      <w:r>
        <w:tab/>
        <w:t xml:space="preserve"> 1) верно только А</w:t>
      </w:r>
    </w:p>
    <w:p w:rsidR="007035FC" w:rsidRDefault="007035FC">
      <w:pPr>
        <w:ind w:firstLine="0"/>
      </w:pPr>
      <w:r>
        <w:t xml:space="preserve">  </w:t>
      </w:r>
      <w:r>
        <w:tab/>
        <w:t xml:space="preserve"> 2) верно только Б</w:t>
      </w:r>
    </w:p>
    <w:p w:rsidR="007035FC" w:rsidRDefault="007035FC">
      <w:pPr>
        <w:ind w:firstLine="0"/>
      </w:pPr>
      <w:r>
        <w:t xml:space="preserve">  </w:t>
      </w:r>
      <w:r>
        <w:tab/>
        <w:t xml:space="preserve"> 3) верны оба суждения</w:t>
      </w:r>
    </w:p>
    <w:p w:rsidR="007035FC" w:rsidRDefault="007035FC">
      <w:pPr>
        <w:ind w:firstLine="0"/>
      </w:pPr>
      <w:r>
        <w:t xml:space="preserve">           4) оба суждения неверны</w:t>
      </w:r>
    </w:p>
    <w:p w:rsidR="007035FC" w:rsidRDefault="007035FC">
      <w:pPr>
        <w:ind w:firstLine="0"/>
      </w:pPr>
      <w:r>
        <w:t>Ответ: 1</w:t>
      </w:r>
    </w:p>
    <w:p w:rsidR="007035FC" w:rsidRDefault="007035FC">
      <w:pPr>
        <w:ind w:firstLine="0"/>
      </w:pPr>
      <w:r>
        <w:t>Пояснение: А- да, верно, основа конфликта – противоречие интересов</w:t>
      </w:r>
    </w:p>
    <w:p w:rsidR="007035FC" w:rsidRDefault="007035FC">
      <w:pPr>
        <w:ind w:firstLine="0"/>
      </w:pPr>
      <w:r>
        <w:t>Б – нет, неверно, конфликты не всегда могут быть завершены благополучным разрешением</w:t>
      </w:r>
    </w:p>
    <w:p w:rsidR="007035FC" w:rsidRPr="00E33F8F" w:rsidRDefault="007035FC">
      <w:pPr>
        <w:ind w:firstLine="0"/>
        <w:rPr>
          <w:b/>
          <w:color w:val="000000"/>
        </w:rPr>
      </w:pPr>
      <w:r w:rsidRPr="00E33F8F">
        <w:rPr>
          <w:b/>
          <w:color w:val="000000"/>
        </w:rPr>
        <w:t xml:space="preserve">ЗАДАНИЕ 5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Верны ли следующие суждения о социальном конфликте?</w:t>
      </w:r>
    </w:p>
    <w:p w:rsidR="007035FC" w:rsidRDefault="007035FC">
      <w:pPr>
        <w:ind w:firstLine="0"/>
      </w:pPr>
      <w:r>
        <w:t>А. В основе конфликта лежит противоречие интересов.</w:t>
      </w:r>
    </w:p>
    <w:p w:rsidR="007035FC" w:rsidRDefault="007035FC">
      <w:pPr>
        <w:ind w:firstLine="0"/>
      </w:pPr>
      <w:r>
        <w:t>Б. Целью конфликта может быть защита своих прав.</w:t>
      </w:r>
    </w:p>
    <w:p w:rsidR="007035FC" w:rsidRDefault="007035FC">
      <w:pPr>
        <w:ind w:firstLine="0"/>
      </w:pPr>
      <w:r>
        <w:t xml:space="preserve">  </w:t>
      </w:r>
      <w:r>
        <w:tab/>
        <w:t xml:space="preserve"> 1) верно только А</w:t>
      </w:r>
    </w:p>
    <w:p w:rsidR="007035FC" w:rsidRDefault="007035FC">
      <w:pPr>
        <w:ind w:firstLine="0"/>
      </w:pPr>
      <w:r>
        <w:t xml:space="preserve">  </w:t>
      </w:r>
      <w:r>
        <w:tab/>
        <w:t xml:space="preserve"> 2) верно только Б</w:t>
      </w:r>
    </w:p>
    <w:p w:rsidR="007035FC" w:rsidRDefault="007035FC">
      <w:pPr>
        <w:ind w:firstLine="0"/>
      </w:pPr>
      <w:r>
        <w:t xml:space="preserve">  </w:t>
      </w:r>
      <w:r>
        <w:tab/>
        <w:t xml:space="preserve"> 3) верны оба суждения</w:t>
      </w:r>
    </w:p>
    <w:p w:rsidR="007035FC" w:rsidRDefault="007035FC">
      <w:pPr>
        <w:ind w:firstLine="0"/>
      </w:pPr>
      <w:r>
        <w:t xml:space="preserve">  </w:t>
      </w:r>
      <w:r>
        <w:tab/>
        <w:t xml:space="preserve"> 4) оба суждения неверны</w:t>
      </w:r>
    </w:p>
    <w:p w:rsidR="007035FC" w:rsidRDefault="007035FC">
      <w:pPr>
        <w:ind w:firstLine="0"/>
      </w:pPr>
      <w:r>
        <w:t>Ответ: 3.</w:t>
      </w:r>
    </w:p>
    <w:p w:rsidR="007035FC" w:rsidRDefault="007035FC">
      <w:pPr>
        <w:ind w:firstLine="0"/>
      </w:pPr>
      <w:r>
        <w:t>Пояснение: А- верно, противоречие интересов – основа конфликта</w:t>
      </w:r>
    </w:p>
    <w:p w:rsidR="007035FC" w:rsidRDefault="007035FC">
      <w:pPr>
        <w:ind w:firstLine="0"/>
      </w:pPr>
      <w:r>
        <w:t>Б – верно, например, при нарушении чьих-то прав может возникнуть конфликт</w:t>
      </w:r>
    </w:p>
    <w:p w:rsidR="007035FC" w:rsidRPr="00E33F8F" w:rsidRDefault="007035FC">
      <w:pPr>
        <w:ind w:firstLine="0"/>
        <w:rPr>
          <w:color w:val="000000"/>
        </w:rPr>
      </w:pPr>
    </w:p>
    <w:p w:rsidR="007035FC" w:rsidRPr="00E33F8F" w:rsidRDefault="007035FC">
      <w:pPr>
        <w:ind w:firstLine="0"/>
        <w:rPr>
          <w:b/>
          <w:color w:val="000000"/>
        </w:rPr>
      </w:pPr>
      <w:r w:rsidRPr="00E33F8F">
        <w:rPr>
          <w:b/>
          <w:color w:val="000000"/>
        </w:rPr>
        <w:t xml:space="preserve">ЗАДАНИЕ 6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Рассмотрите фотографию.</w:t>
      </w:r>
    </w:p>
    <w:p w:rsidR="007035FC" w:rsidRDefault="007035FC">
      <w:pPr>
        <w:ind w:firstLine="0"/>
      </w:pPr>
    </w:p>
    <w:p w:rsidR="007035FC" w:rsidRDefault="007035FC">
      <w:pPr>
        <w:ind w:firstLine="0"/>
      </w:pPr>
      <w:r w:rsidRPr="00A51B4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jpg" o:spid="_x0000_i1025" type="#_x0000_t75" alt="Молодой Человек Урегулирует Конфликт Между Матерью Женой Семейные Проблемы Ссоры — стоковое фото" style="width:470.25pt;height:257.25pt;visibility:visible">
            <v:imagedata r:id="rId7" o:title="" cropbottom="7908f" cropleft="-388f"/>
          </v:shape>
        </w:pict>
      </w:r>
    </w:p>
    <w:p w:rsidR="007035FC" w:rsidRDefault="007035FC">
      <w:pPr>
        <w:ind w:firstLine="0"/>
      </w:pPr>
    </w:p>
    <w:p w:rsidR="007035FC" w:rsidRDefault="007035FC">
      <w:pPr>
        <w:ind w:firstLine="0"/>
      </w:pPr>
      <w:r>
        <w:t>Какое социальное явление может быть проиллюстрировано с помощью данной фотографии? Используя обществоведческие знания, факты общественной жизни и личный социальный опыт, приведите примеры трёх любых негативных воздействий данного явления на социальную жизнь.</w:t>
      </w:r>
    </w:p>
    <w:p w:rsidR="007035FC" w:rsidRDefault="007035FC">
      <w:pPr>
        <w:ind w:firstLine="0"/>
        <w:rPr>
          <w:b/>
        </w:rPr>
      </w:pPr>
      <w:r>
        <w:rPr>
          <w:b/>
        </w:rPr>
        <w:t>Ответ/пояснение:</w:t>
      </w:r>
    </w:p>
    <w:p w:rsidR="007035FC" w:rsidRDefault="007035FC">
      <w:pPr>
        <w:ind w:firstLine="0"/>
      </w:pPr>
      <w:r>
        <w:t xml:space="preserve">Социальное явление: социальный конфликт </w:t>
      </w:r>
    </w:p>
    <w:p w:rsidR="007035FC" w:rsidRDefault="007035FC">
      <w:pPr>
        <w:ind w:firstLine="0"/>
      </w:pPr>
      <w:r>
        <w:t>Примеры негативного воздействия:</w:t>
      </w:r>
    </w:p>
    <w:p w:rsidR="007035FC" w:rsidRDefault="007035FC">
      <w:pPr>
        <w:ind w:firstLine="0"/>
      </w:pPr>
      <w:r>
        <w:t>-нарушение социальной стабильности</w:t>
      </w:r>
    </w:p>
    <w:p w:rsidR="007035FC" w:rsidRDefault="007035FC">
      <w:pPr>
        <w:ind w:firstLine="0"/>
      </w:pPr>
      <w:r>
        <w:t>-ухудшение отношений между людьми</w:t>
      </w:r>
    </w:p>
    <w:p w:rsidR="007035FC" w:rsidRDefault="007035FC">
      <w:pPr>
        <w:ind w:firstLine="0"/>
      </w:pPr>
      <w:r>
        <w:t xml:space="preserve">-провоцирует разрушительное поведение, агрессию </w:t>
      </w:r>
    </w:p>
    <w:p w:rsidR="007035FC" w:rsidRPr="00E33F8F" w:rsidRDefault="007035FC">
      <w:pPr>
        <w:ind w:firstLine="0"/>
        <w:rPr>
          <w:color w:val="000000"/>
        </w:rPr>
      </w:pPr>
      <w:r w:rsidRPr="00E33F8F">
        <w:rPr>
          <w:color w:val="000000"/>
        </w:rPr>
        <w:t>Промежуточные  итоги: Ребята, мы прорешали задания на закрепление темы «Социальный конфликт».</w:t>
      </w:r>
    </w:p>
    <w:p w:rsidR="007035FC" w:rsidRPr="00E33F8F" w:rsidRDefault="007035FC">
      <w:pPr>
        <w:pStyle w:val="Heading1"/>
        <w:jc w:val="center"/>
        <w:rPr>
          <w:color w:val="000000"/>
        </w:rPr>
      </w:pPr>
      <w:bookmarkStart w:id="22" w:name="_heading=h.mj43crjaxq8b" w:colFirst="0" w:colLast="0"/>
      <w:bookmarkEnd w:id="22"/>
      <w:r w:rsidRPr="00E33F8F">
        <w:rPr>
          <w:color w:val="000000"/>
        </w:rPr>
        <w:t>Классификация социальных конфликтов и способы разрешения конфликтов</w:t>
      </w:r>
    </w:p>
    <w:p w:rsidR="007035FC" w:rsidRDefault="007035FC">
      <w:pPr>
        <w:ind w:firstLine="0"/>
      </w:pPr>
      <w:r>
        <w:rPr>
          <w:b/>
        </w:rPr>
        <w:t xml:space="preserve">Подводка: </w:t>
      </w:r>
      <w:r>
        <w:t>Далее мы с вами рассмотрим две оставшиеся подтемы: классификация социальных конфликтов и способы разрешения конфликтов.</w:t>
      </w:r>
    </w:p>
    <w:p w:rsidR="007035FC" w:rsidRDefault="007035FC">
      <w:pPr>
        <w:ind w:firstLine="0"/>
        <w:rPr>
          <w:u w:val="single"/>
        </w:rPr>
      </w:pPr>
      <w:bookmarkStart w:id="23" w:name="_heading=h.44sinio" w:colFirst="0" w:colLast="0"/>
      <w:bookmarkEnd w:id="23"/>
      <w:r>
        <w:rPr>
          <w:u w:val="single"/>
        </w:rPr>
        <w:t xml:space="preserve">Виды конфликтов: </w:t>
      </w:r>
    </w:p>
    <w:p w:rsidR="007035FC" w:rsidRDefault="007035FC">
      <w:pPr>
        <w:numPr>
          <w:ilvl w:val="0"/>
          <w:numId w:val="10"/>
        </w:numPr>
      </w:pPr>
      <w:bookmarkStart w:id="24" w:name="_heading=h.2jxsxqh" w:colFirst="0" w:colLast="0"/>
      <w:bookmarkEnd w:id="24"/>
      <w:r>
        <w:rPr>
          <w:color w:val="000000"/>
          <w:u w:val="single"/>
        </w:rPr>
        <w:t>Конфликт интересов</w:t>
      </w:r>
      <w:r>
        <w:rPr>
          <w:color w:val="000000"/>
        </w:rPr>
        <w:t xml:space="preserve"> – вызван столкновением политических и социально-экономических интересов (например, к таким конфликтам можно отнести различные международные конфликты, гражданские войны)</w:t>
      </w:r>
    </w:p>
    <w:p w:rsidR="007035FC" w:rsidRDefault="007035FC">
      <w:pPr>
        <w:numPr>
          <w:ilvl w:val="0"/>
          <w:numId w:val="10"/>
        </w:numPr>
      </w:pPr>
      <w:bookmarkStart w:id="25" w:name="_heading=h.z337ya" w:colFirst="0" w:colLast="0"/>
      <w:bookmarkEnd w:id="25"/>
      <w:r>
        <w:rPr>
          <w:color w:val="000000"/>
          <w:u w:val="single"/>
        </w:rPr>
        <w:t>Конфликт ценностей</w:t>
      </w:r>
      <w:r>
        <w:rPr>
          <w:color w:val="000000"/>
        </w:rPr>
        <w:t xml:space="preserve"> – вызван противоборством различных идеологических течений, ценностей (например, борьба между сторонниками патриархата и феминизмом)</w:t>
      </w:r>
    </w:p>
    <w:p w:rsidR="007035FC" w:rsidRDefault="007035FC">
      <w:pPr>
        <w:numPr>
          <w:ilvl w:val="0"/>
          <w:numId w:val="10"/>
        </w:numPr>
      </w:pPr>
      <w:bookmarkStart w:id="26" w:name="_heading=h.3j2qqm3" w:colFirst="0" w:colLast="0"/>
      <w:bookmarkEnd w:id="26"/>
      <w:r>
        <w:rPr>
          <w:color w:val="000000"/>
          <w:u w:val="single"/>
        </w:rPr>
        <w:t>Конфликт идентичности</w:t>
      </w:r>
      <w:r>
        <w:rPr>
          <w:color w:val="000000"/>
        </w:rPr>
        <w:t xml:space="preserve"> – связан с процессом осознания индивидами или социальными группами своей принадлежности к той или иной общности (например, когда человек одновременно принадлежит к двум разным противоборствующим группам – хоккеист должен играть против команды своего родного города, ребенок из смешанной семьи не может определиться с религией/национальной принадлежностью).</w:t>
      </w:r>
    </w:p>
    <w:p w:rsidR="007035FC" w:rsidRDefault="007035FC">
      <w:pPr>
        <w:ind w:firstLine="0"/>
        <w:rPr>
          <w:u w:val="single"/>
        </w:rPr>
      </w:pPr>
      <w:bookmarkStart w:id="27" w:name="_heading=h.1y810tw" w:colFirst="0" w:colLast="0"/>
      <w:bookmarkEnd w:id="27"/>
      <w:r>
        <w:rPr>
          <w:u w:val="single"/>
        </w:rPr>
        <w:t>Также выделяются следующие типы конфликтов:</w:t>
      </w:r>
    </w:p>
    <w:p w:rsidR="007035FC" w:rsidRDefault="007035FC">
      <w:pPr>
        <w:numPr>
          <w:ilvl w:val="0"/>
          <w:numId w:val="10"/>
        </w:numPr>
        <w:jc w:val="left"/>
        <w:rPr>
          <w:sz w:val="24"/>
          <w:szCs w:val="24"/>
        </w:rPr>
      </w:pPr>
      <w:bookmarkStart w:id="28" w:name="_heading=h.4i7ojhp" w:colFirst="0" w:colLast="0"/>
      <w:bookmarkEnd w:id="28"/>
      <w:r>
        <w:rPr>
          <w:b/>
          <w:highlight w:val="white"/>
          <w:u w:val="single"/>
        </w:rPr>
        <w:t>По количеству участников:</w:t>
      </w:r>
      <w:r>
        <w:rPr>
          <w:highlight w:val="white"/>
          <w:u w:val="single"/>
        </w:rPr>
        <w:t xml:space="preserve"> внутриличностные, межличностные, межгрупповые</w:t>
      </w:r>
    </w:p>
    <w:p w:rsidR="007035FC" w:rsidRDefault="007035FC">
      <w:pPr>
        <w:ind w:left="360" w:firstLine="0"/>
        <w:jc w:val="left"/>
        <w:rPr>
          <w:sz w:val="24"/>
          <w:szCs w:val="24"/>
          <w:u w:val="single"/>
        </w:rPr>
      </w:pPr>
    </w:p>
    <w:p w:rsidR="007035FC" w:rsidRDefault="007035FC">
      <w:pPr>
        <w:numPr>
          <w:ilvl w:val="0"/>
          <w:numId w:val="10"/>
        </w:numPr>
        <w:jc w:val="left"/>
        <w:rPr>
          <w:sz w:val="24"/>
          <w:szCs w:val="24"/>
        </w:rPr>
      </w:pPr>
      <w:r>
        <w:rPr>
          <w:b/>
          <w:highlight w:val="white"/>
          <w:u w:val="single"/>
        </w:rPr>
        <w:t xml:space="preserve">По направленности: </w:t>
      </w:r>
      <w:r>
        <w:rPr>
          <w:highlight w:val="white"/>
          <w:u w:val="single"/>
        </w:rPr>
        <w:t>горизонтальные - между людьми, не находящимися в подчинении между собой, вертикальные - между людьми, находящимися в подчинении между собой</w:t>
      </w:r>
    </w:p>
    <w:p w:rsidR="007035FC" w:rsidRDefault="007035FC">
      <w:pPr>
        <w:ind w:left="360" w:firstLine="0"/>
        <w:jc w:val="left"/>
        <w:rPr>
          <w:sz w:val="24"/>
          <w:szCs w:val="24"/>
          <w:u w:val="single"/>
        </w:rPr>
      </w:pPr>
    </w:p>
    <w:p w:rsidR="007035FC" w:rsidRDefault="007035FC">
      <w:pPr>
        <w:numPr>
          <w:ilvl w:val="0"/>
          <w:numId w:val="10"/>
        </w:numPr>
        <w:jc w:val="left"/>
        <w:rPr>
          <w:sz w:val="24"/>
          <w:szCs w:val="24"/>
        </w:rPr>
      </w:pPr>
      <w:r>
        <w:rPr>
          <w:b/>
          <w:highlight w:val="white"/>
          <w:u w:val="single"/>
        </w:rPr>
        <w:t xml:space="preserve">По длительности: </w:t>
      </w:r>
      <w:r>
        <w:rPr>
          <w:highlight w:val="white"/>
          <w:u w:val="single"/>
        </w:rPr>
        <w:t>краткосрочные, долгосрочные, затяжные, разовые</w:t>
      </w:r>
    </w:p>
    <w:p w:rsidR="007035FC" w:rsidRDefault="007035FC">
      <w:pPr>
        <w:ind w:left="360" w:firstLine="0"/>
        <w:jc w:val="left"/>
        <w:rPr>
          <w:sz w:val="24"/>
          <w:szCs w:val="24"/>
          <w:u w:val="single"/>
        </w:rPr>
      </w:pPr>
    </w:p>
    <w:p w:rsidR="007035FC" w:rsidRDefault="007035FC">
      <w:pPr>
        <w:numPr>
          <w:ilvl w:val="0"/>
          <w:numId w:val="10"/>
        </w:numPr>
        <w:jc w:val="left"/>
        <w:rPr>
          <w:sz w:val="24"/>
          <w:szCs w:val="24"/>
        </w:rPr>
      </w:pPr>
      <w:r>
        <w:rPr>
          <w:b/>
          <w:highlight w:val="white"/>
          <w:u w:val="single"/>
        </w:rPr>
        <w:t>По масштабу:</w:t>
      </w:r>
      <w:r>
        <w:rPr>
          <w:highlight w:val="white"/>
          <w:u w:val="single"/>
        </w:rPr>
        <w:t xml:space="preserve"> глобальные, общенациональные, региональные, локальные</w:t>
      </w:r>
    </w:p>
    <w:p w:rsidR="007035FC" w:rsidRDefault="007035FC">
      <w:pPr>
        <w:ind w:left="360" w:firstLine="0"/>
        <w:jc w:val="left"/>
        <w:rPr>
          <w:sz w:val="24"/>
          <w:szCs w:val="24"/>
          <w:u w:val="single"/>
        </w:rPr>
      </w:pPr>
    </w:p>
    <w:p w:rsidR="007035FC" w:rsidRDefault="007035FC">
      <w:pPr>
        <w:numPr>
          <w:ilvl w:val="0"/>
          <w:numId w:val="10"/>
        </w:numPr>
        <w:jc w:val="left"/>
        <w:rPr>
          <w:sz w:val="24"/>
          <w:szCs w:val="24"/>
        </w:rPr>
      </w:pPr>
      <w:r>
        <w:rPr>
          <w:b/>
          <w:highlight w:val="white"/>
          <w:u w:val="single"/>
        </w:rPr>
        <w:t xml:space="preserve">По характеру развития: </w:t>
      </w:r>
      <w:r>
        <w:rPr>
          <w:highlight w:val="white"/>
          <w:u w:val="single"/>
        </w:rPr>
        <w:t>преднамеренные, спонтанные</w:t>
      </w:r>
    </w:p>
    <w:p w:rsidR="007035FC" w:rsidRDefault="007035FC">
      <w:pPr>
        <w:ind w:left="360" w:firstLine="0"/>
        <w:jc w:val="left"/>
        <w:rPr>
          <w:sz w:val="24"/>
          <w:szCs w:val="24"/>
          <w:u w:val="single"/>
        </w:rPr>
      </w:pPr>
    </w:p>
    <w:p w:rsidR="007035FC" w:rsidRDefault="007035FC">
      <w:pPr>
        <w:numPr>
          <w:ilvl w:val="0"/>
          <w:numId w:val="10"/>
        </w:numPr>
        <w:jc w:val="left"/>
        <w:rPr>
          <w:sz w:val="24"/>
          <w:szCs w:val="24"/>
        </w:rPr>
      </w:pPr>
      <w:r>
        <w:rPr>
          <w:b/>
          <w:highlight w:val="white"/>
          <w:u w:val="single"/>
        </w:rPr>
        <w:t>По результативности</w:t>
      </w:r>
      <w:r>
        <w:rPr>
          <w:highlight w:val="white"/>
          <w:u w:val="single"/>
        </w:rPr>
        <w:t>: конструктивные, деструктивные</w:t>
      </w:r>
    </w:p>
    <w:p w:rsidR="007035FC" w:rsidRDefault="007035FC">
      <w:pPr>
        <w:ind w:left="360" w:firstLine="0"/>
        <w:jc w:val="left"/>
        <w:rPr>
          <w:sz w:val="24"/>
          <w:szCs w:val="24"/>
          <w:u w:val="single"/>
        </w:rPr>
      </w:pPr>
    </w:p>
    <w:p w:rsidR="007035FC" w:rsidRDefault="007035FC">
      <w:pPr>
        <w:numPr>
          <w:ilvl w:val="0"/>
          <w:numId w:val="10"/>
        </w:numPr>
        <w:jc w:val="left"/>
        <w:rPr>
          <w:sz w:val="24"/>
          <w:szCs w:val="24"/>
        </w:rPr>
      </w:pPr>
      <w:r>
        <w:rPr>
          <w:b/>
          <w:highlight w:val="white"/>
          <w:u w:val="single"/>
        </w:rPr>
        <w:t>По сферам общественной жизни:</w:t>
      </w:r>
      <w:r>
        <w:rPr>
          <w:highlight w:val="white"/>
          <w:u w:val="single"/>
        </w:rPr>
        <w:t xml:space="preserve"> экономические, политические, этнические, семейные</w:t>
      </w:r>
    </w:p>
    <w:p w:rsidR="007035FC" w:rsidRDefault="007035FC">
      <w:pPr>
        <w:ind w:left="720" w:firstLine="0"/>
        <w:rPr>
          <w:color w:val="000000"/>
        </w:rPr>
      </w:pPr>
      <w:bookmarkStart w:id="29" w:name="_heading=h.2xcytpi" w:colFirst="0" w:colLast="0"/>
      <w:bookmarkEnd w:id="29"/>
      <w:r>
        <w:rPr>
          <w:color w:val="000000"/>
        </w:rPr>
        <w:t xml:space="preserve">Теперь давайте перейдем к способам разрешения конфликтов. В социологии выделяют следующие </w:t>
      </w:r>
      <w:r>
        <w:rPr>
          <w:color w:val="000000"/>
          <w:u w:val="single"/>
        </w:rPr>
        <w:t>способы решения социальных конфликтов:</w:t>
      </w:r>
      <w:r>
        <w:rPr>
          <w:color w:val="000000"/>
        </w:rPr>
        <w:t xml:space="preserve"> </w:t>
      </w:r>
    </w:p>
    <w:p w:rsidR="007035FC" w:rsidRPr="00E33F8F" w:rsidRDefault="007035FC">
      <w:pPr>
        <w:ind w:left="720" w:firstLine="0"/>
        <w:rPr>
          <w:i/>
          <w:color w:val="000000"/>
        </w:rPr>
      </w:pPr>
      <w:r>
        <w:rPr>
          <w:color w:val="000000"/>
          <w:u w:val="single"/>
        </w:rPr>
        <w:t xml:space="preserve">• компромисс – способ разрешения конфликтов, достигаемый путем взаимных уступок. </w:t>
      </w:r>
      <w:r w:rsidRPr="00E33F8F">
        <w:rPr>
          <w:i/>
          <w:color w:val="000000"/>
        </w:rPr>
        <w:t>Например, рассмотрим ситуацию. Между мужем и женой часто возникают разногласия относительно семейного бюджета — каким он должен быть, совместным или раздельным? Например, жена хочет полностью совместный бюджет, а муж — полностью раздельный, мотивируя это тем, что зарабатывают они одинаково. Казалось бы, ситуация неразрешима.</w:t>
      </w:r>
    </w:p>
    <w:p w:rsidR="007035FC" w:rsidRPr="00E33F8F" w:rsidRDefault="007035FC">
      <w:pPr>
        <w:ind w:left="720" w:firstLine="0"/>
        <w:rPr>
          <w:color w:val="000000"/>
        </w:rPr>
      </w:pPr>
      <w:r w:rsidRPr="00E33F8F">
        <w:rPr>
          <w:i/>
          <w:color w:val="000000"/>
        </w:rPr>
        <w:t xml:space="preserve">Однако муж и жена умеют договариваться, каждый из них идёт на уступки, и они заключают компромисс — 50% зарплаты каждый ежемесячно откладывает в общий бюджет (из него оплачивается ипотека, коммуналка, питание), а остальные 50% каждый оставляет себе на личные нужды. </w:t>
      </w:r>
      <w:r w:rsidRPr="00E33F8F">
        <w:rPr>
          <w:b/>
          <w:i/>
          <w:color w:val="000000"/>
        </w:rPr>
        <w:t>Вот такой, честный компромисс.</w:t>
      </w:r>
    </w:p>
    <w:p w:rsidR="007035FC" w:rsidRPr="00E33F8F" w:rsidRDefault="007035FC">
      <w:pPr>
        <w:ind w:left="720" w:firstLine="0"/>
        <w:rPr>
          <w:i/>
          <w:color w:val="000000"/>
        </w:rPr>
      </w:pPr>
      <w:r w:rsidRPr="00E33F8F">
        <w:rPr>
          <w:color w:val="000000"/>
          <w:u w:val="single"/>
        </w:rPr>
        <w:t xml:space="preserve">• консенус – достижение единого общего согласия по обсуждаемому вопросу между субъектами конфликта, </w:t>
      </w:r>
      <w:r w:rsidRPr="00E33F8F">
        <w:rPr>
          <w:i/>
          <w:color w:val="000000"/>
        </w:rPr>
        <w:t xml:space="preserve">например: </w:t>
      </w:r>
      <w:r w:rsidRPr="00E33F8F">
        <w:rPr>
          <w:i/>
          <w:color w:val="000000"/>
          <w:highlight w:val="white"/>
        </w:rPr>
        <w:t>часто бывает так, что родителям нравятся разные имена. Поэтому они могут выбирать довольно долго, но потом находят имя, которое нравится обоим</w:t>
      </w:r>
      <w:r w:rsidRPr="00E33F8F">
        <w:rPr>
          <w:i/>
          <w:color w:val="000000"/>
        </w:rPr>
        <w:t>.</w:t>
      </w:r>
    </w:p>
    <w:p w:rsidR="007035FC" w:rsidRPr="00E33F8F" w:rsidRDefault="007035FC">
      <w:pPr>
        <w:ind w:left="720" w:firstLine="0"/>
        <w:rPr>
          <w:color w:val="000000"/>
          <w:u w:val="single"/>
        </w:rPr>
      </w:pPr>
      <w:r w:rsidRPr="00E33F8F">
        <w:rPr>
          <w:color w:val="000000"/>
          <w:u w:val="single"/>
        </w:rPr>
        <w:t xml:space="preserve">• переговоры – мирная беседа обеих сторон по решению проблемы; </w:t>
      </w:r>
    </w:p>
    <w:p w:rsidR="007035FC" w:rsidRPr="00E33F8F" w:rsidRDefault="007035FC">
      <w:pPr>
        <w:ind w:left="720" w:firstLine="0"/>
        <w:rPr>
          <w:i/>
          <w:color w:val="000000"/>
          <w:highlight w:val="white"/>
        </w:rPr>
      </w:pPr>
      <w:r w:rsidRPr="00E33F8F">
        <w:rPr>
          <w:color w:val="000000"/>
          <w:u w:val="single"/>
        </w:rPr>
        <w:t xml:space="preserve">• посредничество – использование третьей стороны в заочном решении проблемы; </w:t>
      </w:r>
      <w:r w:rsidRPr="00E33F8F">
        <w:rPr>
          <w:i/>
          <w:color w:val="000000"/>
          <w:highlight w:val="white"/>
        </w:rPr>
        <w:t>например: Маша и Даша поссорились. Сами договориться не смогли. Саша вызвалась помочь. Она помогла подругам посмотреть на конфликт со стороны. Маша и Даша помирились. Важно: при посредничестве решение принимают сами стороны.</w:t>
      </w:r>
    </w:p>
    <w:p w:rsidR="007035FC" w:rsidRPr="00E33F8F" w:rsidRDefault="007035FC">
      <w:pPr>
        <w:ind w:left="720" w:firstLine="0"/>
        <w:rPr>
          <w:i/>
          <w:color w:val="000000"/>
        </w:rPr>
      </w:pPr>
      <w:r w:rsidRPr="00E33F8F">
        <w:rPr>
          <w:color w:val="000000"/>
          <w:u w:val="single"/>
        </w:rPr>
        <w:t xml:space="preserve"> • арбитраж – обращение к наделенному специальными полномочиями органу власти за помощью в решении проблемы. </w:t>
      </w:r>
      <w:r w:rsidRPr="00E33F8F">
        <w:rPr>
          <w:i/>
          <w:color w:val="000000"/>
          <w:highlight w:val="white"/>
        </w:rPr>
        <w:t>Его суть заключается в том, что стороны могут выбрать себе одно или несколько третьих лиц, которые осуществляют урегулирование конфликта. При этом стороны обязаны подчиниться третьему лицу</w:t>
      </w:r>
      <w:r w:rsidRPr="00E33F8F">
        <w:rPr>
          <w:i/>
          <w:color w:val="000000"/>
        </w:rPr>
        <w:t>. Например, два конфликтующих сотрудника обратились к своему руководителю для разрешения ситуации.</w:t>
      </w:r>
    </w:p>
    <w:p w:rsidR="007035FC" w:rsidRPr="00E33F8F" w:rsidRDefault="007035FC">
      <w:pPr>
        <w:ind w:left="720" w:firstLine="0"/>
        <w:rPr>
          <w:i/>
          <w:color w:val="000000"/>
        </w:rPr>
      </w:pPr>
      <w:r w:rsidRPr="00E33F8F">
        <w:rPr>
          <w:color w:val="000000"/>
          <w:u w:val="single"/>
        </w:rPr>
        <w:t>• применение силы, власти, закона – одностороннее использование власти или силы той стороной, которая считает себя сильнее,</w:t>
      </w:r>
      <w:r w:rsidRPr="00E33F8F">
        <w:rPr>
          <w:color w:val="000000"/>
        </w:rPr>
        <w:t xml:space="preserve"> </w:t>
      </w:r>
      <w:r w:rsidRPr="00E33F8F">
        <w:rPr>
          <w:i/>
          <w:color w:val="000000"/>
        </w:rPr>
        <w:t>например, решение суда.</w:t>
      </w:r>
    </w:p>
    <w:p w:rsidR="007035FC" w:rsidRPr="00E33F8F" w:rsidRDefault="007035FC">
      <w:pPr>
        <w:ind w:left="720" w:firstLine="0"/>
        <w:rPr>
          <w:color w:val="000000"/>
          <w:u w:val="single"/>
        </w:rPr>
      </w:pPr>
    </w:p>
    <w:p w:rsidR="007035FC" w:rsidRPr="00E33F8F" w:rsidRDefault="007035FC">
      <w:pPr>
        <w:spacing w:before="240" w:after="240"/>
        <w:ind w:firstLine="0"/>
        <w:rPr>
          <w:color w:val="000000"/>
        </w:rPr>
      </w:pPr>
      <w:r w:rsidRPr="00E33F8F">
        <w:rPr>
          <w:color w:val="000000"/>
        </w:rPr>
        <w:t>Промежуточные итоги:  Мы разобрали подтемы: классификация социальных конфликтов и способы разрешения конфликтов. Далее перейдем к решению заданий по пройденной теории.</w:t>
      </w:r>
    </w:p>
    <w:p w:rsidR="007035FC" w:rsidRPr="00E33F8F" w:rsidRDefault="007035FC">
      <w:pPr>
        <w:pStyle w:val="Heading1"/>
        <w:spacing w:after="240" w:line="276" w:lineRule="auto"/>
        <w:ind w:firstLine="0"/>
        <w:jc w:val="center"/>
        <w:rPr>
          <w:color w:val="000000"/>
        </w:rPr>
      </w:pPr>
      <w:bookmarkStart w:id="30" w:name="_heading=h.rsn9abp5e08m" w:colFirst="0" w:colLast="0"/>
      <w:bookmarkEnd w:id="30"/>
      <w:r w:rsidRPr="00E33F8F">
        <w:rPr>
          <w:color w:val="000000"/>
        </w:rPr>
        <w:t>Практикум</w:t>
      </w:r>
    </w:p>
    <w:p w:rsidR="007035FC" w:rsidRPr="00E33F8F" w:rsidRDefault="007035FC">
      <w:pPr>
        <w:spacing w:before="240" w:after="240" w:line="276" w:lineRule="auto"/>
        <w:ind w:firstLine="0"/>
        <w:jc w:val="left"/>
        <w:rPr>
          <w:color w:val="000000"/>
        </w:rPr>
      </w:pPr>
      <w:r w:rsidRPr="00E33F8F">
        <w:rPr>
          <w:color w:val="000000"/>
        </w:rPr>
        <w:t>Подводка: Теперь приступаем к закреплению данной темы.</w:t>
      </w:r>
    </w:p>
    <w:p w:rsidR="007035FC" w:rsidRPr="00E33F8F" w:rsidRDefault="007035FC">
      <w:pPr>
        <w:ind w:firstLine="0"/>
        <w:rPr>
          <w:b/>
          <w:color w:val="000000"/>
        </w:rPr>
      </w:pPr>
      <w:bookmarkStart w:id="31" w:name="_heading=h.2bn6wsx" w:colFirst="0" w:colLast="0"/>
      <w:bookmarkEnd w:id="31"/>
      <w:r w:rsidRPr="00E33F8F">
        <w:rPr>
          <w:b/>
          <w:color w:val="000000"/>
        </w:rPr>
        <w:t xml:space="preserve">ЗАДАНИЕ 7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Рассмотрите фотографию.</w:t>
      </w:r>
    </w:p>
    <w:p w:rsidR="007035FC" w:rsidRDefault="007035FC">
      <w:pPr>
        <w:ind w:firstLine="0"/>
      </w:pPr>
      <w:r w:rsidRPr="00A51B4F">
        <w:rPr>
          <w:noProof/>
        </w:rPr>
        <w:pict>
          <v:shape id="image6.png" o:spid="_x0000_i1026" type="#_x0000_t75" style="width:368.25pt;height:235.5pt;visibility:visible">
            <v:imagedata r:id="rId8" o:title=""/>
          </v:shape>
        </w:pict>
      </w:r>
    </w:p>
    <w:p w:rsidR="007035FC" w:rsidRDefault="007035FC">
      <w:pPr>
        <w:ind w:firstLine="0"/>
      </w:pPr>
      <w:r>
        <w:t>Какой вид конфликта может быть проиллюстрирован с помощью данной фотографии? Используя обществоведческие знания, факты общественной жизни и личный социальный опыт, сформулируйте два возможных способа разрешения социального конфликта, кратко опишите каждый способ.</w:t>
      </w:r>
    </w:p>
    <w:p w:rsidR="007035FC" w:rsidRDefault="007035FC">
      <w:pPr>
        <w:ind w:firstLine="0"/>
        <w:rPr>
          <w:b/>
        </w:rPr>
      </w:pPr>
      <w:r>
        <w:rPr>
          <w:b/>
        </w:rPr>
        <w:t>Ответ:</w:t>
      </w:r>
    </w:p>
    <w:p w:rsidR="007035FC" w:rsidRDefault="007035FC">
      <w:pPr>
        <w:ind w:firstLine="0"/>
      </w:pPr>
      <w:r>
        <w:t>Вид конфликта: межличностный</w:t>
      </w:r>
    </w:p>
    <w:p w:rsidR="007035FC" w:rsidRDefault="007035FC">
      <w:pPr>
        <w:ind w:firstLine="0"/>
      </w:pPr>
      <w:r>
        <w:t xml:space="preserve">Способы: </w:t>
      </w:r>
    </w:p>
    <w:p w:rsidR="007035FC" w:rsidRDefault="007035FC">
      <w:pPr>
        <w:ind w:firstLine="0"/>
      </w:pPr>
      <w:r>
        <w:t>-компромисс – разрешение конфликта с помощью взаимных уступок</w:t>
      </w:r>
    </w:p>
    <w:p w:rsidR="007035FC" w:rsidRDefault="007035FC">
      <w:pPr>
        <w:ind w:firstLine="0"/>
      </w:pPr>
      <w:r>
        <w:t>-переговоры – мирная беседа конфликтующих сторон на тему решения проблемы</w:t>
      </w:r>
    </w:p>
    <w:p w:rsidR="007035FC" w:rsidRPr="00E33F8F" w:rsidRDefault="007035FC">
      <w:pPr>
        <w:spacing w:before="240" w:after="240"/>
        <w:ind w:firstLine="0"/>
        <w:rPr>
          <w:b/>
          <w:color w:val="000000"/>
        </w:rPr>
      </w:pPr>
      <w:r w:rsidRPr="00E33F8F">
        <w:rPr>
          <w:b/>
          <w:color w:val="000000"/>
        </w:rPr>
        <w:t xml:space="preserve">ЗАДАНИЕ №8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Верны ли следующие суждения о разрешении социальных конфликтов?</w:t>
      </w:r>
    </w:p>
    <w:p w:rsidR="007035FC" w:rsidRDefault="007035FC">
      <w:pPr>
        <w:ind w:firstLine="0"/>
      </w:pPr>
      <w:r>
        <w:t>А. К наиболее эффективным конструктивным способам разрешения общественных конфликтов относят уход от конфликтной ситуации.</w:t>
      </w:r>
    </w:p>
    <w:p w:rsidR="007035FC" w:rsidRDefault="007035FC">
      <w:pPr>
        <w:ind w:firstLine="0"/>
      </w:pPr>
      <w:r>
        <w:t>Б. Завершение конфликта всегда означает его разрешение</w:t>
      </w:r>
    </w:p>
    <w:p w:rsidR="007035FC" w:rsidRDefault="007035FC">
      <w:pPr>
        <w:ind w:firstLine="0"/>
      </w:pPr>
    </w:p>
    <w:p w:rsidR="007035FC" w:rsidRDefault="007035FC">
      <w:pPr>
        <w:ind w:firstLine="0"/>
      </w:pPr>
      <w:r>
        <w:t xml:space="preserve">  </w:t>
      </w:r>
      <w:r>
        <w:tab/>
        <w:t xml:space="preserve"> 1) верно только А</w:t>
      </w:r>
    </w:p>
    <w:p w:rsidR="007035FC" w:rsidRDefault="007035FC">
      <w:pPr>
        <w:ind w:firstLine="0"/>
      </w:pPr>
      <w:r>
        <w:t xml:space="preserve">  </w:t>
      </w:r>
      <w:r>
        <w:tab/>
        <w:t xml:space="preserve"> 2) верно только Б</w:t>
      </w:r>
    </w:p>
    <w:p w:rsidR="007035FC" w:rsidRDefault="007035FC">
      <w:pPr>
        <w:ind w:firstLine="0"/>
      </w:pPr>
      <w:r>
        <w:t xml:space="preserve">  </w:t>
      </w:r>
      <w:r>
        <w:tab/>
        <w:t xml:space="preserve"> 3) верны оба суждения</w:t>
      </w:r>
    </w:p>
    <w:p w:rsidR="007035FC" w:rsidRDefault="007035FC">
      <w:pPr>
        <w:ind w:firstLine="0"/>
      </w:pPr>
      <w:r>
        <w:t xml:space="preserve">  </w:t>
      </w:r>
      <w:r>
        <w:tab/>
        <w:t xml:space="preserve"> 4) оба суждения неверны</w:t>
      </w:r>
    </w:p>
    <w:p w:rsidR="007035FC" w:rsidRDefault="007035FC">
      <w:pPr>
        <w:ind w:firstLine="0"/>
        <w:rPr>
          <w:b/>
        </w:rPr>
      </w:pPr>
      <w:r>
        <w:rPr>
          <w:b/>
        </w:rPr>
        <w:t>Ответ: 4.</w:t>
      </w:r>
    </w:p>
    <w:p w:rsidR="007035FC" w:rsidRDefault="007035FC">
      <w:pPr>
        <w:ind w:firstLine="0"/>
        <w:rPr>
          <w:b/>
        </w:rPr>
      </w:pPr>
      <w:r>
        <w:rPr>
          <w:b/>
        </w:rPr>
        <w:t>Пояснение:</w:t>
      </w:r>
    </w:p>
    <w:p w:rsidR="007035FC" w:rsidRDefault="007035FC">
      <w:pPr>
        <w:ind w:firstLine="0"/>
      </w:pPr>
      <w:r>
        <w:t>А – нет, это не эффективный способ разрешения конфликтов, т.к. он не решает проблему и его «замалчивание» может привести к разрастанию имеющихся противоречий</w:t>
      </w:r>
    </w:p>
    <w:p w:rsidR="007035FC" w:rsidRDefault="007035FC">
      <w:pPr>
        <w:ind w:firstLine="0"/>
      </w:pPr>
      <w:r>
        <w:t>Б – нет, т.к. конфликт может быть оставлен без движения, либо трансформироваться в новый конфликт</w:t>
      </w:r>
    </w:p>
    <w:p w:rsidR="007035FC" w:rsidRPr="00E33F8F" w:rsidRDefault="007035FC">
      <w:pPr>
        <w:spacing w:before="240" w:after="240"/>
        <w:ind w:firstLine="0"/>
        <w:rPr>
          <w:b/>
          <w:color w:val="000000"/>
        </w:rPr>
      </w:pPr>
      <w:r w:rsidRPr="00E33F8F">
        <w:rPr>
          <w:b/>
          <w:color w:val="000000"/>
        </w:rPr>
        <w:t xml:space="preserve">ЗАДАНИЕ №9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Верны ли следующие суждения о компромиссе как способе разрешения социальных конфликтов?</w:t>
      </w:r>
    </w:p>
    <w:p w:rsidR="007035FC" w:rsidRDefault="007035FC">
      <w:pPr>
        <w:ind w:firstLine="0"/>
      </w:pPr>
      <w:r>
        <w:t>Компромисс предполагает, что</w:t>
      </w:r>
    </w:p>
    <w:p w:rsidR="007035FC" w:rsidRDefault="007035FC">
      <w:pPr>
        <w:ind w:firstLine="0"/>
      </w:pPr>
      <w:r>
        <w:t>А. стороны договариваются о взаимных уступках.</w:t>
      </w:r>
    </w:p>
    <w:p w:rsidR="007035FC" w:rsidRDefault="007035FC">
      <w:pPr>
        <w:ind w:firstLine="0"/>
      </w:pPr>
      <w:r>
        <w:t>Б. в решении проблемы обязательно участвует посредник.</w:t>
      </w:r>
    </w:p>
    <w:p w:rsidR="007035FC" w:rsidRDefault="007035FC">
      <w:pPr>
        <w:ind w:firstLine="0"/>
      </w:pPr>
      <w:r>
        <w:t xml:space="preserve">  </w:t>
      </w:r>
      <w:r>
        <w:tab/>
        <w:t xml:space="preserve"> 1) верно только А</w:t>
      </w:r>
    </w:p>
    <w:p w:rsidR="007035FC" w:rsidRDefault="007035FC">
      <w:pPr>
        <w:ind w:firstLine="0"/>
      </w:pPr>
      <w:r>
        <w:t xml:space="preserve">  </w:t>
      </w:r>
      <w:r>
        <w:tab/>
        <w:t xml:space="preserve"> 2) верно только Б</w:t>
      </w:r>
    </w:p>
    <w:p w:rsidR="007035FC" w:rsidRDefault="007035FC">
      <w:pPr>
        <w:ind w:firstLine="0"/>
      </w:pPr>
      <w:r>
        <w:t xml:space="preserve">  </w:t>
      </w:r>
      <w:r>
        <w:tab/>
        <w:t xml:space="preserve"> 3) верны оба суждения</w:t>
      </w:r>
    </w:p>
    <w:p w:rsidR="007035FC" w:rsidRDefault="007035FC">
      <w:pPr>
        <w:ind w:firstLine="0"/>
      </w:pPr>
      <w:r>
        <w:t xml:space="preserve">           4) оба суждения неверны</w:t>
      </w:r>
    </w:p>
    <w:p w:rsidR="007035FC" w:rsidRDefault="007035FC">
      <w:pPr>
        <w:ind w:firstLine="0"/>
        <w:rPr>
          <w:b/>
        </w:rPr>
      </w:pPr>
      <w:r>
        <w:rPr>
          <w:b/>
        </w:rPr>
        <w:t>Ответ: 1.</w:t>
      </w:r>
    </w:p>
    <w:p w:rsidR="007035FC" w:rsidRDefault="007035FC">
      <w:pPr>
        <w:ind w:firstLine="0"/>
      </w:pPr>
      <w:r>
        <w:rPr>
          <w:b/>
        </w:rPr>
        <w:t>Пояснение:</w:t>
      </w:r>
      <w:r>
        <w:t xml:space="preserve"> А – да, верно (взаимные уступки – главное условие компромисса)</w:t>
      </w:r>
    </w:p>
    <w:p w:rsidR="007035FC" w:rsidRDefault="007035FC">
      <w:pPr>
        <w:ind w:firstLine="0"/>
      </w:pPr>
      <w:r>
        <w:t>Б – нет, неверно (стороны могут сами разрешить конфликт, посредник участвует при посредничестве)</w:t>
      </w:r>
    </w:p>
    <w:p w:rsidR="007035FC" w:rsidRPr="00E33F8F" w:rsidRDefault="007035FC">
      <w:pPr>
        <w:spacing w:before="240" w:after="240"/>
        <w:ind w:firstLine="0"/>
        <w:rPr>
          <w:b/>
          <w:color w:val="000000"/>
        </w:rPr>
      </w:pPr>
      <w:r w:rsidRPr="00E33F8F">
        <w:rPr>
          <w:b/>
          <w:color w:val="000000"/>
        </w:rPr>
        <w:t xml:space="preserve">ЗАДАНИЕ №10 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Условие: </w:t>
      </w:r>
    </w:p>
    <w:p w:rsidR="007035FC" w:rsidRDefault="007035FC">
      <w:pPr>
        <w:ind w:left="360" w:firstLine="0"/>
      </w:pPr>
      <w:r>
        <w:t>Верны ли следующие суждения о разрешении социальных конфликтов?</w:t>
      </w:r>
    </w:p>
    <w:p w:rsidR="007035FC" w:rsidRDefault="007035FC">
      <w:pPr>
        <w:ind w:left="360" w:firstLine="0"/>
      </w:pPr>
      <w:r>
        <w:t>А. Конструктивным способом разрешения социальных конфликтов являются переговоры.</w:t>
      </w:r>
    </w:p>
    <w:p w:rsidR="007035FC" w:rsidRDefault="007035FC">
      <w:pPr>
        <w:ind w:left="360" w:firstLine="0"/>
      </w:pPr>
      <w:r>
        <w:t>Б. Необходимым условием разрешения конфликта является готовность сторон отстаивать свои интересы.</w:t>
      </w:r>
    </w:p>
    <w:p w:rsidR="007035FC" w:rsidRDefault="007035FC">
      <w:pPr>
        <w:ind w:left="360" w:firstLine="0"/>
      </w:pPr>
      <w:r>
        <w:t xml:space="preserve">  </w:t>
      </w:r>
      <w:r>
        <w:tab/>
        <w:t xml:space="preserve"> 1) верно только А</w:t>
      </w:r>
    </w:p>
    <w:p w:rsidR="007035FC" w:rsidRDefault="007035FC">
      <w:pPr>
        <w:ind w:left="360" w:firstLine="0"/>
      </w:pPr>
      <w:r>
        <w:t xml:space="preserve">  </w:t>
      </w:r>
      <w:r>
        <w:tab/>
        <w:t xml:space="preserve"> 2) верно только Б</w:t>
      </w:r>
    </w:p>
    <w:p w:rsidR="007035FC" w:rsidRDefault="007035FC">
      <w:pPr>
        <w:ind w:left="360" w:firstLine="0"/>
      </w:pPr>
      <w:r>
        <w:t xml:space="preserve">  </w:t>
      </w:r>
      <w:r>
        <w:tab/>
        <w:t xml:space="preserve"> 3) верны оба суждения</w:t>
      </w:r>
    </w:p>
    <w:p w:rsidR="007035FC" w:rsidRDefault="007035FC">
      <w:pPr>
        <w:ind w:left="360" w:firstLine="0"/>
      </w:pPr>
      <w:r>
        <w:t xml:space="preserve">  </w:t>
      </w:r>
      <w:r>
        <w:tab/>
        <w:t xml:space="preserve"> 4) оба суждения неверны</w:t>
      </w:r>
    </w:p>
    <w:p w:rsidR="007035FC" w:rsidRDefault="007035FC">
      <w:pPr>
        <w:ind w:firstLine="0"/>
        <w:rPr>
          <w:b/>
        </w:rPr>
      </w:pPr>
      <w:r>
        <w:rPr>
          <w:b/>
        </w:rPr>
        <w:t>Ответ: 1</w:t>
      </w:r>
    </w:p>
    <w:p w:rsidR="007035FC" w:rsidRDefault="007035FC">
      <w:pPr>
        <w:ind w:firstLine="0"/>
        <w:rPr>
          <w:b/>
        </w:rPr>
      </w:pPr>
      <w:r>
        <w:rPr>
          <w:b/>
        </w:rPr>
        <w:t>Пояснение:</w:t>
      </w:r>
    </w:p>
    <w:p w:rsidR="007035FC" w:rsidRDefault="007035FC">
      <w:pPr>
        <w:ind w:firstLine="0"/>
      </w:pPr>
      <w:r>
        <w:t>А—да, верно, переговоры могут привести к консенусу или компромиссу</w:t>
      </w:r>
    </w:p>
    <w:p w:rsidR="007035FC" w:rsidRDefault="007035FC">
      <w:pPr>
        <w:ind w:firstLine="0"/>
      </w:pPr>
      <w:r>
        <w:t>Б – нет, неверно, готовность отстаивать интересы может привести к эскалации конфликта, а не к разрешению конфликтов, должна быть готовность пойти на переговоры/компромисс</w:t>
      </w:r>
    </w:p>
    <w:p w:rsidR="007035FC" w:rsidRPr="00E33F8F" w:rsidRDefault="007035FC">
      <w:pPr>
        <w:spacing w:before="240" w:after="240"/>
        <w:ind w:firstLine="0"/>
        <w:rPr>
          <w:b/>
          <w:color w:val="000000"/>
        </w:rPr>
      </w:pPr>
      <w:r w:rsidRPr="00E33F8F">
        <w:rPr>
          <w:b/>
          <w:color w:val="000000"/>
        </w:rPr>
        <w:t xml:space="preserve">ЗАДАНИЕ №11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Какие два из перечисленных понятий используются для обозначения способов разрешения конфликта?</w:t>
      </w:r>
    </w:p>
    <w:p w:rsidR="007035FC" w:rsidRDefault="007035FC">
      <w:pPr>
        <w:ind w:firstLine="0"/>
        <w:rPr>
          <w:i/>
        </w:rPr>
      </w:pPr>
      <w:r>
        <w:rPr>
          <w:i/>
        </w:rPr>
        <w:t>Арбитраж, социализация, компромисс, адаптация, эскалация конфликта.</w:t>
      </w:r>
    </w:p>
    <w:p w:rsidR="007035FC" w:rsidRDefault="007035FC">
      <w:pPr>
        <w:ind w:firstLine="0"/>
      </w:pPr>
      <w:r>
        <w:t>Выпишите соответствующие понятия и раскройте смысл любого одного</w:t>
      </w:r>
    </w:p>
    <w:p w:rsidR="007035FC" w:rsidRDefault="007035FC">
      <w:pPr>
        <w:ind w:firstLine="0"/>
      </w:pPr>
      <w:r>
        <w:t xml:space="preserve">из них. 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Ответ: </w:t>
      </w:r>
    </w:p>
    <w:p w:rsidR="007035FC" w:rsidRDefault="007035FC">
      <w:pPr>
        <w:ind w:firstLine="0"/>
      </w:pPr>
      <w:r>
        <w:t>Компромисс – способ разрешения конфликта, достигаемый путем взаимных уступок.</w:t>
      </w:r>
    </w:p>
    <w:p w:rsidR="007035FC" w:rsidRPr="00E33F8F" w:rsidRDefault="007035FC" w:rsidP="00E33F8F">
      <w:pPr>
        <w:ind w:firstLine="0"/>
      </w:pPr>
      <w:r>
        <w:t>Арбитраж – обращение к наделенному специальными полномочиями органу власти за помощью в решении проблемы</w:t>
      </w:r>
    </w:p>
    <w:p w:rsidR="007035FC" w:rsidRDefault="007035FC">
      <w:pPr>
        <w:ind w:firstLine="0"/>
      </w:pPr>
      <w:r>
        <w:t>Социальный конфликт – это столкновение противоположных целей, мнений, взглядов противоборствующих сторон. Социальные конфликты, как правило, вызваны несовпадением экономических, политических, духовных интересов общественных сил, а также социальным неравенством.</w:t>
      </w:r>
    </w:p>
    <w:p w:rsidR="007035FC" w:rsidRDefault="007035FC">
      <w:pPr>
        <w:ind w:firstLine="720"/>
      </w:pPr>
      <w:r>
        <w:t>В развитии конфликта различают несколько этапов: возникновение конфликтной ситуации, развитие или разрастание конфликта, окончание или завершение конфликта.</w:t>
      </w:r>
    </w:p>
    <w:p w:rsidR="007035FC" w:rsidRDefault="007035FC">
      <w:pPr>
        <w:ind w:firstLine="720"/>
      </w:pPr>
      <w:bookmarkStart w:id="32" w:name="_heading=h.qsh70q" w:colFirst="0" w:colLast="0"/>
      <w:bookmarkEnd w:id="32"/>
      <w:r>
        <w:t>Влияние конфликтов на отдельных людей и общество в целом крайне разнообразно. Так, конфликт позволяет разрядить психологическую напряжённость в отношениях противоборствующих сторон. Существование таких «громоотводов» помогает индивидам сбросить психологическое напряжение и стимулирует положительные изменения в отношениях. Кроме того, конфликт помогает участникам лучше осознать свои и противостоящие им интересы, выявить общие проблемы, приспособиться друг к другу. В ходе разрешения конфликта люди по-новому воспринимают друг друга, выявляются возможности  сотрудничества. Конфликт может способствовать предотвращению застоя, послужить источником развития личности (постановки новых целей, изменения ценностных ориентаций и т.д.).</w:t>
      </w:r>
    </w:p>
    <w:p w:rsidR="007035FC" w:rsidRDefault="007035FC">
      <w:pPr>
        <w:ind w:firstLine="720"/>
      </w:pPr>
      <w:r>
        <w:t>Но социальные конфликты нередко носят негативный, разрушительный характер. Например, они порождают состояние психологического дискомфорта, который влечёт, в свою очередь, серию различных негативных последствий и в крайних случаях может привести к разрушению личности. На уровне группы конфликт может нарушать систему взаимосвязей, разрушить социальные общности и групповое единство.</w:t>
      </w:r>
    </w:p>
    <w:p w:rsidR="007035FC" w:rsidRDefault="007035FC">
      <w:pPr>
        <w:ind w:left="360" w:firstLine="0"/>
      </w:pPr>
    </w:p>
    <w:p w:rsidR="007035FC" w:rsidRDefault="007035FC">
      <w:pPr>
        <w:ind w:left="360" w:firstLine="0"/>
      </w:pPr>
      <w:r>
        <w:t>(По материалам интернет-издания)</w:t>
      </w:r>
    </w:p>
    <w:p w:rsidR="007035FC" w:rsidRDefault="007035FC">
      <w:pPr>
        <w:ind w:left="360" w:firstLine="0"/>
      </w:pPr>
    </w:p>
    <w:p w:rsidR="007035FC" w:rsidRPr="00E33F8F" w:rsidRDefault="007035FC">
      <w:pPr>
        <w:ind w:firstLine="0"/>
        <w:rPr>
          <w:color w:val="000000"/>
        </w:rPr>
      </w:pPr>
      <w:r w:rsidRPr="00E33F8F">
        <w:rPr>
          <w:b/>
          <w:color w:val="000000"/>
        </w:rPr>
        <w:t xml:space="preserve">Задание 12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Составьте план текста. Для этого выделите основные смысловые фрагменты текста и озаглавьте каждый из них.</w:t>
      </w:r>
    </w:p>
    <w:p w:rsidR="007035FC" w:rsidRDefault="007035FC">
      <w:pPr>
        <w:ind w:firstLine="0"/>
        <w:rPr>
          <w:b/>
        </w:rPr>
      </w:pPr>
      <w:r>
        <w:rPr>
          <w:b/>
        </w:rPr>
        <w:t>Ответ:</w:t>
      </w:r>
    </w:p>
    <w:p w:rsidR="007035FC" w:rsidRDefault="007035FC">
      <w:pPr>
        <w:numPr>
          <w:ilvl w:val="0"/>
          <w:numId w:val="11"/>
        </w:numPr>
      </w:pPr>
      <w:r>
        <w:rPr>
          <w:color w:val="000000"/>
        </w:rPr>
        <w:t>Понятие социального конфликта</w:t>
      </w:r>
    </w:p>
    <w:p w:rsidR="007035FC" w:rsidRDefault="007035FC">
      <w:pPr>
        <w:numPr>
          <w:ilvl w:val="0"/>
          <w:numId w:val="11"/>
        </w:numPr>
      </w:pPr>
      <w:r>
        <w:rPr>
          <w:color w:val="000000"/>
        </w:rPr>
        <w:t>Этапы развития конфликта</w:t>
      </w:r>
    </w:p>
    <w:p w:rsidR="007035FC" w:rsidRDefault="007035FC">
      <w:pPr>
        <w:numPr>
          <w:ilvl w:val="0"/>
          <w:numId w:val="11"/>
        </w:numPr>
      </w:pPr>
      <w:r>
        <w:rPr>
          <w:color w:val="000000"/>
        </w:rPr>
        <w:t xml:space="preserve">Позитивное влияние социальных конфликтов </w:t>
      </w:r>
    </w:p>
    <w:p w:rsidR="007035FC" w:rsidRDefault="007035FC">
      <w:pPr>
        <w:numPr>
          <w:ilvl w:val="0"/>
          <w:numId w:val="11"/>
        </w:numPr>
      </w:pPr>
      <w:r>
        <w:rPr>
          <w:color w:val="000000"/>
        </w:rPr>
        <w:t>Негативное влияние социальных конфликтов</w:t>
      </w:r>
    </w:p>
    <w:p w:rsidR="007035FC" w:rsidRDefault="007035FC">
      <w:pPr>
        <w:ind w:left="360" w:firstLine="0"/>
      </w:pPr>
      <w:r>
        <w:t xml:space="preserve"> </w:t>
      </w:r>
    </w:p>
    <w:p w:rsidR="007035FC" w:rsidRPr="00E33F8F" w:rsidRDefault="007035FC">
      <w:pPr>
        <w:ind w:firstLine="0"/>
        <w:rPr>
          <w:color w:val="000000"/>
        </w:rPr>
      </w:pPr>
      <w:r w:rsidRPr="00E33F8F">
        <w:rPr>
          <w:b/>
          <w:color w:val="000000"/>
        </w:rPr>
        <w:t xml:space="preserve">ЗАДАНИЕ 13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Какое определение социального конфликта дано в тексте? Какие две причины социальных конфликтов приведены в тексте?  Как в тексте описано положительное влияние конфликта на индивидов и общество в целом? (Приведите любые две соответствующие позиции из текста.)</w:t>
      </w:r>
    </w:p>
    <w:p w:rsidR="007035FC" w:rsidRDefault="007035FC">
      <w:pPr>
        <w:ind w:firstLine="0"/>
        <w:rPr>
          <w:b/>
        </w:rPr>
      </w:pPr>
      <w:r>
        <w:rPr>
          <w:b/>
        </w:rPr>
        <w:t>Ответ:</w:t>
      </w:r>
    </w:p>
    <w:p w:rsidR="007035FC" w:rsidRDefault="007035FC">
      <w:pPr>
        <w:ind w:firstLine="0"/>
      </w:pPr>
      <w:r>
        <w:t>Определение: Социальный конфликт – это столкновение противоположных целей, мнений, взглядов противоборствующих сторон.</w:t>
      </w:r>
    </w:p>
    <w:p w:rsidR="007035FC" w:rsidRDefault="007035FC">
      <w:pPr>
        <w:ind w:firstLine="0"/>
      </w:pPr>
      <w:r>
        <w:t xml:space="preserve">Положительное влияние: </w:t>
      </w:r>
    </w:p>
    <w:p w:rsidR="007035FC" w:rsidRDefault="007035FC">
      <w:pPr>
        <w:ind w:left="360" w:firstLine="0"/>
      </w:pPr>
      <w:r>
        <w:t>- конфликт позволяет разрядить психологическую напряжённость в отношениях противоборствующих сторон</w:t>
      </w:r>
    </w:p>
    <w:p w:rsidR="007035FC" w:rsidRDefault="007035FC">
      <w:pPr>
        <w:ind w:left="360" w:firstLine="0"/>
      </w:pPr>
      <w:r>
        <w:t>- конфликт помогает участникам лучше осознать свои и противостоящие им интересы, выявить общие проблемы, приспособиться друг к другу</w:t>
      </w:r>
    </w:p>
    <w:p w:rsidR="007035FC" w:rsidRDefault="007035FC">
      <w:pPr>
        <w:ind w:left="360" w:firstLine="0"/>
        <w:rPr>
          <w:b/>
        </w:rPr>
      </w:pPr>
      <w:r>
        <w:t xml:space="preserve"> </w:t>
      </w:r>
    </w:p>
    <w:p w:rsidR="007035FC" w:rsidRPr="00E33F8F" w:rsidRDefault="007035FC">
      <w:pPr>
        <w:ind w:firstLine="0"/>
        <w:rPr>
          <w:color w:val="000000"/>
        </w:rPr>
      </w:pPr>
      <w:r w:rsidRPr="00E33F8F">
        <w:rPr>
          <w:b/>
          <w:color w:val="000000"/>
        </w:rPr>
        <w:t xml:space="preserve">ЗАДАНИЕ 14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На основе текста, используя обществоведческие знания и личный социальный опыт, сформулируйте четыре правила поведения участников конфликта, способствующие скорейшему его разрешению.</w:t>
      </w:r>
    </w:p>
    <w:p w:rsidR="007035FC" w:rsidRDefault="007035FC">
      <w:pPr>
        <w:ind w:firstLine="0"/>
        <w:rPr>
          <w:b/>
        </w:rPr>
      </w:pPr>
      <w:r>
        <w:rPr>
          <w:b/>
        </w:rPr>
        <w:t>Ответ (например):</w:t>
      </w:r>
    </w:p>
    <w:p w:rsidR="007035FC" w:rsidRDefault="007035FC">
      <w:pPr>
        <w:numPr>
          <w:ilvl w:val="0"/>
          <w:numId w:val="12"/>
        </w:numPr>
      </w:pPr>
      <w:r>
        <w:rPr>
          <w:color w:val="000000"/>
        </w:rPr>
        <w:t>Не замалчивать взаимные претензии</w:t>
      </w:r>
    </w:p>
    <w:p w:rsidR="007035FC" w:rsidRDefault="007035FC">
      <w:pPr>
        <w:numPr>
          <w:ilvl w:val="0"/>
          <w:numId w:val="12"/>
        </w:numPr>
      </w:pPr>
      <w:r>
        <w:rPr>
          <w:color w:val="000000"/>
        </w:rPr>
        <w:t>Разрешать противоречие интересов в форме обсуждения, переговоров</w:t>
      </w:r>
    </w:p>
    <w:p w:rsidR="007035FC" w:rsidRDefault="007035FC">
      <w:pPr>
        <w:numPr>
          <w:ilvl w:val="0"/>
          <w:numId w:val="12"/>
        </w:numPr>
      </w:pPr>
      <w:r>
        <w:rPr>
          <w:color w:val="000000"/>
        </w:rPr>
        <w:t>При разрешении конфликта стараться учесть интересы всех конфликтующих сторон</w:t>
      </w:r>
    </w:p>
    <w:p w:rsidR="007035FC" w:rsidRDefault="007035FC">
      <w:pPr>
        <w:ind w:left="360" w:firstLine="0"/>
      </w:pPr>
    </w:p>
    <w:p w:rsidR="007035FC" w:rsidRPr="00E33F8F" w:rsidRDefault="007035FC">
      <w:pPr>
        <w:ind w:firstLine="0"/>
        <w:rPr>
          <w:color w:val="000000"/>
        </w:rPr>
      </w:pPr>
      <w:r w:rsidRPr="00E33F8F">
        <w:rPr>
          <w:b/>
          <w:color w:val="000000"/>
        </w:rPr>
        <w:t xml:space="preserve">ЗАДАНИЕ 15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Используя текст, обществоведческие знания и личный социальный опыт, приведите два объяснения того, почему конфликт и правильный способ его разрешения могут стать источником развития личности.</w:t>
      </w:r>
    </w:p>
    <w:p w:rsidR="007035FC" w:rsidRDefault="007035FC">
      <w:pPr>
        <w:ind w:firstLine="0"/>
        <w:rPr>
          <w:b/>
        </w:rPr>
      </w:pPr>
      <w:r>
        <w:rPr>
          <w:b/>
        </w:rPr>
        <w:t>Ответ (например):</w:t>
      </w:r>
    </w:p>
    <w:p w:rsidR="007035FC" w:rsidRDefault="007035FC">
      <w:pPr>
        <w:ind w:left="360" w:firstLine="0"/>
      </w:pPr>
      <w:r>
        <w:t xml:space="preserve">-конфликт может стимулировать постановку новых целей, изменение ценностных ориентаций </w:t>
      </w:r>
    </w:p>
    <w:p w:rsidR="007035FC" w:rsidRDefault="007035FC">
      <w:pPr>
        <w:ind w:left="360" w:firstLine="0"/>
      </w:pPr>
      <w:r>
        <w:t>-конфликт может научить человека конструктивному общению, уменьшить недопонимания между людьми</w:t>
      </w:r>
    </w:p>
    <w:p w:rsidR="007035FC" w:rsidRDefault="007035FC">
      <w:pPr>
        <w:ind w:left="360" w:firstLine="0"/>
      </w:pPr>
    </w:p>
    <w:p w:rsidR="007035FC" w:rsidRPr="00E33F8F" w:rsidRDefault="007035FC">
      <w:pPr>
        <w:ind w:firstLine="0"/>
        <w:rPr>
          <w:color w:val="000000"/>
        </w:rPr>
      </w:pPr>
      <w:r w:rsidRPr="00E33F8F">
        <w:rPr>
          <w:b/>
          <w:color w:val="000000"/>
        </w:rPr>
        <w:t xml:space="preserve">ЗАДАНИЕ 16 </w:t>
      </w:r>
    </w:p>
    <w:p w:rsidR="007035FC" w:rsidRDefault="007035FC">
      <w:pPr>
        <w:ind w:firstLine="0"/>
        <w:rPr>
          <w:b/>
        </w:rPr>
      </w:pPr>
      <w:r>
        <w:rPr>
          <w:b/>
        </w:rPr>
        <w:t>Подводка: №12 ОГЭ, задание на анализ диаграмм/таблиц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Необходимо их проанализировать и сделать соответствующие выводы, указанные в задании.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Учёные опросили одинаковое количество городских и сельских жителей страны Z. Им задавали вопрос: «Как Вы считаете, чья обязанность вести домашнее хозяйство?».</w:t>
      </w:r>
    </w:p>
    <w:p w:rsidR="007035FC" w:rsidRDefault="007035FC">
      <w:pPr>
        <w:ind w:left="360" w:firstLine="0"/>
      </w:pPr>
      <w:r>
        <w:t>Результаты опросов (в % от числа отвечавших) приведены в таблице.</w:t>
      </w:r>
    </w:p>
    <w:p w:rsidR="007035FC" w:rsidRDefault="007035FC">
      <w:pPr>
        <w:ind w:left="360" w:firstLine="0"/>
      </w:pPr>
      <w:r w:rsidRPr="00A51B4F">
        <w:rPr>
          <w:noProof/>
        </w:rPr>
        <w:pict>
          <v:shape id="image5.jpg" o:spid="_x0000_i1027" type="#_x0000_t75" style="width:461.25pt;height:153pt;visibility:visible">
            <v:imagedata r:id="rId9" o:title=""/>
          </v:shape>
        </w:pict>
      </w:r>
    </w:p>
    <w:p w:rsidR="007035FC" w:rsidRDefault="007035FC">
      <w:pPr>
        <w:ind w:firstLine="0"/>
      </w:pPr>
      <w:r>
        <w:t>Сформулируйте по одному выводу: а) о сходстве и б) о различии в позициях групп опрошенных. Выскажите предположение о том, чем объясняется: а) сходство; б) различие.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Ответ/пояснение: </w:t>
      </w:r>
    </w:p>
    <w:p w:rsidR="007035FC" w:rsidRDefault="007035FC">
      <w:pPr>
        <w:ind w:firstLine="0"/>
      </w:pPr>
      <w:r>
        <w:t xml:space="preserve">А) среди обоих групп опрошенных наиболее популярно мнение, согласно которому муж и жена должны участвовать в ведении домашнего хозяйства в равной мере </w:t>
      </w:r>
    </w:p>
    <w:p w:rsidR="007035FC" w:rsidRDefault="007035FC">
      <w:pPr>
        <w:ind w:firstLine="0"/>
      </w:pPr>
      <w:r>
        <w:t xml:space="preserve">Б) среди сельских жителей более популярно убеждение о том, что ведение домашнего хозяйства — обязанность жены </w:t>
      </w:r>
    </w:p>
    <w:p w:rsidR="007035FC" w:rsidRDefault="007035FC">
      <w:pPr>
        <w:ind w:firstLine="0"/>
      </w:pPr>
      <w:r>
        <w:t xml:space="preserve">Чем объясняется: </w:t>
      </w:r>
    </w:p>
    <w:p w:rsidR="007035FC" w:rsidRDefault="007035FC">
      <w:pPr>
        <w:ind w:firstLine="0"/>
      </w:pPr>
      <w:r>
        <w:t>А) это может быть связано с распространённостью семей партнерского типа</w:t>
      </w:r>
    </w:p>
    <w:p w:rsidR="007035FC" w:rsidRDefault="007035FC">
      <w:pPr>
        <w:ind w:firstLine="0"/>
      </w:pPr>
      <w:r>
        <w:t>Б) это может быть связано с тем, что патриархальные ценности более распространены среди сельских жителей, в отличие от городских</w:t>
      </w:r>
    </w:p>
    <w:p w:rsidR="007035FC" w:rsidRPr="00E33F8F" w:rsidRDefault="007035FC">
      <w:pPr>
        <w:ind w:firstLine="0"/>
        <w:rPr>
          <w:b/>
          <w:color w:val="000000"/>
        </w:rPr>
      </w:pPr>
      <w:r w:rsidRPr="00E33F8F">
        <w:rPr>
          <w:b/>
          <w:color w:val="000000"/>
        </w:rPr>
        <w:t xml:space="preserve">ЗАДАНИЕ 17 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Учёные изучали мнение жителей страны Z. Совершеннолетним гражданам с различным уровнем образования задавали вопрос: «В деятельности какой общественной организации (объединения, инициативной группы и т. п.) Вы могли бы безвозмездно принимать участие?».</w:t>
      </w:r>
    </w:p>
    <w:p w:rsidR="007035FC" w:rsidRDefault="007035FC">
      <w:pPr>
        <w:ind w:left="360" w:firstLine="0"/>
      </w:pPr>
      <w:r>
        <w:t xml:space="preserve"> </w:t>
      </w:r>
    </w:p>
    <w:p w:rsidR="007035FC" w:rsidRDefault="007035FC">
      <w:pPr>
        <w:ind w:firstLine="0"/>
      </w:pPr>
      <w:r>
        <w:t>Полученные результаты (в % от числа опрошенных) представлены в виде диаграммы.</w:t>
      </w:r>
    </w:p>
    <w:p w:rsidR="007035FC" w:rsidRDefault="007035FC">
      <w:pPr>
        <w:ind w:left="360" w:firstLine="0"/>
      </w:pPr>
      <w:r w:rsidRPr="00A51B4F">
        <w:rPr>
          <w:noProof/>
        </w:rPr>
        <w:pict>
          <v:shape id="image8.jpg" o:spid="_x0000_i1028" type="#_x0000_t75" style="width:462.75pt;height:288.75pt;visibility:visible">
            <v:imagedata r:id="rId10" o:title=""/>
          </v:shape>
        </w:pict>
      </w:r>
    </w:p>
    <w:p w:rsidR="007035FC" w:rsidRDefault="007035FC">
      <w:pPr>
        <w:ind w:left="360" w:firstLine="0"/>
      </w:pPr>
    </w:p>
    <w:p w:rsidR="007035FC" w:rsidRDefault="007035FC">
      <w:pPr>
        <w:ind w:firstLine="0"/>
      </w:pPr>
      <w:r>
        <w:t>Сформулируйте по одному выводу: а) о сходстве и б) о различии в позициях групп опрошенных. Выскажите предположение о том, чем объясняется: а) сходство; б) различие.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Ответ/пояснение: </w:t>
      </w:r>
    </w:p>
    <w:p w:rsidR="007035FC" w:rsidRDefault="007035FC">
      <w:pPr>
        <w:ind w:firstLine="0"/>
      </w:pPr>
      <w:r>
        <w:t xml:space="preserve">А) среди обеих групп наибольшее число опрошенных хотят участвовать в экологической организации </w:t>
      </w:r>
    </w:p>
    <w:p w:rsidR="007035FC" w:rsidRDefault="007035FC">
      <w:pPr>
        <w:ind w:firstLine="0"/>
      </w:pPr>
      <w:r>
        <w:t>Б) среди граждан со средним образованием большее число опрошенных хотят участвовать в политической партии или движении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Чем объясняется: </w:t>
      </w:r>
    </w:p>
    <w:p w:rsidR="007035FC" w:rsidRDefault="007035FC">
      <w:pPr>
        <w:ind w:firstLine="0"/>
      </w:pPr>
      <w:r>
        <w:t>А) это может быть связано с осознанием среди людей необходимости решения экологических проблем</w:t>
      </w:r>
    </w:p>
    <w:p w:rsidR="007035FC" w:rsidRDefault="007035FC">
      <w:pPr>
        <w:ind w:firstLine="0"/>
      </w:pPr>
      <w:r>
        <w:t>Б) среди опрошенных граждан с высшим образованием низкий уровень политической активности, что может быть объяснено разочарованием в современных политических организациях</w:t>
      </w:r>
    </w:p>
    <w:p w:rsidR="007035FC" w:rsidRPr="00E33F8F" w:rsidRDefault="007035FC">
      <w:pPr>
        <w:ind w:firstLine="0"/>
        <w:rPr>
          <w:b/>
          <w:color w:val="000000"/>
        </w:rPr>
      </w:pPr>
      <w:r w:rsidRPr="00E33F8F">
        <w:rPr>
          <w:b/>
          <w:color w:val="000000"/>
        </w:rPr>
        <w:t xml:space="preserve">ЗАДАНИЕ 18 </w:t>
      </w:r>
    </w:p>
    <w:p w:rsidR="007035FC" w:rsidRDefault="007035FC">
      <w:pPr>
        <w:ind w:firstLine="0"/>
        <w:rPr>
          <w:b/>
        </w:rPr>
      </w:pPr>
      <w:r>
        <w:rPr>
          <w:b/>
        </w:rPr>
        <w:t>Условие:</w:t>
      </w:r>
    </w:p>
    <w:p w:rsidR="007035FC" w:rsidRDefault="007035FC">
      <w:pPr>
        <w:ind w:firstLine="0"/>
      </w:pPr>
      <w:r>
        <w:t>В 2012 г. в городе Z началось осуществление четырёхлетней программы профилактики противоправного поведения подростков. В 2015 г. правоохранительные органы изучили эффективность принятых мер. Данные исследования представлены в таблице.</w:t>
      </w:r>
    </w:p>
    <w:p w:rsidR="007035FC" w:rsidRDefault="007035FC">
      <w:pPr>
        <w:ind w:left="360" w:firstLine="0"/>
      </w:pPr>
      <w:r w:rsidRPr="00A51B4F">
        <w:rPr>
          <w:noProof/>
        </w:rPr>
        <w:pict>
          <v:shape id="image4.jpg" o:spid="_x0000_i1029" type="#_x0000_t75" style="width:462.75pt;height:88.5pt;visibility:visible">
            <v:imagedata r:id="rId11" o:title=""/>
          </v:shape>
        </w:pict>
      </w:r>
    </w:p>
    <w:p w:rsidR="007035FC" w:rsidRDefault="007035FC">
      <w:pPr>
        <w:ind w:firstLine="0"/>
      </w:pPr>
      <w:r>
        <w:t>Сформулируйте по одному выводу: а) о сходстве и б) о различии в количестве правонарушений за каждый год. Выскажите предположение о том, чем объясняется: а) сходство; б) различие.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Ответ/пояснение: </w:t>
      </w:r>
    </w:p>
    <w:p w:rsidR="007035FC" w:rsidRDefault="007035FC">
      <w:pPr>
        <w:ind w:firstLine="0"/>
      </w:pPr>
      <w:r>
        <w:t>А) за все годы отмечался значительный уровень преступности среди подростков, за каждый год правонарушений было выявлено не менее 2500</w:t>
      </w:r>
    </w:p>
    <w:p w:rsidR="007035FC" w:rsidRDefault="007035FC">
      <w:pPr>
        <w:ind w:firstLine="0"/>
      </w:pPr>
      <w:r>
        <w:t>Б) за 2014 и 2015 год было совершено значительно меньше правонарушений, чем за 2012—2013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Чем объясняется: </w:t>
      </w:r>
    </w:p>
    <w:p w:rsidR="007035FC" w:rsidRDefault="007035FC">
      <w:pPr>
        <w:ind w:firstLine="0"/>
      </w:pPr>
      <w:r>
        <w:t>А) программа профилактики противоправного поведения не работает с абсолютной эффективностью, полностью не искореняет противоправное поведение</w:t>
      </w:r>
    </w:p>
    <w:p w:rsidR="007035FC" w:rsidRDefault="007035FC">
      <w:pPr>
        <w:ind w:firstLine="0"/>
      </w:pPr>
      <w:r>
        <w:t xml:space="preserve">Б) программа показала свою эффективность, уровень правонарушений снизился почти в два раза </w:t>
      </w:r>
    </w:p>
    <w:p w:rsidR="007035FC" w:rsidRPr="00E33F8F" w:rsidRDefault="007035FC">
      <w:pPr>
        <w:ind w:firstLine="0"/>
        <w:rPr>
          <w:b/>
          <w:color w:val="000000"/>
        </w:rPr>
      </w:pPr>
      <w:r w:rsidRPr="00E33F8F">
        <w:rPr>
          <w:b/>
          <w:color w:val="000000"/>
        </w:rPr>
        <w:t xml:space="preserve">ЗАДАНИЕ 19 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Условие: </w:t>
      </w:r>
    </w:p>
    <w:p w:rsidR="007035FC" w:rsidRDefault="007035FC">
      <w:pPr>
        <w:ind w:firstLine="0"/>
      </w:pPr>
      <w:r>
        <w:t>В ходе социологических опросов совершеннолетних жителей страны N им предложили ответить на вопрос: «Что для Вас служит главным источником новостей о событиях в стране?»</w:t>
      </w:r>
    </w:p>
    <w:p w:rsidR="007035FC" w:rsidRDefault="007035FC">
      <w:pPr>
        <w:ind w:left="360" w:firstLine="0"/>
      </w:pPr>
      <w:r>
        <w:t xml:space="preserve"> Результаты опроса (в % от числа опрошенных) представлены в виде таблицы.</w:t>
      </w:r>
    </w:p>
    <w:p w:rsidR="007035FC" w:rsidRDefault="007035FC">
      <w:pPr>
        <w:ind w:left="360" w:firstLine="0"/>
      </w:pPr>
      <w:r w:rsidRPr="00A51B4F">
        <w:rPr>
          <w:noProof/>
        </w:rPr>
        <w:pict>
          <v:shape id="image7.jpg" o:spid="_x0000_i1030" type="#_x0000_t75" style="width:460.5pt;height:190.5pt;visibility:visible">
            <v:imagedata r:id="rId12" o:title=""/>
          </v:shape>
        </w:pict>
      </w:r>
    </w:p>
    <w:p w:rsidR="007035FC" w:rsidRDefault="007035FC">
      <w:pPr>
        <w:ind w:firstLine="0"/>
      </w:pPr>
      <w:r>
        <w:t xml:space="preserve">Сформулируйте по одному выводу: а) о сходстве и б) о различии в позициях за разные годы опроса. Выскажите предположение о том, чем объясняется: а) сходство; б) различие. </w:t>
      </w:r>
    </w:p>
    <w:p w:rsidR="007035FC" w:rsidRDefault="007035FC">
      <w:pPr>
        <w:ind w:firstLine="0"/>
        <w:rPr>
          <w:b/>
        </w:rPr>
      </w:pPr>
      <w:r>
        <w:rPr>
          <w:b/>
        </w:rPr>
        <w:t xml:space="preserve">Ответ/пояснение: </w:t>
      </w:r>
    </w:p>
    <w:p w:rsidR="007035FC" w:rsidRDefault="007035FC">
      <w:pPr>
        <w:ind w:firstLine="0"/>
      </w:pPr>
      <w:r>
        <w:t>А) за все годы наиболее популярным источником новостей было телевидение</w:t>
      </w:r>
    </w:p>
    <w:p w:rsidR="007035FC" w:rsidRDefault="007035FC">
      <w:pPr>
        <w:ind w:firstLine="0"/>
      </w:pPr>
      <w:r>
        <w:t xml:space="preserve">Б) в 2016 году, в отличие от 2014—2015, социальные сети и блоги обрели большую распространенность в качестве источника новостей среди опрошенных </w:t>
      </w:r>
    </w:p>
    <w:p w:rsidR="007035FC" w:rsidRDefault="007035FC">
      <w:pPr>
        <w:ind w:firstLine="0"/>
      </w:pPr>
      <w:r>
        <w:t xml:space="preserve">Чем объясняется: </w:t>
      </w:r>
    </w:p>
    <w:p w:rsidR="007035FC" w:rsidRDefault="007035FC">
      <w:pPr>
        <w:ind w:firstLine="0"/>
      </w:pPr>
      <w:r>
        <w:t xml:space="preserve">А) это может быть связано со стремлением людей к стабильность (по телевидению идут новостии передачи в привычном для всех формате) </w:t>
      </w:r>
    </w:p>
    <w:p w:rsidR="007035FC" w:rsidRDefault="007035FC">
      <w:pPr>
        <w:ind w:firstLine="0"/>
      </w:pPr>
      <w:r>
        <w:t xml:space="preserve">Б) это может быть связано с ростом использования социальных сетей и распространением новостной тематики в социальных сетях различных людей </w:t>
      </w:r>
    </w:p>
    <w:p w:rsidR="007035FC" w:rsidRPr="00E33F8F" w:rsidRDefault="007035FC">
      <w:pPr>
        <w:spacing w:before="240" w:after="240"/>
        <w:ind w:firstLine="0"/>
        <w:rPr>
          <w:color w:val="000000"/>
        </w:rPr>
      </w:pPr>
      <w:r w:rsidRPr="00E33F8F">
        <w:rPr>
          <w:color w:val="000000"/>
        </w:rPr>
        <w:t>Промежуточные итоги: Итак, мы с вами закрепили теорию по теме “Классификация социальных конфликтов и способы разрешения конфликтов”</w:t>
      </w:r>
    </w:p>
    <w:p w:rsidR="007035FC" w:rsidRPr="00E33F8F" w:rsidRDefault="007035FC">
      <w:pPr>
        <w:spacing w:before="240" w:after="240"/>
        <w:ind w:firstLine="0"/>
        <w:rPr>
          <w:color w:val="000000"/>
        </w:rPr>
      </w:pPr>
      <w:r w:rsidRPr="00E33F8F">
        <w:rPr>
          <w:color w:val="000000"/>
        </w:rPr>
        <w:t>Подводка: Ребята, мы поговорили о социальных конфликтах. Теперь разберём её ещё с одной стороны.</w:t>
      </w:r>
    </w:p>
    <w:p w:rsidR="007035FC" w:rsidRPr="00E33F8F" w:rsidRDefault="007035FC">
      <w:pPr>
        <w:pStyle w:val="Heading1"/>
        <w:spacing w:after="240"/>
        <w:ind w:firstLine="0"/>
        <w:jc w:val="center"/>
        <w:rPr>
          <w:color w:val="000000"/>
        </w:rPr>
      </w:pPr>
      <w:bookmarkStart w:id="33" w:name="_heading=h.af0njsny2q18" w:colFirst="0" w:colLast="0"/>
      <w:bookmarkEnd w:id="33"/>
      <w:r w:rsidRPr="00E33F8F">
        <w:rPr>
          <w:color w:val="000000"/>
        </w:rPr>
        <w:t>Межнациональные отношения</w:t>
      </w:r>
    </w:p>
    <w:p w:rsidR="007035FC" w:rsidRPr="00E33F8F" w:rsidRDefault="007035FC">
      <w:pPr>
        <w:spacing w:before="240" w:after="240"/>
        <w:ind w:firstLine="0"/>
        <w:jc w:val="left"/>
        <w:rPr>
          <w:color w:val="000000"/>
          <w:u w:val="single"/>
        </w:rPr>
      </w:pPr>
      <w:r w:rsidRPr="00E33F8F">
        <w:rPr>
          <w:b/>
          <w:color w:val="000000"/>
          <w:u w:val="single"/>
        </w:rPr>
        <w:t>Межнациональные отношения</w:t>
      </w:r>
      <w:r w:rsidRPr="00E33F8F">
        <w:rPr>
          <w:color w:val="000000"/>
          <w:u w:val="single"/>
        </w:rPr>
        <w:t xml:space="preserve"> – отношения между этносами (народами), охватывающие все сферы общественной жизни.</w:t>
      </w:r>
    </w:p>
    <w:p w:rsidR="007035FC" w:rsidRPr="00E33F8F" w:rsidRDefault="007035FC">
      <w:pPr>
        <w:spacing w:before="240" w:after="240"/>
        <w:ind w:firstLine="0"/>
        <w:jc w:val="left"/>
        <w:rPr>
          <w:color w:val="000000"/>
        </w:rPr>
      </w:pPr>
    </w:p>
    <w:tbl>
      <w:tblPr>
        <w:tblW w:w="9072" w:type="dxa"/>
        <w:tblInd w:w="-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4536"/>
        <w:gridCol w:w="4536"/>
      </w:tblGrid>
      <w:tr w:rsidR="007035FC" w:rsidRPr="00E33F8F" w:rsidTr="003A2968">
        <w:trPr>
          <w:trHeight w:val="480"/>
        </w:trPr>
        <w:tc>
          <w:tcPr>
            <w:tcW w:w="907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35FC" w:rsidRPr="00E33F8F" w:rsidRDefault="007035FC" w:rsidP="003A2968">
            <w:pPr>
              <w:widowControl w:val="0"/>
              <w:spacing w:line="240" w:lineRule="auto"/>
              <w:ind w:firstLine="0"/>
              <w:jc w:val="center"/>
              <w:rPr>
                <w:b/>
                <w:color w:val="000000"/>
                <w:u w:val="single"/>
              </w:rPr>
            </w:pPr>
            <w:r w:rsidRPr="00E33F8F">
              <w:rPr>
                <w:b/>
                <w:color w:val="000000"/>
                <w:u w:val="single"/>
              </w:rPr>
              <w:t>Основные направления межнациональных отношений</w:t>
            </w:r>
          </w:p>
        </w:tc>
      </w:tr>
      <w:tr w:rsidR="007035FC" w:rsidRPr="00E33F8F" w:rsidTr="003A2968">
        <w:trPr>
          <w:trHeight w:val="990"/>
        </w:trPr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35FC" w:rsidRPr="00E33F8F" w:rsidRDefault="007035FC" w:rsidP="003A2968">
            <w:pPr>
              <w:widowControl w:val="0"/>
              <w:spacing w:before="240" w:after="240" w:line="240" w:lineRule="auto"/>
              <w:ind w:firstLine="0"/>
              <w:jc w:val="center"/>
              <w:rPr>
                <w:color w:val="000000"/>
                <w:u w:val="single"/>
              </w:rPr>
            </w:pPr>
            <w:r w:rsidRPr="00E33F8F">
              <w:rPr>
                <w:color w:val="000000"/>
                <w:sz w:val="32"/>
                <w:szCs w:val="32"/>
                <w:u w:val="single"/>
              </w:rPr>
              <w:t>Межнациональное сотрудничество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35FC" w:rsidRPr="00E33F8F" w:rsidRDefault="007035FC" w:rsidP="003A2968">
            <w:pPr>
              <w:widowControl w:val="0"/>
              <w:spacing w:before="240" w:after="240" w:line="240" w:lineRule="auto"/>
              <w:ind w:firstLine="0"/>
              <w:jc w:val="center"/>
              <w:rPr>
                <w:color w:val="000000"/>
                <w:sz w:val="32"/>
                <w:szCs w:val="32"/>
                <w:u w:val="single"/>
              </w:rPr>
            </w:pPr>
            <w:r w:rsidRPr="00E33F8F">
              <w:rPr>
                <w:color w:val="000000"/>
                <w:sz w:val="32"/>
                <w:szCs w:val="32"/>
                <w:u w:val="single"/>
              </w:rPr>
              <w:t>Межнациональный конфликт</w:t>
            </w:r>
          </w:p>
          <w:p w:rsidR="007035FC" w:rsidRPr="00E33F8F" w:rsidRDefault="007035FC" w:rsidP="003A2968">
            <w:pPr>
              <w:widowControl w:val="0"/>
              <w:spacing w:line="240" w:lineRule="auto"/>
              <w:ind w:firstLine="0"/>
              <w:jc w:val="left"/>
              <w:rPr>
                <w:color w:val="000000"/>
                <w:u w:val="single"/>
              </w:rPr>
            </w:pPr>
          </w:p>
        </w:tc>
      </w:tr>
    </w:tbl>
    <w:p w:rsidR="007035FC" w:rsidRPr="00E33F8F" w:rsidRDefault="007035FC">
      <w:pPr>
        <w:spacing w:before="240" w:after="240"/>
        <w:ind w:firstLine="0"/>
        <w:jc w:val="left"/>
        <w:rPr>
          <w:color w:val="000000"/>
          <w:u w:val="single"/>
        </w:rPr>
      </w:pPr>
      <w:r w:rsidRPr="00E33F8F">
        <w:rPr>
          <w:b/>
          <w:color w:val="000000"/>
          <w:u w:val="single"/>
        </w:rPr>
        <w:t>Межнациональное сотрудничество</w:t>
      </w:r>
      <w:r w:rsidRPr="00E33F8F">
        <w:rPr>
          <w:color w:val="000000"/>
          <w:u w:val="single"/>
        </w:rPr>
        <w:t xml:space="preserve"> – участие граждан различной национальной принадлежности, представителей национальных организаций, структур национальной государственности в общем деле, опирающееся на наличие устойчивых взаимовыгодных интересов.</w:t>
      </w:r>
    </w:p>
    <w:p w:rsidR="007035FC" w:rsidRPr="00E33F8F" w:rsidRDefault="007035FC">
      <w:pPr>
        <w:shd w:val="clear" w:color="auto" w:fill="FFFFFF"/>
        <w:spacing w:before="240" w:after="400"/>
        <w:ind w:firstLine="0"/>
        <w:jc w:val="left"/>
        <w:rPr>
          <w:b/>
          <w:color w:val="000000"/>
          <w:u w:val="single"/>
        </w:rPr>
      </w:pPr>
      <w:r w:rsidRPr="00E33F8F">
        <w:rPr>
          <w:b/>
          <w:color w:val="000000"/>
          <w:u w:val="single"/>
        </w:rPr>
        <w:t>Проявление межнационального сотрудничества.</w:t>
      </w:r>
    </w:p>
    <w:p w:rsidR="007035FC" w:rsidRPr="00E33F8F" w:rsidRDefault="007035FC">
      <w:pPr>
        <w:numPr>
          <w:ilvl w:val="0"/>
          <w:numId w:val="14"/>
        </w:numPr>
        <w:shd w:val="clear" w:color="auto" w:fill="FFFFFF"/>
        <w:ind w:left="425" w:hanging="425"/>
        <w:jc w:val="left"/>
        <w:rPr>
          <w:color w:val="000000"/>
        </w:rPr>
      </w:pPr>
      <w:r w:rsidRPr="00E33F8F">
        <w:rPr>
          <w:b/>
          <w:color w:val="000000"/>
          <w:u w:val="single"/>
        </w:rPr>
        <w:t>В экономике</w:t>
      </w:r>
      <w:r w:rsidRPr="00E33F8F">
        <w:rPr>
          <w:color w:val="000000"/>
        </w:rPr>
        <w:t xml:space="preserve"> – создание совместных предприятий, осуществление взаимовыгодной торговли.</w:t>
      </w:r>
    </w:p>
    <w:p w:rsidR="007035FC" w:rsidRPr="00E33F8F" w:rsidRDefault="007035FC">
      <w:pPr>
        <w:numPr>
          <w:ilvl w:val="0"/>
          <w:numId w:val="14"/>
        </w:numPr>
        <w:shd w:val="clear" w:color="auto" w:fill="FFFFFF"/>
        <w:ind w:left="425" w:hanging="425"/>
        <w:jc w:val="left"/>
        <w:rPr>
          <w:color w:val="000000"/>
        </w:rPr>
      </w:pPr>
      <w:r w:rsidRPr="00E33F8F">
        <w:rPr>
          <w:b/>
          <w:color w:val="000000"/>
          <w:u w:val="single"/>
        </w:rPr>
        <w:t>В науке</w:t>
      </w:r>
      <w:r w:rsidRPr="00E33F8F">
        <w:rPr>
          <w:b/>
          <w:color w:val="000000"/>
        </w:rPr>
        <w:t xml:space="preserve"> </w:t>
      </w:r>
      <w:r w:rsidRPr="00E33F8F">
        <w:rPr>
          <w:color w:val="000000"/>
        </w:rPr>
        <w:t>– совместные исследования.</w:t>
      </w:r>
    </w:p>
    <w:p w:rsidR="007035FC" w:rsidRPr="00E33F8F" w:rsidRDefault="007035FC">
      <w:pPr>
        <w:numPr>
          <w:ilvl w:val="0"/>
          <w:numId w:val="14"/>
        </w:numPr>
        <w:shd w:val="clear" w:color="auto" w:fill="FFFFFF"/>
        <w:ind w:left="425" w:hanging="425"/>
        <w:jc w:val="left"/>
        <w:rPr>
          <w:color w:val="000000"/>
        </w:rPr>
      </w:pPr>
      <w:r w:rsidRPr="00E33F8F">
        <w:rPr>
          <w:b/>
          <w:color w:val="000000"/>
          <w:u w:val="single"/>
        </w:rPr>
        <w:t>В спорте</w:t>
      </w:r>
      <w:r w:rsidRPr="00E33F8F">
        <w:rPr>
          <w:b/>
          <w:color w:val="000000"/>
        </w:rPr>
        <w:t xml:space="preserve"> </w:t>
      </w:r>
      <w:r w:rsidRPr="00E33F8F">
        <w:rPr>
          <w:color w:val="000000"/>
        </w:rPr>
        <w:t>– проведение соревнований, олимпиад.</w:t>
      </w:r>
    </w:p>
    <w:p w:rsidR="007035FC" w:rsidRPr="00E33F8F" w:rsidRDefault="007035FC">
      <w:pPr>
        <w:numPr>
          <w:ilvl w:val="0"/>
          <w:numId w:val="14"/>
        </w:numPr>
        <w:shd w:val="clear" w:color="auto" w:fill="FFFFFF"/>
        <w:ind w:left="425" w:hanging="425"/>
        <w:jc w:val="left"/>
        <w:rPr>
          <w:color w:val="000000"/>
        </w:rPr>
      </w:pPr>
      <w:r w:rsidRPr="00E33F8F">
        <w:rPr>
          <w:b/>
          <w:color w:val="000000"/>
          <w:u w:val="single"/>
        </w:rPr>
        <w:t>В духовной сфере</w:t>
      </w:r>
      <w:r w:rsidRPr="00E33F8F">
        <w:rPr>
          <w:color w:val="000000"/>
        </w:rPr>
        <w:t xml:space="preserve"> – театральные и кинофестивали, издание и распространение печатной продукции и др.</w:t>
      </w:r>
    </w:p>
    <w:p w:rsidR="007035FC" w:rsidRPr="00E33F8F" w:rsidRDefault="007035FC">
      <w:pPr>
        <w:numPr>
          <w:ilvl w:val="0"/>
          <w:numId w:val="14"/>
        </w:numPr>
        <w:shd w:val="clear" w:color="auto" w:fill="FFFFFF"/>
        <w:spacing w:after="60"/>
        <w:ind w:left="425" w:hanging="425"/>
        <w:jc w:val="left"/>
        <w:rPr>
          <w:color w:val="000000"/>
        </w:rPr>
      </w:pPr>
      <w:r w:rsidRPr="00E33F8F">
        <w:rPr>
          <w:b/>
          <w:color w:val="000000"/>
          <w:u w:val="single"/>
        </w:rPr>
        <w:t>В политико-правовой сфере</w:t>
      </w:r>
      <w:r w:rsidRPr="00E33F8F">
        <w:rPr>
          <w:color w:val="000000"/>
        </w:rPr>
        <w:t xml:space="preserve"> – совместное решение проблем международной политики, заключение договорённостей об улучшении условий жизни соотечественников за рубежом и др.</w:t>
      </w:r>
    </w:p>
    <w:p w:rsidR="007035FC" w:rsidRPr="00E33F8F" w:rsidRDefault="007035FC">
      <w:pPr>
        <w:spacing w:before="240" w:after="240"/>
        <w:ind w:firstLine="0"/>
        <w:jc w:val="left"/>
        <w:rPr>
          <w:color w:val="000000"/>
          <w:u w:val="single"/>
        </w:rPr>
      </w:pPr>
      <w:r w:rsidRPr="00E33F8F">
        <w:rPr>
          <w:b/>
          <w:color w:val="000000"/>
          <w:u w:val="single"/>
        </w:rPr>
        <w:t>Межнациональный конфликт</w:t>
      </w:r>
      <w:r w:rsidRPr="00E33F8F">
        <w:rPr>
          <w:color w:val="000000"/>
          <w:u w:val="single"/>
        </w:rPr>
        <w:t xml:space="preserve"> – спор, столкновение, возникшее между большими группами людей различных национальностей, между государствами.</w:t>
      </w:r>
    </w:p>
    <w:p w:rsidR="007035FC" w:rsidRPr="00E33F8F" w:rsidRDefault="007035FC">
      <w:pPr>
        <w:shd w:val="clear" w:color="auto" w:fill="FFFFFF"/>
        <w:spacing w:before="240" w:after="400"/>
        <w:ind w:firstLine="0"/>
        <w:jc w:val="left"/>
        <w:rPr>
          <w:color w:val="000000"/>
        </w:rPr>
      </w:pPr>
      <w:r w:rsidRPr="00E33F8F">
        <w:rPr>
          <w:color w:val="000000"/>
          <w:u w:val="single"/>
        </w:rPr>
        <w:t xml:space="preserve">Конфликт приводит к  </w:t>
      </w:r>
      <w:r w:rsidRPr="00E33F8F">
        <w:rPr>
          <w:b/>
          <w:color w:val="000000"/>
          <w:u w:val="single"/>
        </w:rPr>
        <w:t>межнациональной дифференциации</w:t>
      </w:r>
      <w:r w:rsidRPr="00E33F8F">
        <w:rPr>
          <w:color w:val="000000"/>
        </w:rPr>
        <w:t xml:space="preserve"> – к разъединению, разделению, противостоянию различных наций, этносов и народов в самых разных планах.</w:t>
      </w:r>
    </w:p>
    <w:p w:rsidR="007035FC" w:rsidRPr="00E33F8F" w:rsidRDefault="007035FC">
      <w:pPr>
        <w:spacing w:before="240" w:after="240"/>
        <w:ind w:firstLine="0"/>
        <w:jc w:val="left"/>
        <w:rPr>
          <w:color w:val="000000"/>
          <w:u w:val="single"/>
        </w:rPr>
      </w:pPr>
      <w:r w:rsidRPr="00E33F8F">
        <w:rPr>
          <w:color w:val="000000"/>
          <w:highlight w:val="white"/>
          <w:u w:val="single"/>
        </w:rPr>
        <w:t>Стремление наций к дифференциации привело к появлению таких социально-опасных явлений, как:</w:t>
      </w:r>
    </w:p>
    <w:p w:rsidR="007035FC" w:rsidRPr="00E33F8F" w:rsidRDefault="007035FC">
      <w:pPr>
        <w:numPr>
          <w:ilvl w:val="0"/>
          <w:numId w:val="17"/>
        </w:numPr>
        <w:shd w:val="clear" w:color="auto" w:fill="FFFFFF"/>
        <w:ind w:hanging="720"/>
        <w:jc w:val="left"/>
        <w:rPr>
          <w:color w:val="000000"/>
        </w:rPr>
      </w:pPr>
      <w:r w:rsidRPr="00E33F8F">
        <w:rPr>
          <w:b/>
          <w:color w:val="000000"/>
          <w:u w:val="single"/>
        </w:rPr>
        <w:t>национализм</w:t>
      </w:r>
      <w:r w:rsidRPr="00E33F8F">
        <w:rPr>
          <w:color w:val="000000"/>
          <w:u w:val="single"/>
        </w:rPr>
        <w:t xml:space="preserve"> и его крайняя форма шовинизм, выражающиеся в ненависти к другим нациям;</w:t>
      </w:r>
    </w:p>
    <w:p w:rsidR="007035FC" w:rsidRPr="00E33F8F" w:rsidRDefault="007035FC">
      <w:pPr>
        <w:numPr>
          <w:ilvl w:val="0"/>
          <w:numId w:val="17"/>
        </w:numPr>
        <w:shd w:val="clear" w:color="auto" w:fill="FFFFFF"/>
        <w:ind w:hanging="720"/>
        <w:jc w:val="left"/>
        <w:rPr>
          <w:color w:val="000000"/>
        </w:rPr>
      </w:pPr>
      <w:r w:rsidRPr="00E33F8F">
        <w:rPr>
          <w:b/>
          <w:color w:val="000000"/>
          <w:u w:val="single"/>
        </w:rPr>
        <w:t>сегрегация</w:t>
      </w:r>
      <w:r w:rsidRPr="00E33F8F">
        <w:rPr>
          <w:color w:val="000000"/>
          <w:u w:val="single"/>
        </w:rPr>
        <w:t xml:space="preserve"> </w:t>
      </w:r>
      <w:r w:rsidRPr="00E33F8F">
        <w:rPr>
          <w:color w:val="000000"/>
        </w:rPr>
        <w:t>– принудительное отделение одной нации от другой по какому - либо признаку, например, расовая дискриминация;</w:t>
      </w:r>
    </w:p>
    <w:p w:rsidR="007035FC" w:rsidRPr="00E33F8F" w:rsidRDefault="007035FC">
      <w:pPr>
        <w:numPr>
          <w:ilvl w:val="0"/>
          <w:numId w:val="17"/>
        </w:numPr>
        <w:shd w:val="clear" w:color="auto" w:fill="FFFFFF"/>
        <w:ind w:hanging="720"/>
        <w:jc w:val="left"/>
        <w:rPr>
          <w:color w:val="000000"/>
        </w:rPr>
      </w:pPr>
      <w:r w:rsidRPr="00E33F8F">
        <w:rPr>
          <w:b/>
          <w:color w:val="000000"/>
          <w:u w:val="single"/>
        </w:rPr>
        <w:t>геноцид</w:t>
      </w:r>
      <w:r w:rsidRPr="00E33F8F">
        <w:rPr>
          <w:color w:val="000000"/>
          <w:u w:val="single"/>
        </w:rPr>
        <w:t xml:space="preserve"> – физическое уничтожение нации – особо тяжкое преступление против человечества;</w:t>
      </w:r>
    </w:p>
    <w:p w:rsidR="007035FC" w:rsidRPr="00E33F8F" w:rsidRDefault="007035FC">
      <w:pPr>
        <w:numPr>
          <w:ilvl w:val="0"/>
          <w:numId w:val="17"/>
        </w:numPr>
        <w:shd w:val="clear" w:color="auto" w:fill="FFFFFF"/>
        <w:ind w:hanging="720"/>
        <w:jc w:val="left"/>
        <w:rPr>
          <w:color w:val="000000"/>
        </w:rPr>
      </w:pPr>
      <w:r w:rsidRPr="00E33F8F">
        <w:rPr>
          <w:b/>
          <w:color w:val="000000"/>
          <w:u w:val="single"/>
        </w:rPr>
        <w:t>сепаратизм</w:t>
      </w:r>
      <w:r w:rsidRPr="00E33F8F">
        <w:rPr>
          <w:color w:val="000000"/>
        </w:rPr>
        <w:t>, заключающийся в стремлении нации отделиться от государства и создать своё самостоятельное государственное образование;</w:t>
      </w:r>
    </w:p>
    <w:p w:rsidR="007035FC" w:rsidRPr="00E33F8F" w:rsidRDefault="007035FC">
      <w:pPr>
        <w:numPr>
          <w:ilvl w:val="0"/>
          <w:numId w:val="17"/>
        </w:numPr>
        <w:shd w:val="clear" w:color="auto" w:fill="FFFFFF"/>
        <w:spacing w:after="380"/>
        <w:ind w:hanging="720"/>
        <w:jc w:val="left"/>
        <w:rPr>
          <w:color w:val="000000"/>
        </w:rPr>
      </w:pPr>
      <w:r w:rsidRPr="00E33F8F">
        <w:rPr>
          <w:b/>
          <w:color w:val="000000"/>
          <w:u w:val="single"/>
        </w:rPr>
        <w:t>этническая чистка</w:t>
      </w:r>
      <w:r w:rsidRPr="00E33F8F">
        <w:rPr>
          <w:color w:val="000000"/>
        </w:rPr>
        <w:t xml:space="preserve"> – политика насильственного изгнания лиц иного этноса с территории страны. </w:t>
      </w:r>
      <w:r w:rsidRPr="00E33F8F">
        <w:rPr>
          <w:i/>
          <w:color w:val="000000"/>
        </w:rPr>
        <w:t xml:space="preserve"> </w:t>
      </w:r>
    </w:p>
    <w:p w:rsidR="007035FC" w:rsidRPr="00E33F8F" w:rsidRDefault="007035FC">
      <w:pPr>
        <w:shd w:val="clear" w:color="auto" w:fill="FFFFFF"/>
        <w:spacing w:after="400"/>
        <w:ind w:firstLine="0"/>
        <w:jc w:val="left"/>
        <w:rPr>
          <w:b/>
          <w:color w:val="000000"/>
        </w:rPr>
      </w:pPr>
      <w:r w:rsidRPr="00E33F8F">
        <w:rPr>
          <w:b/>
          <w:color w:val="000000"/>
        </w:rPr>
        <w:t>Причины возникновения межнационального конфликта.</w:t>
      </w:r>
    </w:p>
    <w:p w:rsidR="007035FC" w:rsidRPr="00E33F8F" w:rsidRDefault="007035FC">
      <w:pPr>
        <w:numPr>
          <w:ilvl w:val="0"/>
          <w:numId w:val="19"/>
        </w:numPr>
        <w:shd w:val="clear" w:color="auto" w:fill="FFFFFF"/>
        <w:ind w:left="425" w:hanging="425"/>
        <w:jc w:val="left"/>
        <w:rPr>
          <w:color w:val="000000"/>
        </w:rPr>
      </w:pPr>
      <w:r w:rsidRPr="00E33F8F">
        <w:rPr>
          <w:color w:val="000000"/>
        </w:rPr>
        <w:t>Территориальные споры.</w:t>
      </w:r>
    </w:p>
    <w:p w:rsidR="007035FC" w:rsidRPr="00E33F8F" w:rsidRDefault="007035FC">
      <w:pPr>
        <w:numPr>
          <w:ilvl w:val="0"/>
          <w:numId w:val="19"/>
        </w:numPr>
        <w:shd w:val="clear" w:color="auto" w:fill="FFFFFF"/>
        <w:ind w:left="425" w:hanging="425"/>
        <w:jc w:val="left"/>
        <w:rPr>
          <w:color w:val="000000"/>
        </w:rPr>
      </w:pPr>
      <w:r w:rsidRPr="00E33F8F">
        <w:rPr>
          <w:color w:val="000000"/>
        </w:rPr>
        <w:t>Неравенство социально-экономических условий.</w:t>
      </w:r>
    </w:p>
    <w:p w:rsidR="007035FC" w:rsidRPr="00E33F8F" w:rsidRDefault="007035FC">
      <w:pPr>
        <w:numPr>
          <w:ilvl w:val="0"/>
          <w:numId w:val="19"/>
        </w:numPr>
        <w:shd w:val="clear" w:color="auto" w:fill="FFFFFF"/>
        <w:ind w:left="425" w:hanging="425"/>
        <w:jc w:val="left"/>
        <w:rPr>
          <w:color w:val="000000"/>
        </w:rPr>
      </w:pPr>
      <w:r w:rsidRPr="00E33F8F">
        <w:rPr>
          <w:color w:val="000000"/>
        </w:rPr>
        <w:t>Противоречия с использованием национального языка, особенно национальных меньшинств, недостаточное, с точки зрения этнического меньшинства, использование его языка и культуры в общественной жизни.</w:t>
      </w:r>
    </w:p>
    <w:p w:rsidR="007035FC" w:rsidRPr="00E33F8F" w:rsidRDefault="007035FC">
      <w:pPr>
        <w:numPr>
          <w:ilvl w:val="0"/>
          <w:numId w:val="19"/>
        </w:numPr>
        <w:shd w:val="clear" w:color="auto" w:fill="FFFFFF"/>
        <w:ind w:left="425" w:hanging="425"/>
        <w:jc w:val="left"/>
        <w:rPr>
          <w:color w:val="000000"/>
        </w:rPr>
      </w:pPr>
      <w:r w:rsidRPr="00E33F8F">
        <w:rPr>
          <w:color w:val="000000"/>
        </w:rPr>
        <w:t>Бытовые предрассудки обыденного сознания.</w:t>
      </w:r>
    </w:p>
    <w:p w:rsidR="007035FC" w:rsidRPr="00E33F8F" w:rsidRDefault="007035FC">
      <w:pPr>
        <w:numPr>
          <w:ilvl w:val="0"/>
          <w:numId w:val="19"/>
        </w:numPr>
        <w:shd w:val="clear" w:color="auto" w:fill="FFFFFF"/>
        <w:ind w:left="425" w:hanging="425"/>
        <w:jc w:val="left"/>
        <w:rPr>
          <w:color w:val="000000"/>
        </w:rPr>
      </w:pPr>
      <w:r w:rsidRPr="00E33F8F">
        <w:rPr>
          <w:color w:val="000000"/>
        </w:rPr>
        <w:t>Отрицание государством самобытности этнических меньшинств</w:t>
      </w:r>
    </w:p>
    <w:p w:rsidR="007035FC" w:rsidRPr="00E33F8F" w:rsidRDefault="007035FC">
      <w:pPr>
        <w:numPr>
          <w:ilvl w:val="0"/>
          <w:numId w:val="19"/>
        </w:numPr>
        <w:shd w:val="clear" w:color="auto" w:fill="FFFFFF"/>
        <w:ind w:left="425" w:hanging="425"/>
        <w:jc w:val="left"/>
        <w:rPr>
          <w:color w:val="000000"/>
        </w:rPr>
      </w:pPr>
      <w:r w:rsidRPr="00E33F8F">
        <w:rPr>
          <w:color w:val="000000"/>
        </w:rPr>
        <w:t>Ущемление достоинства личности на национальной или расовой почве.</w:t>
      </w:r>
    </w:p>
    <w:p w:rsidR="007035FC" w:rsidRPr="00E33F8F" w:rsidRDefault="007035FC">
      <w:pPr>
        <w:numPr>
          <w:ilvl w:val="0"/>
          <w:numId w:val="19"/>
        </w:numPr>
        <w:shd w:val="clear" w:color="auto" w:fill="FFFFFF"/>
        <w:ind w:left="425" w:hanging="425"/>
        <w:jc w:val="left"/>
        <w:rPr>
          <w:color w:val="000000"/>
        </w:rPr>
      </w:pPr>
      <w:r w:rsidRPr="00E33F8F">
        <w:rPr>
          <w:color w:val="000000"/>
        </w:rPr>
        <w:t>Социально-экономическое неравенство — неравенство в уровне жизни, различное представительство в престижных профессиях, социальных слоях, органах власти.</w:t>
      </w:r>
    </w:p>
    <w:p w:rsidR="007035FC" w:rsidRPr="00E33F8F" w:rsidRDefault="007035FC">
      <w:pPr>
        <w:numPr>
          <w:ilvl w:val="0"/>
          <w:numId w:val="19"/>
        </w:numPr>
        <w:shd w:val="clear" w:color="auto" w:fill="FFFFFF"/>
        <w:spacing w:after="60"/>
        <w:ind w:left="425" w:hanging="425"/>
        <w:jc w:val="left"/>
        <w:rPr>
          <w:color w:val="000000"/>
        </w:rPr>
      </w:pPr>
      <w:r w:rsidRPr="00E33F8F">
        <w:rPr>
          <w:color w:val="000000"/>
        </w:rPr>
        <w:t>Конфессиональные — из-за принадлежности к разным религиям и конфессиям, различий в уровне современной религиозности населения.</w:t>
      </w:r>
    </w:p>
    <w:p w:rsidR="007035FC" w:rsidRPr="00E33F8F" w:rsidRDefault="007035FC">
      <w:pPr>
        <w:shd w:val="clear" w:color="auto" w:fill="FFFFFF"/>
        <w:spacing w:after="60"/>
        <w:ind w:left="-360" w:firstLine="0"/>
        <w:jc w:val="left"/>
        <w:rPr>
          <w:color w:val="000000"/>
          <w:u w:val="single"/>
        </w:rPr>
      </w:pPr>
      <w:r w:rsidRPr="00E33F8F">
        <w:rPr>
          <w:color w:val="000000"/>
        </w:rPr>
        <w:t xml:space="preserve"> </w:t>
      </w:r>
      <w:r w:rsidRPr="00E33F8F">
        <w:rPr>
          <w:b/>
          <w:color w:val="000000"/>
          <w:u w:val="single"/>
        </w:rPr>
        <w:t xml:space="preserve">Глобализация </w:t>
      </w:r>
      <w:r w:rsidRPr="00E33F8F">
        <w:rPr>
          <w:color w:val="000000"/>
          <w:u w:val="single"/>
        </w:rPr>
        <w:t>— это исторический процесс сближения наций и народов, между которыми постепенно стираются традиционные границы, и человечество превращается в единую политическую систему.</w:t>
      </w:r>
    </w:p>
    <w:p w:rsidR="007035FC" w:rsidRPr="00E33F8F" w:rsidRDefault="007035FC">
      <w:pPr>
        <w:shd w:val="clear" w:color="auto" w:fill="FFFFFF"/>
        <w:spacing w:after="400"/>
        <w:ind w:firstLine="0"/>
        <w:jc w:val="left"/>
        <w:rPr>
          <w:b/>
          <w:color w:val="000000"/>
        </w:rPr>
      </w:pPr>
      <w:r w:rsidRPr="00E33F8F">
        <w:rPr>
          <w:b/>
          <w:color w:val="000000"/>
        </w:rPr>
        <w:t>Пути решения межнациональных конфликтов</w:t>
      </w:r>
    </w:p>
    <w:p w:rsidR="007035FC" w:rsidRPr="00E33F8F" w:rsidRDefault="007035FC">
      <w:pPr>
        <w:numPr>
          <w:ilvl w:val="0"/>
          <w:numId w:val="6"/>
        </w:numPr>
        <w:shd w:val="clear" w:color="auto" w:fill="FFFFFF"/>
        <w:ind w:hanging="720"/>
        <w:jc w:val="left"/>
        <w:rPr>
          <w:color w:val="000000"/>
        </w:rPr>
      </w:pPr>
      <w:r w:rsidRPr="00E33F8F">
        <w:rPr>
          <w:color w:val="000000"/>
        </w:rPr>
        <w:t>Проведение продуманной национальной политики.</w:t>
      </w:r>
    </w:p>
    <w:p w:rsidR="007035FC" w:rsidRPr="00E33F8F" w:rsidRDefault="007035FC">
      <w:pPr>
        <w:numPr>
          <w:ilvl w:val="0"/>
          <w:numId w:val="6"/>
        </w:numPr>
        <w:shd w:val="clear" w:color="auto" w:fill="FFFFFF"/>
        <w:ind w:hanging="720"/>
        <w:jc w:val="left"/>
        <w:rPr>
          <w:color w:val="000000"/>
        </w:rPr>
      </w:pPr>
      <w:r w:rsidRPr="00E33F8F">
        <w:rPr>
          <w:color w:val="000000"/>
        </w:rPr>
        <w:t>Осознание всеми людьми неприемлемости насилия, формирование культуры межнациональных отношений, уважения самобытности, национального самосознания, языка, обычаев народов, исключение проявления национального недоверия, вражды.</w:t>
      </w:r>
    </w:p>
    <w:p w:rsidR="007035FC" w:rsidRPr="00E33F8F" w:rsidRDefault="007035FC">
      <w:pPr>
        <w:numPr>
          <w:ilvl w:val="0"/>
          <w:numId w:val="6"/>
        </w:numPr>
        <w:shd w:val="clear" w:color="auto" w:fill="FFFFFF"/>
        <w:ind w:hanging="720"/>
        <w:jc w:val="left"/>
        <w:rPr>
          <w:color w:val="000000"/>
        </w:rPr>
      </w:pPr>
      <w:r w:rsidRPr="00E33F8F">
        <w:rPr>
          <w:color w:val="000000"/>
        </w:rPr>
        <w:t>Использование экономических рычагов для нормализации этнополитической ситуации.</w:t>
      </w:r>
    </w:p>
    <w:p w:rsidR="007035FC" w:rsidRPr="00E33F8F" w:rsidRDefault="007035FC">
      <w:pPr>
        <w:numPr>
          <w:ilvl w:val="0"/>
          <w:numId w:val="6"/>
        </w:numPr>
        <w:shd w:val="clear" w:color="auto" w:fill="FFFFFF"/>
        <w:ind w:hanging="720"/>
        <w:jc w:val="left"/>
        <w:rPr>
          <w:color w:val="000000"/>
        </w:rPr>
      </w:pPr>
      <w:r w:rsidRPr="00E33F8F">
        <w:rPr>
          <w:color w:val="000000"/>
        </w:rPr>
        <w:t>Создание в регионах со смешанным национальным составом населения культурной инфраструктуры — национальные общества и центры, школы с национально-культурным компонентом для обучения детей на родном языке и в традициях национальной культуры.</w:t>
      </w:r>
    </w:p>
    <w:p w:rsidR="007035FC" w:rsidRPr="00E33F8F" w:rsidRDefault="007035FC">
      <w:pPr>
        <w:numPr>
          <w:ilvl w:val="0"/>
          <w:numId w:val="6"/>
        </w:numPr>
        <w:shd w:val="clear" w:color="auto" w:fill="FFFFFF"/>
        <w:ind w:hanging="720"/>
        <w:jc w:val="left"/>
        <w:rPr>
          <w:color w:val="000000"/>
        </w:rPr>
      </w:pPr>
      <w:r w:rsidRPr="00E33F8F">
        <w:rPr>
          <w:color w:val="000000"/>
        </w:rPr>
        <w:t>Организация эффективно действующих международных комиссий, советов, других структур для мирного разрешения национальных споров.</w:t>
      </w:r>
    </w:p>
    <w:p w:rsidR="007035FC" w:rsidRPr="00E33F8F" w:rsidRDefault="007035FC">
      <w:pPr>
        <w:numPr>
          <w:ilvl w:val="0"/>
          <w:numId w:val="6"/>
        </w:numPr>
        <w:shd w:val="clear" w:color="auto" w:fill="FFFFFF"/>
        <w:spacing w:after="60"/>
        <w:ind w:hanging="720"/>
        <w:jc w:val="left"/>
        <w:rPr>
          <w:color w:val="000000"/>
        </w:rPr>
      </w:pPr>
      <w:r w:rsidRPr="00E33F8F">
        <w:rPr>
          <w:color w:val="000000"/>
        </w:rPr>
        <w:t>Применение широкого спектра санкций. Вооруженное вмешательство допустимо только в одном случае: если в ходе конфликта, принявшего форму вооруженных столкновений, имеют место массовые нарушения прав человека</w:t>
      </w:r>
    </w:p>
    <w:p w:rsidR="007035FC" w:rsidRPr="00E33F8F" w:rsidRDefault="007035FC">
      <w:pPr>
        <w:spacing w:before="240" w:after="240"/>
        <w:ind w:firstLine="0"/>
        <w:jc w:val="left"/>
        <w:rPr>
          <w:color w:val="000000"/>
        </w:rPr>
      </w:pPr>
      <w:r w:rsidRPr="00E33F8F">
        <w:rPr>
          <w:color w:val="000000"/>
        </w:rPr>
        <w:t>Промежуточные итоги: Ребята, мы разобрали тему: «Межнациональные отношения». Теперь выполним задания для закрепления материала.</w:t>
      </w:r>
    </w:p>
    <w:p w:rsidR="007035FC" w:rsidRPr="00E33F8F" w:rsidRDefault="007035FC">
      <w:pPr>
        <w:pStyle w:val="Heading1"/>
        <w:spacing w:after="240"/>
        <w:ind w:left="360" w:firstLine="0"/>
        <w:jc w:val="center"/>
        <w:rPr>
          <w:color w:val="000000"/>
        </w:rPr>
      </w:pPr>
      <w:bookmarkStart w:id="34" w:name="_heading=h.hrddzaq9p6et" w:colFirst="0" w:colLast="0"/>
      <w:bookmarkEnd w:id="34"/>
      <w:r w:rsidRPr="00E33F8F">
        <w:rPr>
          <w:color w:val="000000"/>
        </w:rPr>
        <w:t>Практикум</w:t>
      </w:r>
    </w:p>
    <w:p w:rsidR="007035FC" w:rsidRPr="00E33F8F" w:rsidRDefault="007035FC">
      <w:pPr>
        <w:spacing w:before="240" w:after="240"/>
        <w:ind w:firstLine="0"/>
        <w:jc w:val="left"/>
        <w:rPr>
          <w:b/>
          <w:color w:val="000000"/>
        </w:rPr>
      </w:pPr>
      <w:r w:rsidRPr="00E33F8F">
        <w:rPr>
          <w:b/>
          <w:color w:val="000000"/>
        </w:rPr>
        <w:t xml:space="preserve">Задание №20 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color w:val="000000"/>
        </w:rPr>
        <w:t>Верны ли следующие суждения о межнациональном сотрудничестве?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color w:val="000000"/>
        </w:rPr>
        <w:t>А. К условиям успешного межнационального сотрудничества относят уважение  прав разных национальностей.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color w:val="000000"/>
        </w:rPr>
        <w:t>Б. Межнациональное сотрудничество в современном мире развивается только в экономической сфере.</w:t>
      </w:r>
    </w:p>
    <w:p w:rsidR="007035FC" w:rsidRPr="00E33F8F" w:rsidRDefault="007035FC">
      <w:pPr>
        <w:ind w:left="283" w:firstLine="0"/>
        <w:jc w:val="left"/>
        <w:rPr>
          <w:color w:val="000000"/>
        </w:rPr>
      </w:pPr>
      <w:r w:rsidRPr="00E33F8F">
        <w:rPr>
          <w:color w:val="000000"/>
        </w:rPr>
        <w:t>1) верно только А</w:t>
      </w:r>
    </w:p>
    <w:p w:rsidR="007035FC" w:rsidRPr="00E33F8F" w:rsidRDefault="007035FC">
      <w:pPr>
        <w:ind w:left="283" w:firstLine="0"/>
        <w:jc w:val="left"/>
        <w:rPr>
          <w:color w:val="000000"/>
        </w:rPr>
      </w:pPr>
      <w:r w:rsidRPr="00E33F8F">
        <w:rPr>
          <w:color w:val="000000"/>
        </w:rPr>
        <w:t>2) верно только Б</w:t>
      </w:r>
    </w:p>
    <w:p w:rsidR="007035FC" w:rsidRPr="00E33F8F" w:rsidRDefault="007035FC">
      <w:pPr>
        <w:ind w:left="283" w:firstLine="0"/>
        <w:jc w:val="left"/>
        <w:rPr>
          <w:color w:val="000000"/>
        </w:rPr>
      </w:pPr>
      <w:r w:rsidRPr="00E33F8F">
        <w:rPr>
          <w:color w:val="000000"/>
        </w:rPr>
        <w:t>3) верны оба суждения</w:t>
      </w:r>
    </w:p>
    <w:p w:rsidR="007035FC" w:rsidRPr="00E33F8F" w:rsidRDefault="007035FC">
      <w:pPr>
        <w:ind w:left="283" w:firstLine="0"/>
        <w:jc w:val="left"/>
        <w:rPr>
          <w:color w:val="000000"/>
        </w:rPr>
      </w:pPr>
      <w:r w:rsidRPr="00E33F8F">
        <w:rPr>
          <w:color w:val="000000"/>
        </w:rPr>
        <w:t>4) оба суждения неверны</w:t>
      </w:r>
    </w:p>
    <w:p w:rsidR="007035FC" w:rsidRPr="00E33F8F" w:rsidRDefault="007035FC">
      <w:pPr>
        <w:spacing w:before="240" w:after="240"/>
        <w:ind w:firstLine="0"/>
        <w:jc w:val="left"/>
        <w:rPr>
          <w:color w:val="000000"/>
        </w:rPr>
      </w:pPr>
      <w:r w:rsidRPr="00E33F8F">
        <w:rPr>
          <w:b/>
          <w:color w:val="000000"/>
        </w:rPr>
        <w:t>Пояснение</w:t>
      </w:r>
      <w:r w:rsidRPr="00E33F8F">
        <w:rPr>
          <w:color w:val="000000"/>
        </w:rPr>
        <w:t>. Суждение А  верно, поскольку сотрудничество между нациями предполагает взаимоуважение.</w:t>
      </w:r>
    </w:p>
    <w:p w:rsidR="007035FC" w:rsidRPr="00E33F8F" w:rsidRDefault="007035FC">
      <w:pPr>
        <w:spacing w:before="240" w:after="240"/>
        <w:ind w:firstLine="0"/>
        <w:jc w:val="left"/>
        <w:rPr>
          <w:color w:val="000000"/>
        </w:rPr>
      </w:pPr>
      <w:r w:rsidRPr="00E33F8F">
        <w:rPr>
          <w:b/>
          <w:color w:val="000000"/>
        </w:rPr>
        <w:t>Ответ</w:t>
      </w:r>
      <w:r w:rsidRPr="00E33F8F">
        <w:rPr>
          <w:color w:val="000000"/>
        </w:rPr>
        <w:t>: 1</w:t>
      </w:r>
    </w:p>
    <w:p w:rsidR="007035FC" w:rsidRPr="00E33F8F" w:rsidRDefault="007035FC">
      <w:pPr>
        <w:ind w:firstLine="0"/>
        <w:jc w:val="left"/>
        <w:rPr>
          <w:b/>
          <w:color w:val="000000"/>
        </w:rPr>
      </w:pPr>
      <w:r w:rsidRPr="00E33F8F">
        <w:rPr>
          <w:b/>
          <w:color w:val="000000"/>
        </w:rPr>
        <w:t xml:space="preserve">Задание №21 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color w:val="000000"/>
        </w:rPr>
        <w:t>Верны ли суждения о путях разрешения межнациональных конфликтов?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color w:val="000000"/>
        </w:rPr>
        <w:t>А. К путям разрешения межнациональных конфликтов относится создание в регионах со смешанным национальным составом населения культурной инфраструктуры.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color w:val="000000"/>
        </w:rPr>
        <w:t>Б. К путям разрешения межнациональных конфликтов относится проведение продуманной национальной политики.</w:t>
      </w:r>
    </w:p>
    <w:p w:rsidR="007035FC" w:rsidRPr="00E33F8F" w:rsidRDefault="007035FC">
      <w:pPr>
        <w:ind w:left="283" w:firstLine="0"/>
        <w:jc w:val="left"/>
        <w:rPr>
          <w:color w:val="000000"/>
        </w:rPr>
      </w:pPr>
      <w:r w:rsidRPr="00E33F8F">
        <w:rPr>
          <w:color w:val="000000"/>
        </w:rPr>
        <w:t>1) верно только А</w:t>
      </w:r>
    </w:p>
    <w:p w:rsidR="007035FC" w:rsidRPr="00E33F8F" w:rsidRDefault="007035FC">
      <w:pPr>
        <w:ind w:left="283" w:firstLine="0"/>
        <w:jc w:val="left"/>
        <w:rPr>
          <w:color w:val="000000"/>
        </w:rPr>
      </w:pPr>
      <w:r w:rsidRPr="00E33F8F">
        <w:rPr>
          <w:color w:val="000000"/>
        </w:rPr>
        <w:t>2) верно только Б</w:t>
      </w:r>
    </w:p>
    <w:p w:rsidR="007035FC" w:rsidRPr="00E33F8F" w:rsidRDefault="007035FC">
      <w:pPr>
        <w:ind w:left="283" w:firstLine="0"/>
        <w:jc w:val="left"/>
        <w:rPr>
          <w:color w:val="000000"/>
        </w:rPr>
      </w:pPr>
      <w:r w:rsidRPr="00E33F8F">
        <w:rPr>
          <w:color w:val="000000"/>
        </w:rPr>
        <w:t>3) верны оба суждения</w:t>
      </w:r>
    </w:p>
    <w:p w:rsidR="007035FC" w:rsidRPr="00E33F8F" w:rsidRDefault="007035FC">
      <w:pPr>
        <w:ind w:left="283" w:firstLine="0"/>
        <w:jc w:val="left"/>
        <w:rPr>
          <w:color w:val="000000"/>
        </w:rPr>
      </w:pPr>
      <w:r w:rsidRPr="00E33F8F">
        <w:rPr>
          <w:color w:val="000000"/>
        </w:rPr>
        <w:t>4) оба суждения неверны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b/>
          <w:color w:val="000000"/>
        </w:rPr>
        <w:t>Пояснение</w:t>
      </w:r>
      <w:r w:rsidRPr="00E33F8F">
        <w:rPr>
          <w:color w:val="000000"/>
        </w:rPr>
        <w:t>: К путям разрешения межнациональных конфликтов относится создание в регионах со смешанным национальным составом населения культурной инфраструктуры – верно.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color w:val="000000"/>
        </w:rPr>
        <w:t>К путям разрешения межнациональных конфликтов относится проведение продуманной национальной политики – верно. Оба суждения верны.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b/>
          <w:color w:val="000000"/>
        </w:rPr>
        <w:t>Ответ</w:t>
      </w:r>
      <w:r w:rsidRPr="00E33F8F">
        <w:rPr>
          <w:color w:val="000000"/>
        </w:rPr>
        <w:t>: 3</w:t>
      </w:r>
    </w:p>
    <w:p w:rsidR="007035FC" w:rsidRPr="00E33F8F" w:rsidRDefault="007035FC">
      <w:pPr>
        <w:ind w:firstLine="0"/>
        <w:jc w:val="left"/>
        <w:rPr>
          <w:b/>
          <w:color w:val="000000"/>
        </w:rPr>
      </w:pPr>
      <w:r w:rsidRPr="00E33F8F">
        <w:rPr>
          <w:b/>
          <w:color w:val="000000"/>
        </w:rPr>
        <w:t xml:space="preserve">Задание №22 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color w:val="000000"/>
        </w:rPr>
        <w:t>Верны ли суждения о межнациональном сотрудничестве?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color w:val="000000"/>
        </w:rPr>
        <w:t>А. Межнациональное сотрудничество предполагает создание национальных автономий.</w:t>
      </w:r>
    </w:p>
    <w:p w:rsidR="007035FC" w:rsidRPr="00E33F8F" w:rsidRDefault="007035FC">
      <w:pPr>
        <w:ind w:firstLine="0"/>
        <w:jc w:val="left"/>
        <w:rPr>
          <w:b/>
          <w:color w:val="000000"/>
        </w:rPr>
      </w:pPr>
      <w:r w:rsidRPr="00E33F8F">
        <w:rPr>
          <w:color w:val="000000"/>
        </w:rPr>
        <w:t>Б. Межнациональное сотрудничество предполагает слияние людей  в одну нацию.</w:t>
      </w:r>
      <w:r w:rsidRPr="00E33F8F">
        <w:rPr>
          <w:b/>
          <w:color w:val="000000"/>
        </w:rPr>
        <w:t xml:space="preserve">   </w:t>
      </w:r>
      <w:r w:rsidRPr="00E33F8F">
        <w:rPr>
          <w:b/>
          <w:color w:val="000000"/>
        </w:rPr>
        <w:tab/>
      </w:r>
    </w:p>
    <w:p w:rsidR="007035FC" w:rsidRPr="00E33F8F" w:rsidRDefault="007035FC">
      <w:pPr>
        <w:ind w:left="283" w:firstLine="0"/>
        <w:jc w:val="left"/>
        <w:rPr>
          <w:color w:val="000000"/>
        </w:rPr>
      </w:pPr>
      <w:r w:rsidRPr="00E33F8F">
        <w:rPr>
          <w:color w:val="000000"/>
        </w:rPr>
        <w:t xml:space="preserve">1)верно только А </w:t>
      </w:r>
      <w:r w:rsidRPr="00E33F8F">
        <w:rPr>
          <w:color w:val="000000"/>
        </w:rPr>
        <w:tab/>
      </w:r>
    </w:p>
    <w:p w:rsidR="007035FC" w:rsidRPr="00E33F8F" w:rsidRDefault="007035FC">
      <w:pPr>
        <w:ind w:left="283" w:firstLine="0"/>
        <w:jc w:val="left"/>
        <w:rPr>
          <w:color w:val="000000"/>
        </w:rPr>
      </w:pPr>
      <w:r w:rsidRPr="00E33F8F">
        <w:rPr>
          <w:color w:val="000000"/>
        </w:rPr>
        <w:t xml:space="preserve">2) верно только Б  </w:t>
      </w:r>
      <w:r w:rsidRPr="00E33F8F">
        <w:rPr>
          <w:color w:val="000000"/>
        </w:rPr>
        <w:tab/>
      </w:r>
    </w:p>
    <w:p w:rsidR="007035FC" w:rsidRPr="00E33F8F" w:rsidRDefault="007035FC">
      <w:pPr>
        <w:ind w:left="283" w:firstLine="0"/>
        <w:jc w:val="left"/>
        <w:rPr>
          <w:color w:val="000000"/>
        </w:rPr>
      </w:pPr>
      <w:r w:rsidRPr="00E33F8F">
        <w:rPr>
          <w:color w:val="000000"/>
        </w:rPr>
        <w:t>3) верны оба суждения</w:t>
      </w:r>
      <w:r w:rsidRPr="00E33F8F">
        <w:rPr>
          <w:color w:val="000000"/>
        </w:rPr>
        <w:tab/>
      </w:r>
    </w:p>
    <w:p w:rsidR="007035FC" w:rsidRPr="00E33F8F" w:rsidRDefault="007035FC">
      <w:pPr>
        <w:ind w:left="283" w:firstLine="0"/>
        <w:jc w:val="left"/>
        <w:rPr>
          <w:color w:val="000000"/>
        </w:rPr>
      </w:pPr>
      <w:r w:rsidRPr="00E33F8F">
        <w:rPr>
          <w:color w:val="000000"/>
        </w:rPr>
        <w:t>4) оба суждения неверны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b/>
          <w:color w:val="000000"/>
        </w:rPr>
        <w:t>Пояснение</w:t>
      </w:r>
      <w:r w:rsidRPr="00E33F8F">
        <w:rPr>
          <w:color w:val="000000"/>
        </w:rPr>
        <w:t>: Межнациональное сотрудничество предполагает создание национальных автономий – верно.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color w:val="000000"/>
        </w:rPr>
        <w:t>Межнациональное сотрудничество предполагает слияние людей  в одну нацию – неверно.</w:t>
      </w:r>
    </w:p>
    <w:p w:rsidR="007035FC" w:rsidRPr="00E33F8F" w:rsidRDefault="007035FC">
      <w:pPr>
        <w:ind w:firstLine="0"/>
        <w:jc w:val="left"/>
        <w:rPr>
          <w:color w:val="000000"/>
        </w:rPr>
      </w:pPr>
      <w:r w:rsidRPr="00E33F8F">
        <w:rPr>
          <w:b/>
          <w:color w:val="000000"/>
        </w:rPr>
        <w:t>Ответ</w:t>
      </w:r>
      <w:r w:rsidRPr="00E33F8F">
        <w:rPr>
          <w:color w:val="000000"/>
        </w:rPr>
        <w:t>: 1.</w:t>
      </w:r>
    </w:p>
    <w:p w:rsidR="007035FC" w:rsidRPr="00E33F8F" w:rsidRDefault="007035FC">
      <w:pPr>
        <w:pStyle w:val="Heading1"/>
        <w:jc w:val="center"/>
        <w:rPr>
          <w:color w:val="000000"/>
        </w:rPr>
      </w:pPr>
      <w:bookmarkStart w:id="35" w:name="_heading=h.3mtzn7wk6gcu" w:colFirst="0" w:colLast="0"/>
      <w:bookmarkStart w:id="36" w:name="_heading=h.3as4poj" w:colFirst="0" w:colLast="0"/>
      <w:bookmarkStart w:id="37" w:name="_heading=h.1pxezwc" w:colFirst="0" w:colLast="0"/>
      <w:bookmarkEnd w:id="35"/>
      <w:bookmarkEnd w:id="36"/>
      <w:bookmarkEnd w:id="37"/>
      <w:r w:rsidRPr="00E33F8F">
        <w:rPr>
          <w:color w:val="000000"/>
        </w:rPr>
        <w:t>Рефлексия.</w:t>
      </w:r>
    </w:p>
    <w:p w:rsidR="007035FC" w:rsidRDefault="007035FC">
      <w:pPr>
        <w:ind w:firstLine="0"/>
      </w:pPr>
      <w:r>
        <w:rPr>
          <w:b/>
        </w:rPr>
        <w:t>Этим процессом необходимо завершить урок. Ваша задача – дать каждому ребенку возможность выразить свои эмоции и назвать, что именно он усвоил на данном занятии</w:t>
      </w:r>
      <w:r>
        <w:t>.</w:t>
      </w:r>
    </w:p>
    <w:p w:rsidR="007035FC" w:rsidRDefault="007035FC">
      <w:pPr>
        <w:ind w:firstLine="0"/>
        <w:rPr>
          <w:b/>
        </w:rPr>
      </w:pPr>
      <w:r>
        <w:rPr>
          <w:b/>
        </w:rPr>
        <w:t>Время на рефлексию</w:t>
      </w:r>
      <w:r>
        <w:t xml:space="preserve"> </w:t>
      </w:r>
      <w:r>
        <w:rPr>
          <w:b/>
        </w:rPr>
        <w:t>– 5-6 минут.</w:t>
      </w:r>
    </w:p>
    <w:p w:rsidR="007035FC" w:rsidRDefault="007035FC">
      <w:pPr>
        <w:ind w:firstLine="0"/>
        <w:rPr>
          <w:b/>
        </w:rPr>
      </w:pPr>
      <w:r>
        <w:rPr>
          <w:b/>
        </w:rPr>
        <w:t>Введение для преподавателя:</w:t>
      </w:r>
    </w:p>
    <w:p w:rsidR="007035FC" w:rsidRDefault="007035FC">
      <w:pPr>
        <w:ind w:firstLine="0"/>
      </w:pPr>
      <w:r>
        <w:t>Ребята, наше занятие уже подходит к концу. И чтобы мы с вами понимали и запомнили, что было на сегодняшнем занятии, я предлагаю каждому из вас ответить на вопросы:</w:t>
      </w:r>
    </w:p>
    <w:p w:rsidR="007035FC" w:rsidRDefault="007035FC">
      <w:pPr>
        <w:ind w:firstLine="0"/>
      </w:pPr>
      <w:r>
        <w:t>1. Что понравилось на занятии?</w:t>
      </w:r>
    </w:p>
    <w:p w:rsidR="007035FC" w:rsidRDefault="007035FC">
      <w:pPr>
        <w:ind w:firstLine="0"/>
      </w:pPr>
      <w:r>
        <w:t>2. Что не понравилось на занятии?</w:t>
      </w:r>
    </w:p>
    <w:p w:rsidR="007035FC" w:rsidRDefault="007035FC">
      <w:pPr>
        <w:ind w:firstLine="0"/>
      </w:pPr>
      <w:r>
        <w:t>3. Что я запомнил лучше всего?</w:t>
      </w:r>
    </w:p>
    <w:p w:rsidR="007035FC" w:rsidRDefault="007035FC">
      <w:pPr>
        <w:ind w:firstLine="0"/>
      </w:pPr>
      <w:r>
        <w:t xml:space="preserve">4.Что мы сегодня прошли и узнали, подытожим: </w:t>
      </w:r>
    </w:p>
    <w:p w:rsidR="007035FC" w:rsidRDefault="007035FC">
      <w:pPr>
        <w:ind w:firstLine="0"/>
      </w:pPr>
      <w:r>
        <w:t>Сегодня мы с вами разобрали такие темы: социальный конфликт, его роль в обществе, виды социальных конфликтов, способы разрешения социальных конфликтов.</w:t>
      </w:r>
    </w:p>
    <w:p w:rsidR="007035FC" w:rsidRDefault="007035FC">
      <w:pPr>
        <w:ind w:left="-567" w:firstLine="567"/>
        <w:rPr>
          <w:sz w:val="24"/>
          <w:szCs w:val="24"/>
        </w:rPr>
      </w:pPr>
      <w:r>
        <w:rPr>
          <w:b/>
        </w:rPr>
        <w:t>Примечание:</w:t>
      </w:r>
      <w:r>
        <w:t xml:space="preserve"> начните сами рефлексию, приведите пример, как и что нужно сказать. </w:t>
      </w:r>
    </w:p>
    <w:p w:rsidR="007035FC" w:rsidRDefault="007035FC">
      <w:pPr>
        <w:ind w:left="-567" w:firstLine="567"/>
        <w:rPr>
          <w:sz w:val="24"/>
          <w:szCs w:val="24"/>
        </w:rPr>
      </w:pPr>
      <w:r>
        <w:t>Особенно внимание уделите последнему вопросу – на него ребенок должен дать максимально конкретный ответ.</w:t>
      </w:r>
    </w:p>
    <w:p w:rsidR="007035FC" w:rsidRDefault="007035FC">
      <w:pPr>
        <w:ind w:left="-567" w:firstLine="567"/>
      </w:pPr>
      <w:r>
        <w:t>Не осуждайте ребят за их мнение и постарайтесь направлять их на конкретику в третьем вопросе.</w:t>
      </w:r>
    </w:p>
    <w:sectPr w:rsidR="007035FC" w:rsidSect="00270C20">
      <w:headerReference w:type="default" r:id="rId13"/>
      <w:pgSz w:w="11906" w:h="16838"/>
      <w:pgMar w:top="1134" w:right="850" w:bottom="1134" w:left="1984" w:header="708" w:footer="708" w:gutter="0"/>
      <w:pgNumType w:start="1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5FC" w:rsidRDefault="007035FC" w:rsidP="00270C20">
      <w:pPr>
        <w:spacing w:line="240" w:lineRule="auto"/>
      </w:pPr>
      <w:r>
        <w:separator/>
      </w:r>
    </w:p>
  </w:endnote>
  <w:endnote w:type="continuationSeparator" w:id="0">
    <w:p w:rsidR="007035FC" w:rsidRDefault="007035FC" w:rsidP="00270C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5FC" w:rsidRDefault="007035FC" w:rsidP="00270C20">
      <w:pPr>
        <w:spacing w:line="240" w:lineRule="auto"/>
      </w:pPr>
      <w:r>
        <w:separator/>
      </w:r>
    </w:p>
  </w:footnote>
  <w:footnote w:type="continuationSeparator" w:id="0">
    <w:p w:rsidR="007035FC" w:rsidRDefault="007035FC" w:rsidP="00270C2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5FC" w:rsidRDefault="007035FC">
    <w:pPr>
      <w:tabs>
        <w:tab w:val="center" w:pos="4677"/>
        <w:tab w:val="right" w:pos="9355"/>
      </w:tabs>
      <w:spacing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9.png" o:spid="_x0000_s2049" type="#_x0000_t75" style="position:absolute;left:0;text-align:left;margin-left:-20pt;margin-top:-26pt;width:260.1pt;height:31.9pt;z-index:251660288;visibility:visible">
          <v:imagedata r:id="rId1" o:title=""/>
        </v:shape>
      </w:pict>
    </w:r>
    <w:r>
      <w:rPr>
        <w:noProof/>
      </w:rPr>
      <w:pict>
        <v:shape id="image10.png" o:spid="_x0000_s2050" type="#_x0000_t75" style="position:absolute;left:0;text-align:left;margin-left:-91pt;margin-top:25pt;width:605.8pt;height:3.6pt;z-index:251661312;visibility:visible">
          <v:imagedata r:id="rId2" o:title=""/>
        </v:shape>
      </w:pict>
    </w:r>
  </w:p>
  <w:p w:rsidR="007035FC" w:rsidRDefault="007035FC">
    <w:pP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268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8EB60C6"/>
    <w:multiLevelType w:val="multilevel"/>
    <w:tmpl w:val="FFFFFFFF"/>
    <w:lvl w:ilvl="0">
      <w:start w:val="1"/>
      <w:numFmt w:val="decimal"/>
      <w:lvlText w:val="%1)"/>
      <w:lvlJc w:val="left"/>
      <w:pPr>
        <w:ind w:left="566" w:hanging="566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6" w:hanging="180"/>
      </w:pPr>
      <w:rPr>
        <w:rFonts w:cs="Times New Roman"/>
      </w:rPr>
    </w:lvl>
  </w:abstractNum>
  <w:abstractNum w:abstractNumId="2">
    <w:nsid w:val="11DD7AC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3">
    <w:nsid w:val="29A31ED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4">
    <w:nsid w:val="2C783F0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5">
    <w:nsid w:val="2F7D01C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6">
    <w:nsid w:val="31374E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1E446B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8">
    <w:nsid w:val="35BC302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37573F1F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2F2E7A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9546B2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2CC2F8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3">
    <w:nsid w:val="58D766B8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FBF35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5">
    <w:nsid w:val="71744C9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75E807A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7">
    <w:nsid w:val="787B66D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7B7D4637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BB51EE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num w:numId="1">
    <w:abstractNumId w:val="5"/>
  </w:num>
  <w:num w:numId="2">
    <w:abstractNumId w:val="18"/>
  </w:num>
  <w:num w:numId="3">
    <w:abstractNumId w:val="19"/>
  </w:num>
  <w:num w:numId="4">
    <w:abstractNumId w:val="12"/>
  </w:num>
  <w:num w:numId="5">
    <w:abstractNumId w:val="2"/>
  </w:num>
  <w:num w:numId="6">
    <w:abstractNumId w:val="17"/>
  </w:num>
  <w:num w:numId="7">
    <w:abstractNumId w:val="1"/>
  </w:num>
  <w:num w:numId="8">
    <w:abstractNumId w:val="11"/>
  </w:num>
  <w:num w:numId="9">
    <w:abstractNumId w:val="7"/>
  </w:num>
  <w:num w:numId="10">
    <w:abstractNumId w:val="3"/>
  </w:num>
  <w:num w:numId="11">
    <w:abstractNumId w:val="9"/>
  </w:num>
  <w:num w:numId="12">
    <w:abstractNumId w:val="10"/>
  </w:num>
  <w:num w:numId="13">
    <w:abstractNumId w:val="6"/>
  </w:num>
  <w:num w:numId="14">
    <w:abstractNumId w:val="8"/>
  </w:num>
  <w:num w:numId="15">
    <w:abstractNumId w:val="4"/>
  </w:num>
  <w:num w:numId="16">
    <w:abstractNumId w:val="16"/>
  </w:num>
  <w:num w:numId="17">
    <w:abstractNumId w:val="0"/>
  </w:num>
  <w:num w:numId="18">
    <w:abstractNumId w:val="14"/>
  </w:num>
  <w:num w:numId="19">
    <w:abstractNumId w:val="15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0C20"/>
    <w:rsid w:val="00270C20"/>
    <w:rsid w:val="003A2968"/>
    <w:rsid w:val="007035FC"/>
    <w:rsid w:val="00A51B4F"/>
    <w:rsid w:val="00BC1C15"/>
    <w:rsid w:val="00E33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60" w:lineRule="auto"/>
      <w:ind w:firstLine="709"/>
      <w:jc w:val="both"/>
    </w:pPr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240"/>
      <w:outlineLvl w:val="0"/>
    </w:pPr>
    <w:rPr>
      <w:b/>
      <w:color w:val="FF5050"/>
      <w:szCs w:val="32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270C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270C20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270C2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270C2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270C2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Times New Roman" w:hAnsi="Times New Roman" w:cs="Times New Roman"/>
      <w:b/>
      <w:color w:val="FF5050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73D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73D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73D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73D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73D0"/>
    <w:rPr>
      <w:rFonts w:asciiTheme="minorHAnsi" w:eastAsiaTheme="minorEastAsia" w:hAnsiTheme="minorHAnsi" w:cstheme="minorBidi"/>
      <w:b/>
      <w:bCs/>
    </w:rPr>
  </w:style>
  <w:style w:type="paragraph" w:customStyle="1" w:styleId="normal0">
    <w:name w:val="normal"/>
    <w:uiPriority w:val="99"/>
    <w:rsid w:val="00270C20"/>
    <w:pPr>
      <w:spacing w:line="360" w:lineRule="auto"/>
      <w:ind w:firstLine="709"/>
      <w:jc w:val="both"/>
    </w:pPr>
    <w:rPr>
      <w:sz w:val="28"/>
      <w:szCs w:val="28"/>
    </w:rPr>
  </w:style>
  <w:style w:type="paragraph" w:styleId="Title">
    <w:name w:val="Title"/>
    <w:basedOn w:val="normal0"/>
    <w:next w:val="normal0"/>
    <w:link w:val="TitleChar"/>
    <w:uiPriority w:val="99"/>
    <w:qFormat/>
    <w:rsid w:val="00270C2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E73D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imes New Roman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hAnsi="Times New Roman" w:cs="Times New Roman"/>
      <w:sz w:val="28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270C20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5E73D0"/>
    <w:rPr>
      <w:rFonts w:asciiTheme="majorHAnsi" w:eastAsiaTheme="majorEastAsia" w:hAnsiTheme="majorHAnsi" w:cstheme="majorBidi"/>
      <w:sz w:val="24"/>
      <w:szCs w:val="24"/>
    </w:rPr>
  </w:style>
  <w:style w:type="table" w:customStyle="1" w:styleId="a">
    <w:name w:val="Стиль"/>
    <w:uiPriority w:val="99"/>
    <w:rsid w:val="00270C20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Стиль4"/>
    <w:uiPriority w:val="99"/>
    <w:rsid w:val="00270C20"/>
    <w:rPr>
      <w:sz w:val="20"/>
      <w:szCs w:val="20"/>
    </w:rPr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Стиль3"/>
    <w:uiPriority w:val="99"/>
    <w:rsid w:val="00270C20"/>
    <w:rPr>
      <w:sz w:val="20"/>
      <w:szCs w:val="20"/>
    </w:rPr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Стиль2"/>
    <w:uiPriority w:val="99"/>
    <w:rsid w:val="00270C20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Стиль1"/>
    <w:uiPriority w:val="99"/>
    <w:rsid w:val="00270C20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28</Pages>
  <Words>4803</Words>
  <Characters>27379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Социальный конфликт</dc:title>
  <dc:subject/>
  <dc:creator>Шинкаренко Елена Алексеевна</dc:creator>
  <cp:keywords/>
  <dc:description/>
  <cp:lastModifiedBy>79770710639</cp:lastModifiedBy>
  <cp:revision>2</cp:revision>
  <dcterms:created xsi:type="dcterms:W3CDTF">2022-10-10T15:37:00Z</dcterms:created>
  <dcterms:modified xsi:type="dcterms:W3CDTF">2022-10-10T15:37:00Z</dcterms:modified>
</cp:coreProperties>
</file>