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64" w:rsidRDefault="00F77478" w:rsidP="00A50764">
      <w:pPr>
        <w:spacing w:before="100" w:beforeAutospacing="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Конспект</w:t>
      </w:r>
    </w:p>
    <w:p w:rsidR="00A50764" w:rsidRPr="00D2796D" w:rsidRDefault="00A50764" w:rsidP="00A50764">
      <w:pPr>
        <w:spacing w:after="100" w:afterAutospacing="1"/>
        <w:jc w:val="center"/>
        <w:rPr>
          <w:sz w:val="24"/>
          <w:szCs w:val="24"/>
        </w:rPr>
      </w:pPr>
      <w:r>
        <w:rPr>
          <w:b/>
          <w:bCs/>
          <w:sz w:val="40"/>
          <w:szCs w:val="40"/>
        </w:rPr>
        <w:t>внеклассного общешкольного мероприятия «</w:t>
      </w:r>
      <w:r w:rsidRPr="00D2796D">
        <w:rPr>
          <w:b/>
          <w:bCs/>
          <w:sz w:val="40"/>
          <w:szCs w:val="40"/>
        </w:rPr>
        <w:t>ПУШКИНСКИЙ ВЕЧЕР</w:t>
      </w:r>
      <w:r>
        <w:rPr>
          <w:b/>
          <w:bCs/>
          <w:sz w:val="40"/>
          <w:szCs w:val="40"/>
        </w:rPr>
        <w:t>»</w:t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 w:rsidRPr="00D2796D">
        <w:rPr>
          <w:b/>
          <w:bCs/>
          <w:sz w:val="28"/>
          <w:szCs w:val="28"/>
        </w:rPr>
        <w:t>ЦЕЛЬ:</w:t>
      </w:r>
      <w:r w:rsidRPr="00D2796D">
        <w:rPr>
          <w:bCs/>
          <w:sz w:val="28"/>
          <w:szCs w:val="28"/>
        </w:rPr>
        <w:t xml:space="preserve"> знакомство с жизнью и творчеством великого русского поэта и писателя А. С. Пушкина</w:t>
      </w:r>
    </w:p>
    <w:p w:rsidR="00A50764" w:rsidRPr="00D2796D" w:rsidRDefault="00A50764" w:rsidP="00A50764">
      <w:pPr>
        <w:rPr>
          <w:b/>
          <w:sz w:val="26"/>
          <w:szCs w:val="26"/>
        </w:rPr>
      </w:pPr>
      <w:r w:rsidRPr="00D2796D">
        <w:rPr>
          <w:b/>
          <w:sz w:val="26"/>
          <w:szCs w:val="26"/>
        </w:rPr>
        <w:t xml:space="preserve">Задачи: </w:t>
      </w:r>
    </w:p>
    <w:p w:rsidR="00A50764" w:rsidRPr="00D2796D" w:rsidRDefault="00A50764" w:rsidP="00A50764">
      <w:pPr>
        <w:rPr>
          <w:sz w:val="24"/>
          <w:szCs w:val="24"/>
        </w:rPr>
      </w:pPr>
      <w:r w:rsidRPr="00D2796D">
        <w:rPr>
          <w:sz w:val="26"/>
          <w:szCs w:val="26"/>
        </w:rPr>
        <w:t>Развивать творческие способности учащихся.</w:t>
      </w:r>
    </w:p>
    <w:p w:rsidR="00A50764" w:rsidRPr="00D2796D" w:rsidRDefault="00A50764" w:rsidP="00A50764">
      <w:pPr>
        <w:rPr>
          <w:sz w:val="24"/>
          <w:szCs w:val="24"/>
        </w:rPr>
      </w:pPr>
      <w:r w:rsidRPr="00D2796D">
        <w:rPr>
          <w:sz w:val="26"/>
          <w:szCs w:val="26"/>
        </w:rPr>
        <w:t>Воспитывать любовь к поэзии, к классической музыке.</w:t>
      </w:r>
    </w:p>
    <w:p w:rsidR="00A50764" w:rsidRPr="00D2796D" w:rsidRDefault="00A50764" w:rsidP="00A50764">
      <w:pPr>
        <w:rPr>
          <w:sz w:val="24"/>
          <w:szCs w:val="24"/>
        </w:rPr>
      </w:pPr>
      <w:r w:rsidRPr="00D2796D">
        <w:rPr>
          <w:sz w:val="26"/>
          <w:szCs w:val="26"/>
        </w:rPr>
        <w:t>Воспитывать дружный коллектив детей.</w:t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 w:rsidRPr="00D2796D">
        <w:rPr>
          <w:b/>
          <w:bCs/>
          <w:sz w:val="28"/>
          <w:szCs w:val="28"/>
          <w:u w:val="single"/>
        </w:rPr>
        <w:t>ОФОРМЛЕНИЕ:</w:t>
      </w:r>
    </w:p>
    <w:p w:rsidR="00A50764" w:rsidRPr="00D2796D" w:rsidRDefault="00A50764" w:rsidP="00201909">
      <w:pPr>
        <w:spacing w:before="100" w:beforeAutospacing="1" w:after="100" w:afterAutospacing="1"/>
        <w:rPr>
          <w:sz w:val="24"/>
          <w:szCs w:val="24"/>
        </w:rPr>
      </w:pPr>
      <w:r>
        <w:rPr>
          <w:sz w:val="26"/>
          <w:szCs w:val="26"/>
        </w:rPr>
        <w:t>Портрет А.С. Пушкина на экране, на сцене печка с лавкой</w:t>
      </w:r>
      <w:r w:rsidR="00201909">
        <w:rPr>
          <w:sz w:val="26"/>
          <w:szCs w:val="26"/>
        </w:rPr>
        <w:t>, под лавкой лапти, стол с кружевной скатертью и самоваром</w:t>
      </w:r>
      <w:r>
        <w:rPr>
          <w:sz w:val="26"/>
          <w:szCs w:val="26"/>
        </w:rPr>
        <w:t xml:space="preserve">, </w:t>
      </w:r>
      <w:r w:rsidR="00201909">
        <w:rPr>
          <w:sz w:val="26"/>
          <w:szCs w:val="26"/>
        </w:rPr>
        <w:t>справа прялка с пряжей. По центру стоит конторка с чернильницей и пером, горит свеча в подсвечнике, висят коньки.</w:t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>
        <w:rPr>
          <w:sz w:val="26"/>
          <w:szCs w:val="26"/>
        </w:rPr>
        <w:t>Вдоль стены оформлена в</w:t>
      </w:r>
      <w:r w:rsidRPr="00D2796D">
        <w:rPr>
          <w:sz w:val="26"/>
          <w:szCs w:val="26"/>
        </w:rPr>
        <w:t>ыставка книг А.С. Пушкина.</w:t>
      </w:r>
    </w:p>
    <w:p w:rsidR="0057293B" w:rsidRDefault="0057293B" w:rsidP="00A50764">
      <w:pPr>
        <w:spacing w:before="100" w:beforeAutospacing="1" w:after="100" w:afterAutospacing="1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3264975" cy="1504950"/>
            <wp:effectExtent l="0" t="0" r="0" b="0"/>
            <wp:docPr id="1" name="Рисунок 1" descr="https://sun9-28.userapi.com/impg/Cxn__VEi_xoNi7mZtD1POqyum3xiSHDVgG_rPg/XrHN-6UW1FA.jpg?size=1280x590&amp;quality=95&amp;sign=5decd2894e7887f8e14aa74c2144e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Cxn__VEi_xoNi7mZtD1POqyum3xiSHDVgG_rPg/XrHN-6UW1FA.jpg?size=1280x590&amp;quality=95&amp;sign=5decd2894e7887f8e14aa74c2144eaa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2" cy="15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>
        <w:rPr>
          <w:sz w:val="26"/>
          <w:szCs w:val="26"/>
        </w:rPr>
        <w:t>На стенде развешаны р</w:t>
      </w:r>
      <w:r w:rsidRPr="00D2796D">
        <w:rPr>
          <w:sz w:val="26"/>
          <w:szCs w:val="26"/>
        </w:rPr>
        <w:t>аботы учащихся (рисунки, поделки по произведениям А.С. Пушкина)</w:t>
      </w:r>
    </w:p>
    <w:p w:rsidR="00A50764" w:rsidRPr="00201909" w:rsidRDefault="00201909" w:rsidP="00A50764">
      <w:pPr>
        <w:spacing w:before="100" w:beforeAutospacing="1" w:after="100" w:afterAutospacing="1"/>
        <w:rPr>
          <w:b/>
          <w:sz w:val="26"/>
          <w:szCs w:val="26"/>
          <w:u w:val="single"/>
        </w:rPr>
      </w:pPr>
      <w:r w:rsidRPr="00201909">
        <w:rPr>
          <w:b/>
          <w:sz w:val="26"/>
          <w:szCs w:val="26"/>
          <w:u w:val="single"/>
        </w:rPr>
        <w:t>ОБОРУДОВАНИЕ:</w:t>
      </w:r>
    </w:p>
    <w:p w:rsidR="009D6B9C" w:rsidRDefault="009D6B9C" w:rsidP="00A50764">
      <w:pPr>
        <w:spacing w:before="100" w:beforeAutospacing="1" w:after="100" w:afterAutospacing="1"/>
        <w:rPr>
          <w:sz w:val="26"/>
          <w:szCs w:val="26"/>
        </w:rPr>
      </w:pPr>
      <w:r w:rsidRPr="00201909">
        <w:rPr>
          <w:b/>
          <w:sz w:val="26"/>
          <w:szCs w:val="26"/>
        </w:rPr>
        <w:t>«Няня»:</w:t>
      </w:r>
      <w:r>
        <w:rPr>
          <w:sz w:val="26"/>
          <w:szCs w:val="26"/>
        </w:rPr>
        <w:t xml:space="preserve"> прялка, веретено</w:t>
      </w:r>
      <w:r w:rsidRPr="0057293B">
        <w:rPr>
          <w:sz w:val="26"/>
          <w:szCs w:val="26"/>
        </w:rPr>
        <w:t>,</w:t>
      </w:r>
      <w:r w:rsidR="001341F1" w:rsidRPr="0057293B">
        <w:rPr>
          <w:sz w:val="26"/>
          <w:szCs w:val="26"/>
        </w:rPr>
        <w:t xml:space="preserve"> </w:t>
      </w:r>
      <w:proofErr w:type="spellStart"/>
      <w:r w:rsidR="001341F1" w:rsidRPr="0057293B">
        <w:rPr>
          <w:sz w:val="26"/>
          <w:szCs w:val="26"/>
        </w:rPr>
        <w:t>куделя</w:t>
      </w:r>
      <w:proofErr w:type="spellEnd"/>
      <w:r w:rsidR="001341F1" w:rsidRPr="0057293B">
        <w:rPr>
          <w:sz w:val="26"/>
          <w:szCs w:val="26"/>
        </w:rPr>
        <w:t xml:space="preserve"> (пряжа),</w:t>
      </w:r>
      <w:r>
        <w:rPr>
          <w:sz w:val="26"/>
          <w:szCs w:val="26"/>
        </w:rPr>
        <w:t xml:space="preserve"> лапти, очки, самовар, </w:t>
      </w:r>
      <w:r w:rsidRPr="00F71A8A">
        <w:rPr>
          <w:sz w:val="26"/>
          <w:szCs w:val="26"/>
        </w:rPr>
        <w:t>кружевная скатерть</w:t>
      </w:r>
    </w:p>
    <w:p w:rsidR="009D6B9C" w:rsidRDefault="009D6B9C" w:rsidP="00A50764">
      <w:pPr>
        <w:spacing w:before="100" w:beforeAutospacing="1" w:after="100" w:afterAutospacing="1"/>
        <w:rPr>
          <w:sz w:val="26"/>
          <w:szCs w:val="26"/>
        </w:rPr>
      </w:pPr>
      <w:r w:rsidRPr="00201909">
        <w:rPr>
          <w:b/>
          <w:sz w:val="26"/>
          <w:szCs w:val="26"/>
        </w:rPr>
        <w:t>«Лицеист»:</w:t>
      </w:r>
      <w:r>
        <w:rPr>
          <w:sz w:val="26"/>
          <w:szCs w:val="26"/>
        </w:rPr>
        <w:t xml:space="preserve"> конторка, чернильница, перья, подсвечник, свеча</w:t>
      </w:r>
    </w:p>
    <w:p w:rsidR="009D6B9C" w:rsidRDefault="009D6B9C" w:rsidP="00A50764">
      <w:pPr>
        <w:spacing w:before="100" w:beforeAutospacing="1" w:after="100" w:afterAutospacing="1"/>
        <w:rPr>
          <w:sz w:val="26"/>
          <w:szCs w:val="26"/>
        </w:rPr>
      </w:pPr>
      <w:proofErr w:type="gramStart"/>
      <w:r w:rsidRPr="00201909">
        <w:rPr>
          <w:b/>
          <w:sz w:val="26"/>
          <w:szCs w:val="26"/>
        </w:rPr>
        <w:t>«Волшебный сундук</w:t>
      </w:r>
      <w:r w:rsidRPr="0057293B">
        <w:rPr>
          <w:b/>
          <w:sz w:val="26"/>
          <w:szCs w:val="26"/>
        </w:rPr>
        <w:t>»:</w:t>
      </w:r>
      <w:r w:rsidRPr="0057293B">
        <w:rPr>
          <w:sz w:val="26"/>
          <w:szCs w:val="26"/>
        </w:rPr>
        <w:t xml:space="preserve"> зеркало</w:t>
      </w:r>
      <w:r w:rsidR="00F71A8A" w:rsidRPr="0057293B">
        <w:rPr>
          <w:sz w:val="26"/>
          <w:szCs w:val="26"/>
        </w:rPr>
        <w:t>,</w:t>
      </w:r>
      <w:r w:rsidR="00F71A8A">
        <w:rPr>
          <w:sz w:val="26"/>
          <w:szCs w:val="26"/>
        </w:rPr>
        <w:t xml:space="preserve"> сети</w:t>
      </w:r>
      <w:r>
        <w:rPr>
          <w:sz w:val="26"/>
          <w:szCs w:val="26"/>
        </w:rPr>
        <w:t xml:space="preserve">, </w:t>
      </w:r>
      <w:r w:rsidR="002B0363" w:rsidRPr="00B924B5">
        <w:rPr>
          <w:sz w:val="26"/>
          <w:szCs w:val="26"/>
        </w:rPr>
        <w:t>крест</w:t>
      </w:r>
      <w:r w:rsidR="002B0363">
        <w:rPr>
          <w:sz w:val="26"/>
          <w:szCs w:val="26"/>
        </w:rPr>
        <w:t xml:space="preserve">, </w:t>
      </w:r>
      <w:r w:rsidR="002B0363" w:rsidRPr="00F71A8A">
        <w:rPr>
          <w:sz w:val="26"/>
          <w:szCs w:val="26"/>
        </w:rPr>
        <w:t>мешок с оброком</w:t>
      </w:r>
      <w:r w:rsidR="002B0363">
        <w:rPr>
          <w:sz w:val="26"/>
          <w:szCs w:val="26"/>
        </w:rPr>
        <w:t xml:space="preserve">, яблоко, веретено, корона, корыто, лук и стрелы, </w:t>
      </w:r>
      <w:r w:rsidR="00170C0E">
        <w:rPr>
          <w:sz w:val="26"/>
          <w:szCs w:val="26"/>
        </w:rPr>
        <w:t>муха или шмель, «золотой петушок»</w:t>
      </w:r>
      <w:r w:rsidR="00201909">
        <w:rPr>
          <w:sz w:val="26"/>
          <w:szCs w:val="26"/>
        </w:rPr>
        <w:t xml:space="preserve">, </w:t>
      </w:r>
      <w:r w:rsidR="00201909" w:rsidRPr="00F71A8A">
        <w:rPr>
          <w:sz w:val="26"/>
          <w:szCs w:val="26"/>
        </w:rPr>
        <w:t>тюрбан</w:t>
      </w:r>
      <w:r w:rsidR="00201909">
        <w:rPr>
          <w:sz w:val="26"/>
          <w:szCs w:val="26"/>
        </w:rPr>
        <w:t xml:space="preserve">, </w:t>
      </w:r>
      <w:r w:rsidR="00201909" w:rsidRPr="00B924B5">
        <w:rPr>
          <w:sz w:val="26"/>
          <w:szCs w:val="26"/>
        </w:rPr>
        <w:t>рыбка,</w:t>
      </w:r>
      <w:r w:rsidR="00201909">
        <w:rPr>
          <w:sz w:val="26"/>
          <w:szCs w:val="26"/>
        </w:rPr>
        <w:t xml:space="preserve"> </w:t>
      </w:r>
      <w:r w:rsidR="001F493A">
        <w:rPr>
          <w:sz w:val="26"/>
          <w:szCs w:val="26"/>
        </w:rPr>
        <w:t>веревка, заяц</w:t>
      </w:r>
      <w:proofErr w:type="gramEnd"/>
    </w:p>
    <w:p w:rsidR="009D6B9C" w:rsidRPr="00D2796D" w:rsidRDefault="0057293B" w:rsidP="00A50764">
      <w:pPr>
        <w:spacing w:before="100" w:beforeAutospacing="1" w:after="100" w:afterAutospacing="1"/>
        <w:rPr>
          <w:sz w:val="24"/>
          <w:szCs w:val="24"/>
        </w:rPr>
      </w:pPr>
      <w:r w:rsidRPr="00201909"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«Образ</w:t>
      </w:r>
      <w:r w:rsidR="009D6B9C" w:rsidRPr="00201909">
        <w:rPr>
          <w:b/>
          <w:sz w:val="26"/>
          <w:szCs w:val="26"/>
        </w:rPr>
        <w:t>»:</w:t>
      </w:r>
      <w:r w:rsidR="00201909">
        <w:rPr>
          <w:sz w:val="26"/>
          <w:szCs w:val="26"/>
        </w:rPr>
        <w:t xml:space="preserve"> цилиндр и плащ</w:t>
      </w:r>
      <w:r w:rsidR="009D6B9C">
        <w:rPr>
          <w:sz w:val="26"/>
          <w:szCs w:val="26"/>
        </w:rPr>
        <w:t xml:space="preserve">, боксерские </w:t>
      </w:r>
      <w:r w:rsidR="00201909">
        <w:rPr>
          <w:sz w:val="26"/>
          <w:szCs w:val="26"/>
        </w:rPr>
        <w:t xml:space="preserve">перчатки, трость, пистолет, </w:t>
      </w:r>
      <w:r w:rsidR="00201909" w:rsidRPr="00B924B5">
        <w:rPr>
          <w:sz w:val="26"/>
          <w:szCs w:val="26"/>
        </w:rPr>
        <w:t>шпага</w:t>
      </w:r>
      <w:r w:rsidR="001341F1" w:rsidRPr="00B924B5">
        <w:rPr>
          <w:sz w:val="26"/>
          <w:szCs w:val="26"/>
        </w:rPr>
        <w:t xml:space="preserve">, </w:t>
      </w:r>
      <w:r w:rsidR="00470E02" w:rsidRPr="00B924B5">
        <w:rPr>
          <w:sz w:val="26"/>
          <w:szCs w:val="26"/>
        </w:rPr>
        <w:t>фрак,</w:t>
      </w:r>
      <w:r w:rsidR="00470E02">
        <w:rPr>
          <w:sz w:val="26"/>
          <w:szCs w:val="26"/>
        </w:rPr>
        <w:t xml:space="preserve"> </w:t>
      </w:r>
      <w:r w:rsidR="001341F1" w:rsidRPr="00F71A8A">
        <w:rPr>
          <w:sz w:val="26"/>
          <w:szCs w:val="26"/>
        </w:rPr>
        <w:t>бакенбарды</w:t>
      </w:r>
      <w:r w:rsidR="00C06A97" w:rsidRPr="00F71A8A">
        <w:rPr>
          <w:sz w:val="26"/>
          <w:szCs w:val="26"/>
        </w:rPr>
        <w:t xml:space="preserve">, </w:t>
      </w:r>
      <w:r w:rsidR="00C06A97" w:rsidRPr="00F71A8A">
        <w:rPr>
          <w:sz w:val="28"/>
        </w:rPr>
        <w:t>белый галстук (платок)</w:t>
      </w:r>
      <w:r w:rsidR="00470E02">
        <w:rPr>
          <w:sz w:val="28"/>
        </w:rPr>
        <w:t xml:space="preserve">, пистолет, </w:t>
      </w:r>
      <w:r w:rsidR="00470E02" w:rsidRPr="00B924B5">
        <w:rPr>
          <w:sz w:val="28"/>
        </w:rPr>
        <w:t>коньки</w:t>
      </w:r>
      <w:proofErr w:type="gramEnd"/>
    </w:p>
    <w:p w:rsidR="0057293B" w:rsidRPr="00637778" w:rsidRDefault="0057293B" w:rsidP="00A50764">
      <w:pPr>
        <w:spacing w:before="100" w:beforeAutospacing="1" w:after="100" w:afterAutospacing="1"/>
        <w:rPr>
          <w:b/>
          <w:bCs/>
          <w:sz w:val="26"/>
          <w:szCs w:val="26"/>
        </w:rPr>
      </w:pPr>
      <w:r w:rsidRPr="00637778">
        <w:rPr>
          <w:b/>
          <w:bCs/>
          <w:sz w:val="26"/>
          <w:szCs w:val="26"/>
        </w:rPr>
        <w:t>«Мы поехали на бал»:</w:t>
      </w:r>
      <w:r w:rsidR="00637778" w:rsidRPr="00637778">
        <w:rPr>
          <w:bCs/>
          <w:sz w:val="26"/>
          <w:szCs w:val="26"/>
        </w:rPr>
        <w:t xml:space="preserve"> плакаты с героями сказок</w:t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 w:rsidRPr="00D2796D">
        <w:rPr>
          <w:b/>
          <w:bCs/>
          <w:sz w:val="28"/>
          <w:szCs w:val="28"/>
          <w:u w:val="single"/>
        </w:rPr>
        <w:t>МУЗЫКА:</w:t>
      </w:r>
    </w:p>
    <w:p w:rsidR="00A50764" w:rsidRPr="00D2796D" w:rsidRDefault="00A50764" w:rsidP="00F71A8A">
      <w:pPr>
        <w:rPr>
          <w:sz w:val="24"/>
          <w:szCs w:val="24"/>
        </w:rPr>
      </w:pPr>
      <w:r w:rsidRPr="00D2796D">
        <w:rPr>
          <w:sz w:val="26"/>
          <w:szCs w:val="26"/>
        </w:rPr>
        <w:lastRenderedPageBreak/>
        <w:t>Г. Свиридов «Романс». Из музыкальных иллюстраций к повести А.С. Пушкина «Метель».</w:t>
      </w:r>
    </w:p>
    <w:p w:rsidR="00A50764" w:rsidRPr="00D2796D" w:rsidRDefault="00A50764" w:rsidP="00F71A8A">
      <w:pPr>
        <w:rPr>
          <w:sz w:val="24"/>
          <w:szCs w:val="24"/>
        </w:rPr>
      </w:pPr>
      <w:r w:rsidRPr="00D2796D">
        <w:rPr>
          <w:sz w:val="26"/>
          <w:szCs w:val="26"/>
        </w:rPr>
        <w:t xml:space="preserve">Г. Струве, Л. </w:t>
      </w:r>
      <w:proofErr w:type="spellStart"/>
      <w:r w:rsidRPr="00D2796D">
        <w:rPr>
          <w:sz w:val="26"/>
          <w:szCs w:val="26"/>
        </w:rPr>
        <w:t>Вышеславский</w:t>
      </w:r>
      <w:proofErr w:type="spellEnd"/>
      <w:r w:rsidRPr="00D2796D">
        <w:rPr>
          <w:sz w:val="26"/>
          <w:szCs w:val="26"/>
        </w:rPr>
        <w:t>. «Домик няни».</w:t>
      </w:r>
    </w:p>
    <w:p w:rsidR="00A50764" w:rsidRPr="00D2796D" w:rsidRDefault="00A50764" w:rsidP="00A50764">
      <w:pPr>
        <w:spacing w:before="100" w:beforeAutospacing="1" w:after="100" w:afterAutospacing="1"/>
        <w:rPr>
          <w:sz w:val="24"/>
          <w:szCs w:val="24"/>
        </w:rPr>
      </w:pPr>
      <w:r w:rsidRPr="00D2796D">
        <w:rPr>
          <w:b/>
          <w:bCs/>
          <w:sz w:val="28"/>
          <w:szCs w:val="28"/>
          <w:u w:val="single"/>
        </w:rPr>
        <w:t>ЛИТЕРАТУРА:</w:t>
      </w:r>
    </w:p>
    <w:p w:rsidR="00A50764" w:rsidRPr="00D2796D" w:rsidRDefault="00A50764" w:rsidP="006746DB">
      <w:pPr>
        <w:rPr>
          <w:sz w:val="24"/>
          <w:szCs w:val="24"/>
        </w:rPr>
      </w:pPr>
      <w:r w:rsidRPr="00D2796D">
        <w:rPr>
          <w:sz w:val="26"/>
          <w:szCs w:val="26"/>
        </w:rPr>
        <w:t>«Жизнь и творчество А.С. Пушкина», изд. «Детская литература».</w:t>
      </w:r>
    </w:p>
    <w:p w:rsidR="00A50764" w:rsidRPr="00D2796D" w:rsidRDefault="00A50764" w:rsidP="006746DB">
      <w:pPr>
        <w:rPr>
          <w:sz w:val="24"/>
          <w:szCs w:val="24"/>
        </w:rPr>
      </w:pPr>
      <w:r w:rsidRPr="00D2796D">
        <w:rPr>
          <w:sz w:val="26"/>
          <w:szCs w:val="26"/>
        </w:rPr>
        <w:t>«Русская литература». Энциклопедия для детей. Том 9, часть 1, изд. «</w:t>
      </w:r>
      <w:proofErr w:type="spellStart"/>
      <w:r w:rsidRPr="00D2796D">
        <w:rPr>
          <w:sz w:val="26"/>
          <w:szCs w:val="26"/>
        </w:rPr>
        <w:t>Аванта</w:t>
      </w:r>
      <w:proofErr w:type="spellEnd"/>
      <w:r w:rsidRPr="00D2796D">
        <w:rPr>
          <w:sz w:val="26"/>
          <w:szCs w:val="26"/>
        </w:rPr>
        <w:t>+».</w:t>
      </w:r>
    </w:p>
    <w:p w:rsidR="003966CB" w:rsidRPr="006746DB" w:rsidRDefault="00A50764">
      <w:pPr>
        <w:rPr>
          <w:sz w:val="24"/>
          <w:szCs w:val="24"/>
        </w:rPr>
      </w:pPr>
      <w:r w:rsidRPr="00D2796D">
        <w:rPr>
          <w:sz w:val="26"/>
          <w:szCs w:val="26"/>
        </w:rPr>
        <w:t xml:space="preserve">Сказки А.С. Пушкина. </w:t>
      </w:r>
    </w:p>
    <w:p w:rsidR="0057293B" w:rsidRDefault="0057293B">
      <w:pPr>
        <w:rPr>
          <w:b/>
          <w:sz w:val="28"/>
        </w:rPr>
      </w:pPr>
    </w:p>
    <w:p w:rsidR="0057293B" w:rsidRDefault="0057293B">
      <w:pPr>
        <w:rPr>
          <w:b/>
          <w:sz w:val="28"/>
        </w:rPr>
      </w:pPr>
    </w:p>
    <w:p w:rsidR="000F6A30" w:rsidRPr="003966CB" w:rsidRDefault="00A50764">
      <w:pPr>
        <w:rPr>
          <w:b/>
          <w:sz w:val="28"/>
        </w:rPr>
      </w:pPr>
      <w:r w:rsidRPr="003966CB">
        <w:rPr>
          <w:b/>
          <w:sz w:val="28"/>
        </w:rPr>
        <w:t>Ход мероприятия:</w:t>
      </w:r>
    </w:p>
    <w:p w:rsidR="00A50764" w:rsidRDefault="00A50764">
      <w:pPr>
        <w:rPr>
          <w:sz w:val="28"/>
        </w:rPr>
      </w:pPr>
    </w:p>
    <w:p w:rsidR="00766B19" w:rsidRDefault="00CA4517">
      <w:pPr>
        <w:rPr>
          <w:sz w:val="28"/>
        </w:rPr>
      </w:pPr>
      <w:r>
        <w:rPr>
          <w:sz w:val="28"/>
        </w:rPr>
        <w:t xml:space="preserve">ВЕДУЩИЙ 1.        </w:t>
      </w:r>
      <w:r w:rsidR="00766B19">
        <w:rPr>
          <w:sz w:val="28"/>
        </w:rPr>
        <w:t>Буря мглою небо кроет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Вихри снежные крутя: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То как зверь она завоет,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То заплачет как дитя...</w:t>
      </w:r>
    </w:p>
    <w:p w:rsidR="00766B19" w:rsidRDefault="00CA4517">
      <w:pPr>
        <w:rPr>
          <w:sz w:val="28"/>
        </w:rPr>
      </w:pPr>
      <w:r>
        <w:rPr>
          <w:sz w:val="28"/>
        </w:rPr>
        <w:t xml:space="preserve">ВЕДУЩИЙ 2.       </w:t>
      </w:r>
      <w:r w:rsidR="00766B19">
        <w:rPr>
          <w:sz w:val="28"/>
        </w:rPr>
        <w:t xml:space="preserve"> То по кровле обветшалой</w:t>
      </w:r>
    </w:p>
    <w:p w:rsidR="00766B19" w:rsidRDefault="00766B19">
      <w:pPr>
        <w:ind w:firstLine="2268"/>
        <w:rPr>
          <w:sz w:val="28"/>
        </w:rPr>
      </w:pPr>
      <w:r>
        <w:rPr>
          <w:sz w:val="28"/>
        </w:rPr>
        <w:t>Вдруг соломой зашуршит,</w:t>
      </w:r>
    </w:p>
    <w:p w:rsidR="00766B19" w:rsidRDefault="00766B19">
      <w:pPr>
        <w:ind w:firstLine="2268"/>
        <w:rPr>
          <w:sz w:val="28"/>
        </w:rPr>
      </w:pPr>
      <w:r>
        <w:rPr>
          <w:sz w:val="28"/>
        </w:rPr>
        <w:t>То, как путник запоздалый,</w:t>
      </w:r>
    </w:p>
    <w:p w:rsidR="00766B19" w:rsidRDefault="00766B19">
      <w:pPr>
        <w:ind w:firstLine="2268"/>
        <w:rPr>
          <w:sz w:val="28"/>
        </w:rPr>
      </w:pPr>
      <w:r>
        <w:rPr>
          <w:sz w:val="28"/>
        </w:rPr>
        <w:t>К нам в окошко застучит...</w:t>
      </w:r>
    </w:p>
    <w:p w:rsidR="00766B19" w:rsidRDefault="00766B19">
      <w:pPr>
        <w:rPr>
          <w:sz w:val="28"/>
        </w:rPr>
      </w:pPr>
    </w:p>
    <w:p w:rsidR="00766B19" w:rsidRDefault="0035382A" w:rsidP="00CA4517">
      <w:pPr>
        <w:jc w:val="both"/>
        <w:rPr>
          <w:sz w:val="28"/>
        </w:rPr>
      </w:pPr>
      <w:r>
        <w:rPr>
          <w:sz w:val="28"/>
        </w:rPr>
        <w:t xml:space="preserve">ВЕДУЩИЙ 1. </w:t>
      </w:r>
      <w:r w:rsidR="001F4483">
        <w:rPr>
          <w:sz w:val="28"/>
        </w:rPr>
        <w:t>Добрый день</w:t>
      </w:r>
      <w:r w:rsidR="00766B19">
        <w:rPr>
          <w:sz w:val="28"/>
        </w:rPr>
        <w:t>, судари и сударыни!</w:t>
      </w:r>
    </w:p>
    <w:p w:rsidR="00766B19" w:rsidRDefault="00766B19" w:rsidP="00C715FA">
      <w:pPr>
        <w:pStyle w:val="a3"/>
        <w:tabs>
          <w:tab w:val="clear" w:pos="2268"/>
          <w:tab w:val="left" w:pos="0"/>
        </w:tabs>
        <w:ind w:left="0" w:firstLine="0"/>
        <w:jc w:val="both"/>
        <w:rPr>
          <w:sz w:val="28"/>
        </w:rPr>
      </w:pPr>
      <w:r>
        <w:rPr>
          <w:sz w:val="28"/>
        </w:rPr>
        <w:t>Мы сегодня собрались, чтобы ещё раз вспомнить о замечательном человеке,</w:t>
      </w:r>
      <w:r w:rsidR="003966CB">
        <w:rPr>
          <w:sz w:val="28"/>
        </w:rPr>
        <w:t xml:space="preserve"> </w:t>
      </w:r>
      <w:r>
        <w:rPr>
          <w:sz w:val="28"/>
        </w:rPr>
        <w:t xml:space="preserve">великом русском поэте и писателе, жившем в начале 19 века, </w:t>
      </w:r>
      <w:proofErr w:type="spellStart"/>
      <w:r>
        <w:rPr>
          <w:sz w:val="28"/>
        </w:rPr>
        <w:t>А.С.Пушкине</w:t>
      </w:r>
      <w:proofErr w:type="spellEnd"/>
      <w:r>
        <w:rPr>
          <w:sz w:val="28"/>
        </w:rPr>
        <w:t>.</w:t>
      </w:r>
      <w:r w:rsidR="00F17B97">
        <w:rPr>
          <w:sz w:val="28"/>
        </w:rPr>
        <w:t xml:space="preserve"> Сегодня годовщина его трагической гибели.</w:t>
      </w:r>
    </w:p>
    <w:p w:rsidR="00766B19" w:rsidRDefault="00766B19" w:rsidP="00CA4517">
      <w:pPr>
        <w:pStyle w:val="30"/>
        <w:jc w:val="both"/>
      </w:pPr>
    </w:p>
    <w:p w:rsidR="00766B19" w:rsidRDefault="0035382A" w:rsidP="0035382A">
      <w:pPr>
        <w:pStyle w:val="30"/>
        <w:ind w:left="0" w:firstLine="0"/>
        <w:jc w:val="both"/>
      </w:pPr>
      <w:r>
        <w:t xml:space="preserve">ВЕДУЩИЙ 2. </w:t>
      </w:r>
      <w:r w:rsidR="00766B19">
        <w:t xml:space="preserve">Мы надеемся, что вы знаете хотя бы несколько </w:t>
      </w:r>
      <w:r w:rsidR="003966CB">
        <w:t xml:space="preserve">его </w:t>
      </w:r>
      <w:r w:rsidR="00766B19">
        <w:t>произведений?</w:t>
      </w:r>
      <w:r>
        <w:t xml:space="preserve"> </w:t>
      </w:r>
      <w:r w:rsidR="00766B19">
        <w:t>А может кто-то сможет сейчас прочитать хотя бы одно его стихотворение?</w:t>
      </w:r>
      <w:r>
        <w:t xml:space="preserve"> (дети читают стихи)</w:t>
      </w:r>
    </w:p>
    <w:p w:rsidR="0035382A" w:rsidRDefault="0035382A" w:rsidP="0035382A">
      <w:pPr>
        <w:jc w:val="both"/>
        <w:rPr>
          <w:sz w:val="28"/>
        </w:rPr>
      </w:pPr>
    </w:p>
    <w:p w:rsidR="00766B19" w:rsidRDefault="0035382A" w:rsidP="0035382A">
      <w:pPr>
        <w:jc w:val="both"/>
        <w:rPr>
          <w:sz w:val="28"/>
        </w:rPr>
      </w:pPr>
      <w:r>
        <w:rPr>
          <w:sz w:val="28"/>
        </w:rPr>
        <w:t xml:space="preserve">ВЕДУЩИЙ 1. </w:t>
      </w:r>
      <w:r w:rsidR="00766B19">
        <w:rPr>
          <w:sz w:val="28"/>
        </w:rPr>
        <w:t>Великолепно! Мы очень рады, что вы знаете так много его произведений.</w:t>
      </w:r>
    </w:p>
    <w:p w:rsidR="00766B19" w:rsidRDefault="00766B19" w:rsidP="0035382A">
      <w:pPr>
        <w:pStyle w:val="20"/>
        <w:ind w:left="0"/>
        <w:jc w:val="both"/>
        <w:rPr>
          <w:sz w:val="28"/>
        </w:rPr>
      </w:pPr>
      <w:r>
        <w:rPr>
          <w:sz w:val="28"/>
        </w:rPr>
        <w:t>Пусть будет так! Все присутствующие классы -  это команды, за правильный ответ вы получаете жетон (</w:t>
      </w:r>
      <w:r w:rsidR="003966CB">
        <w:rPr>
          <w:sz w:val="28"/>
        </w:rPr>
        <w:t xml:space="preserve">золотую </w:t>
      </w:r>
      <w:r w:rsidR="0035382A">
        <w:rPr>
          <w:sz w:val="28"/>
        </w:rPr>
        <w:t>рыбку)</w:t>
      </w:r>
      <w:r>
        <w:rPr>
          <w:sz w:val="28"/>
        </w:rPr>
        <w:t>.</w:t>
      </w:r>
      <w:r w:rsidR="0035382A">
        <w:rPr>
          <w:sz w:val="28"/>
        </w:rPr>
        <w:t xml:space="preserve"> </w:t>
      </w:r>
      <w:r>
        <w:rPr>
          <w:sz w:val="28"/>
        </w:rPr>
        <w:t>Сейчас мы ещё раз проверим ваши знания!</w:t>
      </w:r>
    </w:p>
    <w:p w:rsidR="00766B19" w:rsidRDefault="00766B19">
      <w:pPr>
        <w:rPr>
          <w:sz w:val="28"/>
        </w:rPr>
      </w:pPr>
    </w:p>
    <w:p w:rsidR="00766B19" w:rsidRDefault="0035382A">
      <w:pPr>
        <w:rPr>
          <w:sz w:val="28"/>
        </w:rPr>
      </w:pPr>
      <w:r>
        <w:rPr>
          <w:sz w:val="28"/>
        </w:rPr>
        <w:t>ВЕДУЩИЙ 2</w:t>
      </w:r>
      <w:r w:rsidR="00766B19">
        <w:rPr>
          <w:sz w:val="28"/>
        </w:rPr>
        <w:t>.        Буря мглою небо кроет,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Вихри снежные крутя: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То как зверь она завоет,</w:t>
      </w:r>
    </w:p>
    <w:p w:rsidR="003966CB" w:rsidRDefault="00766B19" w:rsidP="003966CB">
      <w:pPr>
        <w:ind w:left="2268"/>
        <w:rPr>
          <w:sz w:val="28"/>
        </w:rPr>
      </w:pPr>
      <w:r>
        <w:rPr>
          <w:sz w:val="28"/>
        </w:rPr>
        <w:t>То заплачет как дитя...</w:t>
      </w:r>
      <w:r w:rsidR="003966CB" w:rsidRPr="003966CB">
        <w:rPr>
          <w:sz w:val="28"/>
        </w:rPr>
        <w:t xml:space="preserve"> </w:t>
      </w:r>
    </w:p>
    <w:p w:rsidR="003966CB" w:rsidRDefault="003966CB" w:rsidP="003966CB">
      <w:pPr>
        <w:ind w:left="2268"/>
        <w:rPr>
          <w:sz w:val="28"/>
        </w:rPr>
      </w:pPr>
      <w:r>
        <w:rPr>
          <w:sz w:val="28"/>
        </w:rPr>
        <w:t xml:space="preserve">Наша </w:t>
      </w:r>
      <w:r w:rsidR="00F71A8A">
        <w:rPr>
          <w:sz w:val="28"/>
        </w:rPr>
        <w:t>ветхая лачужк</w:t>
      </w:r>
      <w:r>
        <w:rPr>
          <w:sz w:val="28"/>
        </w:rPr>
        <w:t>а</w:t>
      </w:r>
    </w:p>
    <w:p w:rsidR="003966CB" w:rsidRDefault="003966CB" w:rsidP="003966CB">
      <w:pPr>
        <w:ind w:left="2268"/>
        <w:rPr>
          <w:sz w:val="28"/>
        </w:rPr>
      </w:pPr>
      <w:r>
        <w:rPr>
          <w:sz w:val="28"/>
        </w:rPr>
        <w:t>И печальна, и темна,</w:t>
      </w:r>
    </w:p>
    <w:p w:rsidR="00766B19" w:rsidRDefault="00766B19">
      <w:pPr>
        <w:ind w:left="2268"/>
        <w:rPr>
          <w:sz w:val="28"/>
        </w:rPr>
      </w:pPr>
    </w:p>
    <w:p w:rsidR="00766B19" w:rsidRDefault="00766B19">
      <w:pPr>
        <w:ind w:left="2268"/>
        <w:rPr>
          <w:sz w:val="28"/>
        </w:rPr>
      </w:pPr>
    </w:p>
    <w:p w:rsidR="001F4483" w:rsidRDefault="00F71A8A" w:rsidP="001F4483">
      <w:pPr>
        <w:rPr>
          <w:sz w:val="28"/>
        </w:rPr>
      </w:pPr>
      <w:r>
        <w:rPr>
          <w:sz w:val="28"/>
        </w:rPr>
        <w:t>ВЕДУЩИЙ 1</w:t>
      </w:r>
      <w:r w:rsidR="00766B19">
        <w:rPr>
          <w:sz w:val="28"/>
        </w:rPr>
        <w:t xml:space="preserve">.        </w:t>
      </w:r>
      <w:r w:rsidR="001F4483">
        <w:rPr>
          <w:sz w:val="28"/>
        </w:rPr>
        <w:t>Что же ты моя старушка</w:t>
      </w:r>
    </w:p>
    <w:p w:rsidR="001F4483" w:rsidRDefault="001F4483" w:rsidP="001F4483">
      <w:pPr>
        <w:ind w:left="2268"/>
        <w:rPr>
          <w:sz w:val="28"/>
        </w:rPr>
      </w:pPr>
      <w:r>
        <w:rPr>
          <w:sz w:val="28"/>
        </w:rPr>
        <w:t>Приумолкла у окна?</w:t>
      </w:r>
    </w:p>
    <w:p w:rsidR="000F6A30" w:rsidRDefault="000F6A30" w:rsidP="001F4483">
      <w:pPr>
        <w:rPr>
          <w:sz w:val="28"/>
        </w:rPr>
      </w:pPr>
    </w:p>
    <w:p w:rsidR="003966CB" w:rsidRDefault="003966CB" w:rsidP="000F6A30">
      <w:pPr>
        <w:ind w:left="2268"/>
        <w:rPr>
          <w:sz w:val="28"/>
        </w:rPr>
      </w:pPr>
      <w:r>
        <w:rPr>
          <w:sz w:val="28"/>
        </w:rPr>
        <w:lastRenderedPageBreak/>
        <w:t>А про какую старушку пишет А.С.? (няня)</w:t>
      </w:r>
    </w:p>
    <w:p w:rsidR="003966CB" w:rsidRPr="000F6A30" w:rsidRDefault="003966CB" w:rsidP="000F6A30">
      <w:pPr>
        <w:ind w:left="2268"/>
        <w:rPr>
          <w:sz w:val="28"/>
        </w:rPr>
      </w:pPr>
      <w:r>
        <w:rPr>
          <w:sz w:val="28"/>
        </w:rPr>
        <w:t>Как её звали? (</w:t>
      </w:r>
      <w:r w:rsidR="001F4483">
        <w:rPr>
          <w:sz w:val="28"/>
        </w:rPr>
        <w:t xml:space="preserve">Яковлева </w:t>
      </w:r>
      <w:r>
        <w:rPr>
          <w:sz w:val="28"/>
        </w:rPr>
        <w:t>Арина Родионовна)</w:t>
      </w:r>
    </w:p>
    <w:p w:rsidR="0035382A" w:rsidRDefault="0035382A" w:rsidP="0035382A">
      <w:pPr>
        <w:jc w:val="both"/>
        <w:rPr>
          <w:caps/>
          <w:sz w:val="28"/>
        </w:rPr>
      </w:pPr>
    </w:p>
    <w:p w:rsidR="00F71A8A" w:rsidRDefault="00F71A8A" w:rsidP="0035382A">
      <w:pPr>
        <w:jc w:val="both"/>
        <w:rPr>
          <w:sz w:val="28"/>
        </w:rPr>
      </w:pPr>
      <w:r>
        <w:rPr>
          <w:sz w:val="28"/>
        </w:rPr>
        <w:t>ВЕДУЩИЙ 2</w:t>
      </w:r>
      <w:r w:rsidR="0035382A">
        <w:rPr>
          <w:sz w:val="28"/>
        </w:rPr>
        <w:t>.</w:t>
      </w:r>
      <w:r w:rsidR="001F4483">
        <w:rPr>
          <w:sz w:val="28"/>
        </w:rPr>
        <w:t xml:space="preserve"> А знаете ли вы, что маленький Саша знал только французский язык и говорил только по-французски? В их доме все, в том числе и прислуга говорила на французском языке. </w:t>
      </w:r>
    </w:p>
    <w:p w:rsidR="00F71A8A" w:rsidRDefault="00F71A8A" w:rsidP="0035382A">
      <w:pPr>
        <w:jc w:val="both"/>
        <w:rPr>
          <w:sz w:val="28"/>
        </w:rPr>
      </w:pPr>
    </w:p>
    <w:p w:rsidR="000F6A30" w:rsidRDefault="00F71A8A" w:rsidP="0035382A">
      <w:pPr>
        <w:jc w:val="both"/>
        <w:rPr>
          <w:sz w:val="28"/>
        </w:rPr>
      </w:pPr>
      <w:r>
        <w:rPr>
          <w:sz w:val="28"/>
        </w:rPr>
        <w:t>ВЕДУЩИЙ 1.</w:t>
      </w:r>
      <w:r w:rsidR="001F4483">
        <w:rPr>
          <w:sz w:val="28"/>
        </w:rPr>
        <w:t xml:space="preserve">Летом он часто гостил </w:t>
      </w:r>
      <w:r>
        <w:rPr>
          <w:sz w:val="28"/>
        </w:rPr>
        <w:t xml:space="preserve">в деревне, </w:t>
      </w:r>
      <w:r w:rsidR="001F4483">
        <w:rPr>
          <w:sz w:val="28"/>
        </w:rPr>
        <w:t>у своей бабушки</w:t>
      </w:r>
      <w:r w:rsidR="00475508">
        <w:rPr>
          <w:sz w:val="28"/>
        </w:rPr>
        <w:t xml:space="preserve">, </w:t>
      </w:r>
      <w:r w:rsidR="00475508" w:rsidRPr="0035382A">
        <w:rPr>
          <w:rStyle w:val="hgkelc"/>
          <w:bCs/>
          <w:sz w:val="28"/>
          <w:szCs w:val="28"/>
        </w:rPr>
        <w:t>Марии Алексеевны Ганнибал,</w:t>
      </w:r>
      <w:r w:rsidR="00475508">
        <w:rPr>
          <w:sz w:val="28"/>
        </w:rPr>
        <w:t xml:space="preserve"> </w:t>
      </w:r>
      <w:r w:rsidR="001F4483">
        <w:rPr>
          <w:sz w:val="28"/>
        </w:rPr>
        <w:t xml:space="preserve">вот там-то и жила его няня, которая пела ему народные песни и рассказывала сказки. </w:t>
      </w:r>
    </w:p>
    <w:p w:rsidR="0035382A" w:rsidRDefault="0035382A" w:rsidP="0035382A">
      <w:pPr>
        <w:jc w:val="both"/>
        <w:rPr>
          <w:sz w:val="28"/>
        </w:rPr>
      </w:pPr>
    </w:p>
    <w:p w:rsidR="001F4483" w:rsidRDefault="0035382A" w:rsidP="0035382A">
      <w:pPr>
        <w:jc w:val="both"/>
        <w:rPr>
          <w:sz w:val="28"/>
        </w:rPr>
      </w:pPr>
      <w:r>
        <w:rPr>
          <w:sz w:val="28"/>
        </w:rPr>
        <w:t xml:space="preserve">ВЕДУЩИЙ 2. </w:t>
      </w:r>
      <w:r w:rsidR="001F4483">
        <w:rPr>
          <w:sz w:val="28"/>
        </w:rPr>
        <w:t xml:space="preserve">Посмотрите на сцену, здесь представлены такие же предметы быта, какими пользовалась нянюшка. Давайте поиграем? Мы будем показывать предмет, а вы угадывать. Но чтобы вы не расшумелись, подходить </w:t>
      </w:r>
      <w:r w:rsidR="004E316F">
        <w:rPr>
          <w:sz w:val="28"/>
        </w:rPr>
        <w:t>будете по одному человеку от класса.</w:t>
      </w:r>
    </w:p>
    <w:p w:rsidR="006746DB" w:rsidRDefault="006746DB" w:rsidP="0035382A">
      <w:pPr>
        <w:jc w:val="both"/>
        <w:rPr>
          <w:b/>
          <w:sz w:val="28"/>
        </w:rPr>
      </w:pPr>
    </w:p>
    <w:p w:rsidR="0035382A" w:rsidRPr="00C14ABF" w:rsidRDefault="00C14ABF" w:rsidP="0035382A">
      <w:pPr>
        <w:jc w:val="both"/>
        <w:rPr>
          <w:b/>
          <w:sz w:val="28"/>
        </w:rPr>
      </w:pPr>
      <w:r>
        <w:rPr>
          <w:b/>
          <w:sz w:val="28"/>
        </w:rPr>
        <w:t xml:space="preserve">Игра </w:t>
      </w:r>
      <w:r w:rsidR="0035382A" w:rsidRPr="00C14ABF">
        <w:rPr>
          <w:b/>
          <w:sz w:val="28"/>
        </w:rPr>
        <w:t>«</w:t>
      </w:r>
      <w:r w:rsidR="006746DB">
        <w:rPr>
          <w:b/>
          <w:sz w:val="28"/>
        </w:rPr>
        <w:t>Няня</w:t>
      </w:r>
      <w:r w:rsidR="0035382A" w:rsidRPr="00C14ABF">
        <w:rPr>
          <w:b/>
          <w:sz w:val="28"/>
        </w:rPr>
        <w:t xml:space="preserve">» </w:t>
      </w:r>
    </w:p>
    <w:p w:rsidR="00B555AA" w:rsidRDefault="00C14ABF" w:rsidP="0035382A">
      <w:pPr>
        <w:jc w:val="both"/>
        <w:rPr>
          <w:sz w:val="28"/>
        </w:rPr>
      </w:pPr>
      <w:r>
        <w:rPr>
          <w:sz w:val="28"/>
        </w:rPr>
        <w:t>В</w:t>
      </w:r>
      <w:r w:rsidR="004E316F">
        <w:rPr>
          <w:sz w:val="28"/>
        </w:rPr>
        <w:t>еретено,</w:t>
      </w:r>
      <w:r w:rsidR="00A06D01">
        <w:rPr>
          <w:sz w:val="28"/>
        </w:rPr>
        <w:t xml:space="preserve"> прялка, лапти, половик, </w:t>
      </w:r>
      <w:proofErr w:type="spellStart"/>
      <w:r w:rsidR="00A06D01">
        <w:rPr>
          <w:sz w:val="28"/>
        </w:rPr>
        <w:t>куделя</w:t>
      </w:r>
      <w:proofErr w:type="spellEnd"/>
      <w:r w:rsidR="00A06D01">
        <w:rPr>
          <w:sz w:val="28"/>
        </w:rPr>
        <w:t>.</w:t>
      </w:r>
    </w:p>
    <w:p w:rsidR="004E316F" w:rsidRDefault="00C14ABF">
      <w:pPr>
        <w:rPr>
          <w:sz w:val="28"/>
        </w:rPr>
      </w:pPr>
      <w:r>
        <w:rPr>
          <w:sz w:val="28"/>
        </w:rPr>
        <w:t>\помощник выдаёт за правильный ответ жетон «рыбку»\</w:t>
      </w:r>
    </w:p>
    <w:p w:rsidR="00C14ABF" w:rsidRDefault="00C14ABF">
      <w:pPr>
        <w:rPr>
          <w:sz w:val="28"/>
        </w:rPr>
      </w:pPr>
    </w:p>
    <w:p w:rsidR="00766B19" w:rsidRDefault="00C14ABF" w:rsidP="004E316F">
      <w:pPr>
        <w:rPr>
          <w:sz w:val="28"/>
        </w:rPr>
      </w:pPr>
      <w:r>
        <w:rPr>
          <w:sz w:val="28"/>
        </w:rPr>
        <w:t xml:space="preserve">ВЕДУЩИЙ 1. </w:t>
      </w:r>
      <w:r w:rsidR="004E316F">
        <w:rPr>
          <w:sz w:val="28"/>
        </w:rPr>
        <w:t xml:space="preserve">Александр Сергеевич Пушкин получал семейное обучение, а в возрасте </w:t>
      </w:r>
      <w:r w:rsidR="00475508">
        <w:rPr>
          <w:sz w:val="28"/>
        </w:rPr>
        <w:t xml:space="preserve">12 лет </w:t>
      </w:r>
      <w:r w:rsidR="004E316F">
        <w:rPr>
          <w:sz w:val="28"/>
        </w:rPr>
        <w:t>поступил учиться в Царскосельский Лицей</w:t>
      </w:r>
      <w:r w:rsidR="00475508">
        <w:rPr>
          <w:sz w:val="28"/>
        </w:rPr>
        <w:t xml:space="preserve">. </w:t>
      </w:r>
      <w:r w:rsidR="004E316F">
        <w:rPr>
          <w:sz w:val="28"/>
        </w:rPr>
        <w:t xml:space="preserve"> </w:t>
      </w:r>
    </w:p>
    <w:p w:rsidR="00766B19" w:rsidRDefault="00766B19">
      <w:pPr>
        <w:rPr>
          <w:sz w:val="28"/>
        </w:rPr>
      </w:pPr>
    </w:p>
    <w:p w:rsidR="00C14ABF" w:rsidRDefault="00C14ABF" w:rsidP="002C26DC">
      <w:pPr>
        <w:rPr>
          <w:sz w:val="28"/>
        </w:rPr>
      </w:pPr>
      <w:r>
        <w:rPr>
          <w:sz w:val="28"/>
        </w:rPr>
        <w:t xml:space="preserve">ВЕДУЩИЙ 2. </w:t>
      </w:r>
      <w:r w:rsidR="00475508">
        <w:rPr>
          <w:sz w:val="28"/>
        </w:rPr>
        <w:t>Как вы думаете, как Пушкин учился?</w:t>
      </w:r>
      <w:r w:rsidR="00D95D34">
        <w:rPr>
          <w:sz w:val="28"/>
        </w:rPr>
        <w:t xml:space="preserve">  </w:t>
      </w:r>
      <w:r>
        <w:rPr>
          <w:sz w:val="28"/>
        </w:rPr>
        <w:t>(ответы детей)</w:t>
      </w:r>
    </w:p>
    <w:p w:rsidR="00766B19" w:rsidRDefault="00D95D34" w:rsidP="002C26DC">
      <w:pPr>
        <w:rPr>
          <w:sz w:val="28"/>
        </w:rPr>
      </w:pPr>
      <w:r>
        <w:rPr>
          <w:sz w:val="28"/>
        </w:rPr>
        <w:t>На самом деле Александр Сергеевич учился без усердия, на уроках, которые ему</w:t>
      </w:r>
      <w:r w:rsidR="002C26DC" w:rsidRPr="002C26DC">
        <w:rPr>
          <w:sz w:val="28"/>
        </w:rPr>
        <w:t xml:space="preserve"> </w:t>
      </w:r>
      <w:r w:rsidR="002C26DC">
        <w:rPr>
          <w:sz w:val="28"/>
        </w:rPr>
        <w:t>не нравились, он писал стихи.</w:t>
      </w:r>
      <w:r w:rsidR="006746DB">
        <w:rPr>
          <w:sz w:val="28"/>
        </w:rPr>
        <w:t xml:space="preserve"> А ещё, когда нервничал, он </w:t>
      </w:r>
      <w:proofErr w:type="gramStart"/>
      <w:r w:rsidR="006746DB">
        <w:rPr>
          <w:sz w:val="28"/>
        </w:rPr>
        <w:t>грыз своё перо и ему часто приходилось</w:t>
      </w:r>
      <w:proofErr w:type="gramEnd"/>
      <w:r w:rsidR="006746DB">
        <w:rPr>
          <w:sz w:val="28"/>
        </w:rPr>
        <w:t xml:space="preserve"> писать огрызками.</w:t>
      </w:r>
    </w:p>
    <w:p w:rsidR="00766B19" w:rsidRDefault="00766B19">
      <w:pPr>
        <w:pStyle w:val="a3"/>
        <w:tabs>
          <w:tab w:val="clear" w:pos="2268"/>
        </w:tabs>
        <w:rPr>
          <w:sz w:val="28"/>
        </w:rPr>
      </w:pPr>
    </w:p>
    <w:p w:rsidR="00F17B97" w:rsidRPr="00637778" w:rsidRDefault="00C14ABF" w:rsidP="00C14ABF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ВЕДУЩИЙ 1. </w:t>
      </w:r>
      <w:r w:rsidR="002C26DC">
        <w:rPr>
          <w:sz w:val="28"/>
        </w:rPr>
        <w:t>Продолжаем игру, мы будем говорить утверждения – ваша задача угадать</w:t>
      </w:r>
      <w:r>
        <w:rPr>
          <w:sz w:val="28"/>
        </w:rPr>
        <w:t xml:space="preserve">, </w:t>
      </w:r>
      <w:proofErr w:type="gramStart"/>
      <w:r>
        <w:rPr>
          <w:sz w:val="28"/>
        </w:rPr>
        <w:t>правда</w:t>
      </w:r>
      <w:proofErr w:type="gramEnd"/>
      <w:r>
        <w:rPr>
          <w:sz w:val="28"/>
        </w:rPr>
        <w:t xml:space="preserve"> это или ложь.</w:t>
      </w:r>
      <w:r w:rsidR="00637778">
        <w:rPr>
          <w:sz w:val="28"/>
        </w:rPr>
        <w:t xml:space="preserve"> </w:t>
      </w:r>
      <w:r w:rsidR="00A06D01" w:rsidRPr="00637778">
        <w:rPr>
          <w:sz w:val="28"/>
        </w:rPr>
        <w:t>К нам выходят следующие участники…</w:t>
      </w:r>
    </w:p>
    <w:p w:rsidR="00A06D01" w:rsidRDefault="00A06D01" w:rsidP="00C14ABF">
      <w:pPr>
        <w:pStyle w:val="a3"/>
        <w:tabs>
          <w:tab w:val="clear" w:pos="2268"/>
        </w:tabs>
        <w:ind w:left="0" w:firstLine="0"/>
        <w:jc w:val="both"/>
        <w:rPr>
          <w:b/>
          <w:sz w:val="28"/>
        </w:rPr>
      </w:pPr>
    </w:p>
    <w:p w:rsidR="00C14ABF" w:rsidRPr="00F17B97" w:rsidRDefault="00C14ABF" w:rsidP="00C14ABF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 w:rsidRPr="00C14ABF">
        <w:rPr>
          <w:b/>
          <w:sz w:val="28"/>
        </w:rPr>
        <w:t>Игра «Верю-не верю»</w:t>
      </w:r>
      <w:r w:rsidR="00F17B97">
        <w:rPr>
          <w:b/>
          <w:sz w:val="28"/>
        </w:rPr>
        <w:t xml:space="preserve"> </w:t>
      </w:r>
      <w:r w:rsidR="00637778">
        <w:rPr>
          <w:sz w:val="28"/>
        </w:rPr>
        <w:t xml:space="preserve">(ведущие читают по </w:t>
      </w:r>
      <w:r w:rsidR="00F17B97">
        <w:rPr>
          <w:sz w:val="28"/>
        </w:rPr>
        <w:t>очереди)</w:t>
      </w:r>
    </w:p>
    <w:p w:rsidR="00415F55" w:rsidRDefault="00415F55" w:rsidP="002C26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</w:rPr>
      </w:pPr>
      <w:r>
        <w:rPr>
          <w:sz w:val="28"/>
        </w:rPr>
        <w:t xml:space="preserve">Пушкин был лучшим учеником по французскому, русскому и </w:t>
      </w:r>
      <w:r w:rsidR="006746DB">
        <w:rPr>
          <w:sz w:val="28"/>
        </w:rPr>
        <w:t>фехтованию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ерно)</w:t>
      </w:r>
    </w:p>
    <w:p w:rsidR="00415F55" w:rsidRDefault="00415F55" w:rsidP="002C26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</w:rPr>
      </w:pPr>
      <w:r>
        <w:rPr>
          <w:sz w:val="28"/>
        </w:rPr>
        <w:t>Александр Сергеевич увлечённо занимался музыкой, он любил играть на скрипке. (неверно)</w:t>
      </w:r>
    </w:p>
    <w:p w:rsidR="00415F55" w:rsidRDefault="00415F55" w:rsidP="002C26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</w:rPr>
      </w:pPr>
      <w:r>
        <w:rPr>
          <w:sz w:val="28"/>
        </w:rPr>
        <w:t>Лицеист Саша очень любил заниматься спортом, особенно боксом и катанием на коньках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ерно, он занимался боксом и взрослым, а в лицее всегда побеждал)</w:t>
      </w:r>
    </w:p>
    <w:p w:rsidR="003150EB" w:rsidRDefault="003150EB" w:rsidP="003150EB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  <w:r>
        <w:rPr>
          <w:sz w:val="28"/>
        </w:rPr>
        <w:t>-</w:t>
      </w:r>
    </w:p>
    <w:p w:rsidR="00415F55" w:rsidRDefault="00415F55" w:rsidP="002C26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</w:rPr>
      </w:pPr>
      <w:proofErr w:type="gramStart"/>
      <w:r>
        <w:rPr>
          <w:sz w:val="28"/>
        </w:rPr>
        <w:t>Саша закончил лицей на одни пятёрки (неверно, у него было всего 3 пятёрки.</w:t>
      </w:r>
      <w:proofErr w:type="gramEnd"/>
      <w:r>
        <w:rPr>
          <w:sz w:val="28"/>
        </w:rPr>
        <w:t xml:space="preserve"> Он был 26м из 30ти)</w:t>
      </w:r>
    </w:p>
    <w:p w:rsidR="00415F55" w:rsidRDefault="00467CDC" w:rsidP="00467C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</w:rPr>
      </w:pPr>
      <w:r>
        <w:rPr>
          <w:sz w:val="28"/>
        </w:rPr>
        <w:t>Первое стихотворение Пушкин написал в 17 лет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еверно</w:t>
      </w:r>
      <w:r w:rsidR="006746DB">
        <w:rPr>
          <w:sz w:val="28"/>
        </w:rPr>
        <w:t>, стихи он писал с 8 лет, а в 15</w:t>
      </w:r>
      <w:r>
        <w:rPr>
          <w:sz w:val="28"/>
        </w:rPr>
        <w:t xml:space="preserve"> – его напечатали в литературном журнале.</w:t>
      </w:r>
    </w:p>
    <w:p w:rsidR="006746DB" w:rsidRPr="006746DB" w:rsidRDefault="006746DB" w:rsidP="00467CDC">
      <w:pPr>
        <w:pStyle w:val="a3"/>
        <w:numPr>
          <w:ilvl w:val="0"/>
          <w:numId w:val="1"/>
        </w:numPr>
        <w:tabs>
          <w:tab w:val="clear" w:pos="2268"/>
        </w:tabs>
        <w:jc w:val="both"/>
        <w:rPr>
          <w:sz w:val="28"/>
          <w:szCs w:val="28"/>
        </w:rPr>
      </w:pPr>
      <w:r w:rsidRPr="006746DB">
        <w:rPr>
          <w:sz w:val="28"/>
          <w:szCs w:val="28"/>
        </w:rPr>
        <w:t xml:space="preserve">У  Пушкина были прозвища </w:t>
      </w:r>
      <w:proofErr w:type="spellStart"/>
      <w:r w:rsidRPr="006746DB">
        <w:rPr>
          <w:sz w:val="28"/>
          <w:szCs w:val="28"/>
        </w:rPr>
        <w:t>Тигробез</w:t>
      </w:r>
      <w:proofErr w:type="spellEnd"/>
      <w:r w:rsidRPr="006746DB">
        <w:rPr>
          <w:sz w:val="28"/>
          <w:szCs w:val="28"/>
        </w:rPr>
        <w:t xml:space="preserve"> (похож на обезьяну - за ловкость и обезьянью походку, а в моменты ярости - на тигра) и Француз – благодаря замечательному владению французским языком.</w:t>
      </w:r>
    </w:p>
    <w:p w:rsidR="008B4649" w:rsidRDefault="008B4649" w:rsidP="008B4649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</w:p>
    <w:p w:rsidR="008B4649" w:rsidRDefault="00F17B97" w:rsidP="003150EB">
      <w:pPr>
        <w:pStyle w:val="a3"/>
        <w:tabs>
          <w:tab w:val="clear" w:pos="2268"/>
        </w:tabs>
        <w:jc w:val="both"/>
        <w:rPr>
          <w:sz w:val="28"/>
        </w:rPr>
      </w:pPr>
      <w:r>
        <w:rPr>
          <w:sz w:val="28"/>
        </w:rPr>
        <w:t xml:space="preserve">ВЕДУЩИЙ  2. </w:t>
      </w:r>
      <w:r w:rsidR="008B4649">
        <w:rPr>
          <w:sz w:val="28"/>
        </w:rPr>
        <w:t>А теперь давайте соберём внешний образ Пушкина</w:t>
      </w:r>
      <w:r>
        <w:rPr>
          <w:sz w:val="28"/>
        </w:rPr>
        <w:t>!</w:t>
      </w:r>
    </w:p>
    <w:p w:rsidR="008B4649" w:rsidRDefault="008B4649" w:rsidP="008B4649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  <w:r>
        <w:rPr>
          <w:sz w:val="28"/>
        </w:rPr>
        <w:t xml:space="preserve">\вызвать 1 ученика, по очереди один представитель от класса надевает на него или даёт в руки вещи, которые отображены </w:t>
      </w:r>
      <w:r w:rsidR="001341F1">
        <w:rPr>
          <w:sz w:val="28"/>
        </w:rPr>
        <w:t xml:space="preserve">на картине или </w:t>
      </w:r>
      <w:r>
        <w:rPr>
          <w:sz w:val="28"/>
        </w:rPr>
        <w:t>в описании поэта.</w:t>
      </w:r>
      <w:r w:rsidR="001341F1">
        <w:rPr>
          <w:sz w:val="28"/>
        </w:rPr>
        <w:t>/</w:t>
      </w:r>
    </w:p>
    <w:p w:rsidR="003150EB" w:rsidRDefault="003150EB" w:rsidP="003150EB">
      <w:pPr>
        <w:pStyle w:val="a3"/>
        <w:tabs>
          <w:tab w:val="clear" w:pos="2268"/>
        </w:tabs>
        <w:jc w:val="both"/>
        <w:rPr>
          <w:sz w:val="28"/>
        </w:rPr>
      </w:pPr>
    </w:p>
    <w:p w:rsidR="003150EB" w:rsidRDefault="003150EB" w:rsidP="003150EB">
      <w:pPr>
        <w:pStyle w:val="a3"/>
        <w:tabs>
          <w:tab w:val="clear" w:pos="2268"/>
        </w:tabs>
        <w:jc w:val="both"/>
        <w:rPr>
          <w:sz w:val="28"/>
        </w:rPr>
      </w:pPr>
      <w:r>
        <w:rPr>
          <w:sz w:val="28"/>
        </w:rPr>
        <w:t>ВЕДУЩИЙ 1: Вот какое описание поэта дают его современники:</w:t>
      </w:r>
    </w:p>
    <w:p w:rsidR="003150EB" w:rsidRDefault="003150EB" w:rsidP="008B4649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  <w:r>
        <w:rPr>
          <w:sz w:val="28"/>
        </w:rPr>
        <w:t>«Он был невысокого роста, с кудрявыми волосами, носил бакенб</w:t>
      </w:r>
      <w:r w:rsidR="004066E1">
        <w:rPr>
          <w:sz w:val="28"/>
        </w:rPr>
        <w:t>арды</w:t>
      </w:r>
      <w:r>
        <w:rPr>
          <w:sz w:val="28"/>
        </w:rPr>
        <w:t>, в присутствии жен</w:t>
      </w:r>
      <w:r w:rsidR="003007D9">
        <w:rPr>
          <w:sz w:val="28"/>
        </w:rPr>
        <w:t>ы всегда на</w:t>
      </w:r>
      <w:r>
        <w:rPr>
          <w:sz w:val="28"/>
        </w:rPr>
        <w:t xml:space="preserve">девал цилиндр, чтобы казаться выше (Пушкин был ниже своей жены на 10 см).  </w:t>
      </w:r>
      <w:r w:rsidR="004066E1">
        <w:rPr>
          <w:sz w:val="28"/>
        </w:rPr>
        <w:t>Александра Сергеевича часто встречали с боксёрскими перчатками или коньками на плече</w:t>
      </w:r>
      <w:r w:rsidR="003007D9">
        <w:rPr>
          <w:sz w:val="28"/>
        </w:rPr>
        <w:t>, он был увлечён спортом</w:t>
      </w:r>
      <w:r w:rsidR="001341F1">
        <w:rPr>
          <w:sz w:val="28"/>
        </w:rPr>
        <w:t xml:space="preserve">. </w:t>
      </w:r>
      <w:r w:rsidR="00F77E3D">
        <w:rPr>
          <w:sz w:val="28"/>
        </w:rPr>
        <w:t>У Александра Сергеевича был «счастливый фрак», обязательно галстук, повязанный «байроновским» узлом. От мокрого снега и дождя он носил плащ.</w:t>
      </w:r>
      <w:r w:rsidR="00F77E3D" w:rsidRPr="00F77E3D">
        <w:rPr>
          <w:sz w:val="28"/>
        </w:rPr>
        <w:t xml:space="preserve"> </w:t>
      </w:r>
      <w:r w:rsidR="00F77E3D">
        <w:rPr>
          <w:sz w:val="28"/>
        </w:rPr>
        <w:t xml:space="preserve">Неотъемлемой частью образа Пушкина была трость, она служила ему тренажером, чтобы добиться меткой стрельбы и твёрдости руки при фехтовании, его трость весила 16 килограммов…» </w:t>
      </w:r>
    </w:p>
    <w:p w:rsidR="00467CDC" w:rsidRDefault="00467CDC" w:rsidP="00467CDC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</w:p>
    <w:p w:rsidR="00C06A97" w:rsidRDefault="00C06A97" w:rsidP="00467CDC">
      <w:pPr>
        <w:pStyle w:val="a3"/>
        <w:tabs>
          <w:tab w:val="clear" w:pos="2268"/>
        </w:tabs>
        <w:ind w:left="720" w:firstLine="0"/>
        <w:jc w:val="both"/>
        <w:rPr>
          <w:sz w:val="26"/>
          <w:szCs w:val="26"/>
        </w:rPr>
      </w:pPr>
      <w:proofErr w:type="gramStart"/>
      <w:r w:rsidRPr="00C06A97">
        <w:rPr>
          <w:b/>
          <w:sz w:val="28"/>
        </w:rPr>
        <w:t>«</w:t>
      </w:r>
      <w:r w:rsidR="00637778">
        <w:rPr>
          <w:b/>
          <w:sz w:val="28"/>
          <w:szCs w:val="28"/>
        </w:rPr>
        <w:t>Образ</w:t>
      </w:r>
      <w:r w:rsidRPr="00C06A97">
        <w:rPr>
          <w:b/>
          <w:sz w:val="28"/>
          <w:szCs w:val="28"/>
        </w:rPr>
        <w:t>»:</w:t>
      </w:r>
      <w:r w:rsidRPr="00C06A97">
        <w:rPr>
          <w:sz w:val="28"/>
          <w:szCs w:val="28"/>
        </w:rPr>
        <w:t xml:space="preserve"> </w:t>
      </w:r>
      <w:r w:rsidR="00470E02">
        <w:rPr>
          <w:sz w:val="28"/>
          <w:szCs w:val="28"/>
        </w:rPr>
        <w:t xml:space="preserve">парик, </w:t>
      </w:r>
      <w:r w:rsidRPr="00C06A97">
        <w:rPr>
          <w:sz w:val="28"/>
          <w:szCs w:val="28"/>
        </w:rPr>
        <w:t xml:space="preserve">цилиндр, белый галстук (платок), </w:t>
      </w:r>
      <w:r w:rsidR="00470E02">
        <w:rPr>
          <w:sz w:val="28"/>
          <w:szCs w:val="28"/>
        </w:rPr>
        <w:t xml:space="preserve">фрак </w:t>
      </w:r>
      <w:r w:rsidRPr="00C06A97">
        <w:rPr>
          <w:sz w:val="28"/>
          <w:szCs w:val="28"/>
        </w:rPr>
        <w:t>и плащ, боксерские перчатки</w:t>
      </w:r>
      <w:r w:rsidR="00470E02">
        <w:rPr>
          <w:sz w:val="28"/>
          <w:szCs w:val="28"/>
        </w:rPr>
        <w:t xml:space="preserve"> и коньки</w:t>
      </w:r>
      <w:r w:rsidRPr="00C06A97">
        <w:rPr>
          <w:sz w:val="28"/>
          <w:szCs w:val="28"/>
        </w:rPr>
        <w:t>, трость, пистолет, бакенбарды.</w:t>
      </w:r>
      <w:proofErr w:type="gramEnd"/>
    </w:p>
    <w:p w:rsidR="00C06A97" w:rsidRDefault="00C06A97" w:rsidP="00467CDC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</w:p>
    <w:p w:rsidR="00637778" w:rsidRPr="00C06A97" w:rsidRDefault="00637778" w:rsidP="00467CDC">
      <w:pPr>
        <w:pStyle w:val="a3"/>
        <w:tabs>
          <w:tab w:val="clear" w:pos="2268"/>
        </w:tabs>
        <w:ind w:left="720" w:firstLine="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1743332" cy="2733675"/>
            <wp:effectExtent l="0" t="0" r="9525" b="0"/>
            <wp:docPr id="6" name="Рисунок 6" descr="https://sun9-36.userapi.com/impg/jbh_S4nApfmzdVIx3cuLNqfH2iSld1cF627ubg/dfILfhJZNbA.jpg?size=810x1080&amp;quality=95&amp;sign=24a6a081ad824e27e245cc37574d7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jbh_S4nApfmzdVIx3cuLNqfH2iSld1cF627ubg/dfILfhJZNbA.jpg?size=810x1080&amp;quality=95&amp;sign=24a6a081ad824e27e245cc37574d7f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7228" r="21801" b="13626"/>
                    <a:stretch/>
                  </pic:blipFill>
                  <pic:spPr bwMode="auto">
                    <a:xfrm>
                      <a:off x="0" y="0"/>
                      <a:ext cx="1743700" cy="27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6A" w:rsidRDefault="00467CDC" w:rsidP="006F326A">
      <w:pPr>
        <w:pStyle w:val="a3"/>
        <w:tabs>
          <w:tab w:val="clear" w:pos="2268"/>
        </w:tabs>
        <w:jc w:val="both"/>
        <w:rPr>
          <w:sz w:val="28"/>
        </w:rPr>
      </w:pPr>
      <w:r>
        <w:rPr>
          <w:sz w:val="28"/>
        </w:rPr>
        <w:t xml:space="preserve">ВЕДУЩИЙ 2.  </w:t>
      </w:r>
      <w:r w:rsidR="00356F3B">
        <w:rPr>
          <w:sz w:val="28"/>
        </w:rPr>
        <w:t>Итак, пришло время вспомнить сказки, которые написал А.С.</w:t>
      </w:r>
    </w:p>
    <w:p w:rsidR="00C14ABF" w:rsidRDefault="00C14ABF" w:rsidP="00415F55">
      <w:pPr>
        <w:pStyle w:val="a3"/>
        <w:tabs>
          <w:tab w:val="clear" w:pos="2268"/>
        </w:tabs>
        <w:jc w:val="both"/>
        <w:rPr>
          <w:b/>
          <w:sz w:val="28"/>
        </w:rPr>
      </w:pPr>
    </w:p>
    <w:p w:rsidR="00C14ABF" w:rsidRPr="00C14ABF" w:rsidRDefault="00C14ABF" w:rsidP="00415F55">
      <w:pPr>
        <w:pStyle w:val="a3"/>
        <w:tabs>
          <w:tab w:val="clear" w:pos="2268"/>
        </w:tabs>
        <w:jc w:val="both"/>
        <w:rPr>
          <w:b/>
          <w:sz w:val="28"/>
        </w:rPr>
      </w:pPr>
      <w:r w:rsidRPr="00C14ABF">
        <w:rPr>
          <w:b/>
          <w:sz w:val="28"/>
        </w:rPr>
        <w:t>Игра «Волшебный сундучок»</w:t>
      </w:r>
    </w:p>
    <w:p w:rsidR="00356F3B" w:rsidRDefault="00356F3B" w:rsidP="00C14ABF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Перед вами волшебный сундук, в нём все вещи перепутались, ваша задача вытащить первую попавшуюся, обсудить со </w:t>
      </w:r>
      <w:r w:rsidR="00CD26E8">
        <w:rPr>
          <w:sz w:val="28"/>
        </w:rPr>
        <w:t>своей командой</w:t>
      </w:r>
      <w:r>
        <w:rPr>
          <w:sz w:val="28"/>
        </w:rPr>
        <w:t xml:space="preserve"> и дать ответ.</w:t>
      </w:r>
    </w:p>
    <w:p w:rsidR="00CD26E8" w:rsidRDefault="00CD26E8" w:rsidP="001F493A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>
        <w:rPr>
          <w:sz w:val="28"/>
        </w:rPr>
        <w:t>«Волшебный сундук»:</w:t>
      </w:r>
    </w:p>
    <w:p w:rsidR="001F493A" w:rsidRDefault="001F493A" w:rsidP="001F493A">
      <w:pPr>
        <w:pStyle w:val="a3"/>
        <w:tabs>
          <w:tab w:val="clear" w:pos="2268"/>
        </w:tabs>
        <w:jc w:val="both"/>
        <w:rPr>
          <w:b/>
          <w:sz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3723"/>
      </w:tblGrid>
      <w:tr w:rsidR="001F493A" w:rsidTr="001F493A">
        <w:tc>
          <w:tcPr>
            <w:tcW w:w="4536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«Сказка о золотой рыбке»</w:t>
            </w:r>
          </w:p>
        </w:tc>
        <w:tc>
          <w:tcPr>
            <w:tcW w:w="3723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 w:rsidRPr="001F493A">
              <w:rPr>
                <w:sz w:val="26"/>
                <w:szCs w:val="26"/>
              </w:rPr>
              <w:t>сеть</w:t>
            </w:r>
            <w:r>
              <w:rPr>
                <w:sz w:val="26"/>
                <w:szCs w:val="26"/>
              </w:rPr>
              <w:t xml:space="preserve">, </w:t>
            </w:r>
            <w:r w:rsidRPr="001F493A">
              <w:rPr>
                <w:sz w:val="26"/>
                <w:szCs w:val="26"/>
              </w:rPr>
              <w:t>веретено,</w:t>
            </w:r>
            <w:r>
              <w:rPr>
                <w:sz w:val="26"/>
                <w:szCs w:val="26"/>
              </w:rPr>
              <w:t xml:space="preserve"> </w:t>
            </w:r>
            <w:r w:rsidRPr="001F493A">
              <w:rPr>
                <w:sz w:val="26"/>
                <w:szCs w:val="26"/>
              </w:rPr>
              <w:t xml:space="preserve">корона, корыто, </w:t>
            </w:r>
            <w:r>
              <w:rPr>
                <w:sz w:val="26"/>
                <w:szCs w:val="26"/>
              </w:rPr>
              <w:t>рыбка</w:t>
            </w:r>
          </w:p>
        </w:tc>
      </w:tr>
      <w:tr w:rsidR="001F493A" w:rsidTr="001F493A">
        <w:tc>
          <w:tcPr>
            <w:tcW w:w="4536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«Золотой петушок»</w:t>
            </w:r>
          </w:p>
        </w:tc>
        <w:tc>
          <w:tcPr>
            <w:tcW w:w="3723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 w:rsidRPr="001F493A">
              <w:rPr>
                <w:sz w:val="26"/>
                <w:szCs w:val="26"/>
              </w:rPr>
              <w:t>корона, «золотой петушок», тюрбан, серьга с камнями</w:t>
            </w:r>
            <w:r>
              <w:rPr>
                <w:sz w:val="26"/>
                <w:szCs w:val="26"/>
              </w:rPr>
              <w:t>.</w:t>
            </w:r>
          </w:p>
        </w:tc>
      </w:tr>
      <w:tr w:rsidR="001F493A" w:rsidTr="001F493A">
        <w:tc>
          <w:tcPr>
            <w:tcW w:w="4536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«Сказка о царе </w:t>
            </w:r>
            <w:proofErr w:type="spellStart"/>
            <w:r>
              <w:rPr>
                <w:b/>
                <w:sz w:val="28"/>
              </w:rPr>
              <w:t>Салтане</w:t>
            </w:r>
            <w:proofErr w:type="spellEnd"/>
            <w:r>
              <w:rPr>
                <w:b/>
                <w:sz w:val="28"/>
              </w:rPr>
              <w:t>»</w:t>
            </w:r>
          </w:p>
        </w:tc>
        <w:tc>
          <w:tcPr>
            <w:tcW w:w="3723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 w:rsidRPr="001F493A">
              <w:rPr>
                <w:sz w:val="26"/>
                <w:szCs w:val="26"/>
              </w:rPr>
              <w:t xml:space="preserve">веретено, корона, лук и стрелы, </w:t>
            </w:r>
            <w:r>
              <w:rPr>
                <w:sz w:val="26"/>
                <w:szCs w:val="26"/>
              </w:rPr>
              <w:t>муха или шмель</w:t>
            </w:r>
          </w:p>
        </w:tc>
      </w:tr>
      <w:tr w:rsidR="001F493A" w:rsidTr="001F493A">
        <w:tc>
          <w:tcPr>
            <w:tcW w:w="4536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«Сказка о мёртвой царевне»</w:t>
            </w:r>
          </w:p>
        </w:tc>
        <w:tc>
          <w:tcPr>
            <w:tcW w:w="3723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 w:rsidRPr="001F493A">
              <w:rPr>
                <w:sz w:val="26"/>
                <w:szCs w:val="26"/>
              </w:rPr>
              <w:t>Зеркало</w:t>
            </w:r>
            <w:r>
              <w:rPr>
                <w:sz w:val="26"/>
                <w:szCs w:val="26"/>
              </w:rPr>
              <w:t>,</w:t>
            </w:r>
            <w:r w:rsidRPr="001F493A">
              <w:rPr>
                <w:sz w:val="26"/>
                <w:szCs w:val="26"/>
              </w:rPr>
              <w:t xml:space="preserve"> яблоко,</w:t>
            </w:r>
            <w:r>
              <w:rPr>
                <w:sz w:val="26"/>
                <w:szCs w:val="26"/>
              </w:rPr>
              <w:t xml:space="preserve"> </w:t>
            </w:r>
            <w:r w:rsidRPr="001F493A">
              <w:rPr>
                <w:sz w:val="26"/>
                <w:szCs w:val="26"/>
              </w:rPr>
              <w:t>веретено, корона,</w:t>
            </w:r>
            <w:r>
              <w:rPr>
                <w:sz w:val="26"/>
                <w:szCs w:val="26"/>
              </w:rPr>
              <w:t xml:space="preserve"> лук и стрелы</w:t>
            </w:r>
          </w:p>
        </w:tc>
      </w:tr>
      <w:tr w:rsidR="001F493A" w:rsidTr="001F493A">
        <w:tc>
          <w:tcPr>
            <w:tcW w:w="4536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«Сказка о попе и </w:t>
            </w:r>
            <w:proofErr w:type="spellStart"/>
            <w:proofErr w:type="gramStart"/>
            <w:r>
              <w:rPr>
                <w:b/>
                <w:sz w:val="28"/>
              </w:rPr>
              <w:t>Балде</w:t>
            </w:r>
            <w:proofErr w:type="spellEnd"/>
            <w:proofErr w:type="gramEnd"/>
            <w:r>
              <w:rPr>
                <w:b/>
                <w:sz w:val="28"/>
              </w:rPr>
              <w:t>»</w:t>
            </w:r>
          </w:p>
        </w:tc>
        <w:tc>
          <w:tcPr>
            <w:tcW w:w="3723" w:type="dxa"/>
          </w:tcPr>
          <w:p w:rsidR="001F493A" w:rsidRDefault="001F493A" w:rsidP="001F493A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 w:rsidRPr="001F493A">
              <w:rPr>
                <w:sz w:val="26"/>
                <w:szCs w:val="26"/>
              </w:rPr>
              <w:t xml:space="preserve">крест, </w:t>
            </w:r>
            <w:r>
              <w:rPr>
                <w:sz w:val="26"/>
                <w:szCs w:val="26"/>
              </w:rPr>
              <w:t>мешок с оброком, веревка, заяц</w:t>
            </w:r>
          </w:p>
        </w:tc>
      </w:tr>
    </w:tbl>
    <w:p w:rsidR="001F493A" w:rsidRDefault="001F493A" w:rsidP="001F493A">
      <w:pPr>
        <w:pStyle w:val="a3"/>
        <w:tabs>
          <w:tab w:val="clear" w:pos="2268"/>
        </w:tabs>
        <w:jc w:val="both"/>
        <w:rPr>
          <w:b/>
          <w:sz w:val="28"/>
        </w:rPr>
      </w:pPr>
    </w:p>
    <w:p w:rsidR="00F17B97" w:rsidRDefault="00F17B97" w:rsidP="00820C90">
      <w:pPr>
        <w:pStyle w:val="a3"/>
        <w:tabs>
          <w:tab w:val="clear" w:pos="2268"/>
        </w:tabs>
        <w:ind w:left="142" w:firstLine="0"/>
        <w:jc w:val="both"/>
        <w:rPr>
          <w:sz w:val="28"/>
        </w:rPr>
      </w:pPr>
    </w:p>
    <w:p w:rsidR="007971BA" w:rsidRDefault="00C14ABF" w:rsidP="00820C90">
      <w:pPr>
        <w:pStyle w:val="a3"/>
        <w:tabs>
          <w:tab w:val="clear" w:pos="2268"/>
        </w:tabs>
        <w:ind w:left="142" w:firstLine="0"/>
        <w:jc w:val="both"/>
        <w:rPr>
          <w:sz w:val="28"/>
        </w:rPr>
      </w:pPr>
      <w:r>
        <w:rPr>
          <w:sz w:val="28"/>
        </w:rPr>
        <w:t>ВЕДУЩИЙ 1:</w:t>
      </w:r>
      <w:r w:rsidR="00F17B97">
        <w:rPr>
          <w:sz w:val="28"/>
        </w:rPr>
        <w:t xml:space="preserve"> </w:t>
      </w:r>
      <w:r w:rsidR="00470E02">
        <w:rPr>
          <w:sz w:val="28"/>
        </w:rPr>
        <w:t xml:space="preserve">Сейчас будет конкурс капитанов, к нам приглашаются учителя. </w:t>
      </w:r>
      <w:r w:rsidR="00F17B97">
        <w:rPr>
          <w:sz w:val="28"/>
        </w:rPr>
        <w:t>Учителя</w:t>
      </w:r>
      <w:r w:rsidR="007971BA">
        <w:rPr>
          <w:sz w:val="28"/>
        </w:rPr>
        <w:t xml:space="preserve"> </w:t>
      </w:r>
      <w:r w:rsidR="00F17B97">
        <w:rPr>
          <w:sz w:val="28"/>
        </w:rPr>
        <w:t>надеваю</w:t>
      </w:r>
      <w:r w:rsidR="001F493A">
        <w:rPr>
          <w:sz w:val="28"/>
        </w:rPr>
        <w:t>т маску (кто он</w:t>
      </w:r>
      <w:r w:rsidR="00F17B97">
        <w:rPr>
          <w:sz w:val="28"/>
        </w:rPr>
        <w:t>и</w:t>
      </w:r>
      <w:r w:rsidR="001F493A">
        <w:rPr>
          <w:sz w:val="28"/>
        </w:rPr>
        <w:t xml:space="preserve"> – не видно), </w:t>
      </w:r>
      <w:r w:rsidR="00F17B97">
        <w:rPr>
          <w:sz w:val="28"/>
        </w:rPr>
        <w:t>команда должна подсказать</w:t>
      </w:r>
      <w:r w:rsidR="001F493A">
        <w:rPr>
          <w:sz w:val="28"/>
        </w:rPr>
        <w:t xml:space="preserve"> </w:t>
      </w:r>
      <w:r w:rsidR="00470E02">
        <w:rPr>
          <w:sz w:val="28"/>
        </w:rPr>
        <w:t xml:space="preserve">учителю кто он, </w:t>
      </w:r>
      <w:r w:rsidR="007971BA">
        <w:rPr>
          <w:sz w:val="28"/>
        </w:rPr>
        <w:t xml:space="preserve"> </w:t>
      </w:r>
      <w:r w:rsidR="00470E02">
        <w:rPr>
          <w:sz w:val="28"/>
        </w:rPr>
        <w:t xml:space="preserve">учитель </w:t>
      </w:r>
      <w:r w:rsidR="007971BA">
        <w:rPr>
          <w:sz w:val="28"/>
        </w:rPr>
        <w:t>спрашивает, команда отвечает «да» или «нет»</w:t>
      </w:r>
      <w:r w:rsidR="00820C90">
        <w:rPr>
          <w:sz w:val="28"/>
        </w:rPr>
        <w:t>.</w:t>
      </w:r>
    </w:p>
    <w:p w:rsidR="00C06A97" w:rsidRDefault="00C06A97" w:rsidP="00820C90">
      <w:pPr>
        <w:pStyle w:val="a3"/>
        <w:tabs>
          <w:tab w:val="clear" w:pos="2268"/>
        </w:tabs>
        <w:ind w:left="142" w:firstLine="0"/>
        <w:jc w:val="both"/>
        <w:rPr>
          <w:sz w:val="28"/>
        </w:rPr>
      </w:pPr>
    </w:p>
    <w:p w:rsidR="00C06A97" w:rsidRPr="00C06A97" w:rsidRDefault="00C06A97" w:rsidP="00C06A97">
      <w:pPr>
        <w:pStyle w:val="a3"/>
        <w:tabs>
          <w:tab w:val="clear" w:pos="2268"/>
        </w:tabs>
        <w:jc w:val="both"/>
        <w:rPr>
          <w:b/>
          <w:sz w:val="28"/>
        </w:rPr>
      </w:pPr>
      <w:r w:rsidRPr="00820C90">
        <w:rPr>
          <w:b/>
          <w:sz w:val="28"/>
        </w:rPr>
        <w:t>Игра «Мы поехали на бал»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3723"/>
      </w:tblGrid>
      <w:tr w:rsidR="00C06A97" w:rsidTr="0031016E">
        <w:tc>
          <w:tcPr>
            <w:tcW w:w="4536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«Сказка о золотой рыбке»</w:t>
            </w:r>
          </w:p>
        </w:tc>
        <w:tc>
          <w:tcPr>
            <w:tcW w:w="3723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Старик</w:t>
            </w:r>
          </w:p>
        </w:tc>
      </w:tr>
      <w:tr w:rsidR="00C06A97" w:rsidTr="0031016E">
        <w:tc>
          <w:tcPr>
            <w:tcW w:w="4536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«Золотой петушок»</w:t>
            </w:r>
          </w:p>
        </w:tc>
        <w:tc>
          <w:tcPr>
            <w:tcW w:w="3723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proofErr w:type="spellStart"/>
            <w:r>
              <w:rPr>
                <w:sz w:val="28"/>
              </w:rPr>
              <w:t>Шамаханская</w:t>
            </w:r>
            <w:proofErr w:type="spellEnd"/>
            <w:r>
              <w:rPr>
                <w:sz w:val="28"/>
              </w:rPr>
              <w:t xml:space="preserve"> царица</w:t>
            </w:r>
          </w:p>
        </w:tc>
      </w:tr>
      <w:tr w:rsidR="00C06A97" w:rsidTr="0031016E">
        <w:tc>
          <w:tcPr>
            <w:tcW w:w="4536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«Сказка о царе </w:t>
            </w:r>
            <w:proofErr w:type="spellStart"/>
            <w:r>
              <w:rPr>
                <w:b/>
                <w:sz w:val="28"/>
              </w:rPr>
              <w:t>Салтане</w:t>
            </w:r>
            <w:proofErr w:type="spellEnd"/>
            <w:r>
              <w:rPr>
                <w:b/>
                <w:sz w:val="28"/>
              </w:rPr>
              <w:t>»</w:t>
            </w:r>
          </w:p>
        </w:tc>
        <w:tc>
          <w:tcPr>
            <w:tcW w:w="3723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Царевна – Лебедь</w:t>
            </w:r>
          </w:p>
        </w:tc>
      </w:tr>
      <w:tr w:rsidR="00C06A97" w:rsidTr="0031016E">
        <w:tc>
          <w:tcPr>
            <w:tcW w:w="4536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«Сказка о мёртвой царевне»</w:t>
            </w:r>
          </w:p>
        </w:tc>
        <w:tc>
          <w:tcPr>
            <w:tcW w:w="3723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Царица</w:t>
            </w:r>
          </w:p>
        </w:tc>
      </w:tr>
      <w:tr w:rsidR="00C06A97" w:rsidTr="0031016E">
        <w:tc>
          <w:tcPr>
            <w:tcW w:w="4536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«Сказка о попе и </w:t>
            </w:r>
            <w:proofErr w:type="spellStart"/>
            <w:proofErr w:type="gramStart"/>
            <w:r>
              <w:rPr>
                <w:b/>
                <w:sz w:val="28"/>
              </w:rPr>
              <w:t>Балде</w:t>
            </w:r>
            <w:proofErr w:type="spellEnd"/>
            <w:proofErr w:type="gramEnd"/>
            <w:r>
              <w:rPr>
                <w:b/>
                <w:sz w:val="28"/>
              </w:rPr>
              <w:t>»</w:t>
            </w:r>
          </w:p>
        </w:tc>
        <w:tc>
          <w:tcPr>
            <w:tcW w:w="3723" w:type="dxa"/>
          </w:tcPr>
          <w:p w:rsidR="00C06A97" w:rsidRDefault="00C06A97" w:rsidP="0031016E">
            <w:pPr>
              <w:pStyle w:val="a3"/>
              <w:tabs>
                <w:tab w:val="clear" w:pos="2268"/>
              </w:tabs>
              <w:ind w:left="0" w:firstLine="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Поп</w:t>
            </w:r>
          </w:p>
        </w:tc>
      </w:tr>
    </w:tbl>
    <w:p w:rsidR="00820C90" w:rsidRDefault="00820C90" w:rsidP="00820C90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</w:p>
    <w:p w:rsidR="00637778" w:rsidRPr="0057293B" w:rsidRDefault="00637778" w:rsidP="00637778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D9455C" wp14:editId="7246D0F5">
            <wp:simplePos x="0" y="0"/>
            <wp:positionH relativeFrom="column">
              <wp:posOffset>4381500</wp:posOffset>
            </wp:positionH>
            <wp:positionV relativeFrom="paragraph">
              <wp:posOffset>179070</wp:posOffset>
            </wp:positionV>
            <wp:extent cx="1439545" cy="2019300"/>
            <wp:effectExtent l="0" t="0" r="8255" b="0"/>
            <wp:wrapNone/>
            <wp:docPr id="5" name="Рисунок 5" descr="https://sun9-67.userapi.com/impg/OY-_SFs9tzwFDJcJJ1jlQhZs2Db7ElTg7uXR-Q/q6rBkMiCAek.jpg?size=1280x960&amp;quality=95&amp;sign=0daf895d6c4badc37abd4f8269ba1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OY-_SFs9tzwFDJcJJ1jlQhZs2Db7ElTg7uXR-Q/q6rBkMiCAek.jpg?size=1280x960&amp;quality=95&amp;sign=0daf895d6c4badc37abd4f8269ba13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6" t="21063" r="37441" b="10689"/>
                    <a:stretch/>
                  </pic:blipFill>
                  <pic:spPr bwMode="auto">
                    <a:xfrm>
                      <a:off x="0" y="0"/>
                      <a:ext cx="14395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ABDCFD" wp14:editId="4549DC68">
            <wp:extent cx="1543050" cy="2017290"/>
            <wp:effectExtent l="0" t="0" r="0" b="2540"/>
            <wp:docPr id="2" name="Рисунок 2" descr="https://sun9-28.userapi.com/impg/VlWABosP-S3XxiEO9bYgPKlE3HfKIvEzg8Cu4A/l-TI2_soYIc.jpg?size=1280x960&amp;quality=95&amp;sign=989ecda98b3694e077a3bbc8f7a594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VlWABosP-S3XxiEO9bYgPKlE3HfKIvEzg8Cu4A/l-TI2_soYIc.jpg?size=1280x960&amp;quality=95&amp;sign=989ecda98b3694e077a3bbc8f7a594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5" t="38547" r="47253" b="33017"/>
                    <a:stretch/>
                  </pic:blipFill>
                  <pic:spPr bwMode="auto">
                    <a:xfrm>
                      <a:off x="0" y="0"/>
                      <a:ext cx="1544913" cy="201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293B">
        <w:t xml:space="preserve"> </w:t>
      </w:r>
      <w:r>
        <w:rPr>
          <w:noProof/>
        </w:rPr>
        <w:drawing>
          <wp:inline distT="0" distB="0" distL="0" distR="0" wp14:anchorId="3D995D6B" wp14:editId="3FA1B155">
            <wp:extent cx="1228725" cy="2028825"/>
            <wp:effectExtent l="0" t="0" r="9525" b="9525"/>
            <wp:docPr id="3" name="Рисунок 3" descr="https://sun9-44.userapi.com/impg/UhrrfufK7aJ3F1O6ubARcEaKvFMsT7940DoYwQ/dwuEJOMbL74.jpg?size=1280x960&amp;quality=95&amp;sign=1c92be1a85e76134e335aa1b12ecc5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UhrrfufK7aJ3F1O6ubARcEaKvFMsT7940DoYwQ/dwuEJOMbL74.jpg?size=1280x960&amp;quality=95&amp;sign=1c92be1a85e76134e335aa1b12ecc5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7" t="36020" r="53239" b="28593"/>
                    <a:stretch/>
                  </pic:blipFill>
                  <pic:spPr bwMode="auto">
                    <a:xfrm>
                      <a:off x="0" y="0"/>
                      <a:ext cx="1227193" cy="20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293B">
        <w:t xml:space="preserve"> </w:t>
      </w:r>
      <w:r>
        <w:rPr>
          <w:noProof/>
        </w:rPr>
        <w:drawing>
          <wp:inline distT="0" distB="0" distL="0" distR="0" wp14:anchorId="391CCD17" wp14:editId="20F4C293">
            <wp:extent cx="1504950" cy="2019300"/>
            <wp:effectExtent l="0" t="0" r="0" b="0"/>
            <wp:docPr id="4" name="Рисунок 4" descr="https://sun9-68.userapi.com/impg/NxgYgwSsM-I2NmDkZGgAYvvkQBYuyWp0SfVXLQ/6LDgMig1FU8.jpg?size=1280x960&amp;quality=95&amp;sign=46c2466bbf78dd51c8e8cad2289cea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NxgYgwSsM-I2NmDkZGgAYvvkQBYuyWp0SfVXLQ/6LDgMig1FU8.jpg?size=1280x960&amp;quality=95&amp;sign=46c2466bbf78dd51c8e8cad2289cea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31856" r="42386" b="26161"/>
                    <a:stretch/>
                  </pic:blipFill>
                  <pic:spPr bwMode="auto">
                    <a:xfrm>
                      <a:off x="0" y="0"/>
                      <a:ext cx="1505267" cy="20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293B">
        <w:t xml:space="preserve"> </w:t>
      </w:r>
    </w:p>
    <w:p w:rsidR="00637778" w:rsidRDefault="00637778" w:rsidP="00820C90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</w:p>
    <w:p w:rsidR="007971BA" w:rsidRDefault="007971BA" w:rsidP="00820C90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>
        <w:rPr>
          <w:sz w:val="28"/>
        </w:rPr>
        <w:t>ВЕДУЩИЙ 2: Последнее задание для команд, но самое сложное. Нам нужно по одному представителю от команды, командам предлагается бросить жребий и каждой команде достаётся записка с названием сказки, которую команда должна обыграть.</w:t>
      </w:r>
    </w:p>
    <w:p w:rsidR="00900AD5" w:rsidRDefault="00900AD5" w:rsidP="00820C90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</w:p>
    <w:p w:rsidR="00820C90" w:rsidRDefault="00820C90" w:rsidP="00820C90">
      <w:pPr>
        <w:pStyle w:val="a3"/>
        <w:tabs>
          <w:tab w:val="clear" w:pos="2268"/>
        </w:tabs>
        <w:ind w:left="0" w:firstLine="0"/>
        <w:jc w:val="both"/>
        <w:rPr>
          <w:sz w:val="28"/>
        </w:rPr>
      </w:pPr>
      <w:r w:rsidRPr="00C06A97">
        <w:rPr>
          <w:b/>
          <w:sz w:val="28"/>
        </w:rPr>
        <w:t>Записки:</w:t>
      </w:r>
      <w:r>
        <w:rPr>
          <w:sz w:val="28"/>
        </w:rPr>
        <w:t xml:space="preserve"> Сказка «Золотая рыбка», сказка «Золотой петушок», сказка «О мёртвой царевне», сказка «О царе </w:t>
      </w:r>
      <w:proofErr w:type="spellStart"/>
      <w:r>
        <w:rPr>
          <w:sz w:val="28"/>
        </w:rPr>
        <w:t>Салтане</w:t>
      </w:r>
      <w:proofErr w:type="spellEnd"/>
      <w:r>
        <w:rPr>
          <w:sz w:val="28"/>
        </w:rPr>
        <w:t xml:space="preserve">», сказка «О Попе и работнике его </w:t>
      </w:r>
      <w:proofErr w:type="spellStart"/>
      <w:proofErr w:type="gramStart"/>
      <w:r>
        <w:rPr>
          <w:sz w:val="28"/>
        </w:rPr>
        <w:t>Балде</w:t>
      </w:r>
      <w:proofErr w:type="spellEnd"/>
      <w:proofErr w:type="gramEnd"/>
      <w:r>
        <w:rPr>
          <w:sz w:val="28"/>
        </w:rPr>
        <w:t>».</w:t>
      </w:r>
    </w:p>
    <w:p w:rsidR="00766B19" w:rsidRDefault="00766B19" w:rsidP="00CA4517">
      <w:pPr>
        <w:ind w:left="2268" w:hanging="2268"/>
        <w:jc w:val="both"/>
        <w:rPr>
          <w:sz w:val="28"/>
        </w:rPr>
      </w:pPr>
    </w:p>
    <w:p w:rsidR="00900AD5" w:rsidRPr="00F17B97" w:rsidRDefault="00900AD5" w:rsidP="00CA4517">
      <w:pPr>
        <w:ind w:left="2268" w:hanging="2268"/>
        <w:jc w:val="both"/>
        <w:rPr>
          <w:b/>
          <w:sz w:val="28"/>
        </w:rPr>
      </w:pPr>
      <w:r w:rsidRPr="00F17B97">
        <w:rPr>
          <w:b/>
          <w:sz w:val="28"/>
        </w:rPr>
        <w:t>Все вместе читают:</w:t>
      </w:r>
    </w:p>
    <w:p w:rsidR="00766B19" w:rsidRDefault="00766B19">
      <w:pPr>
        <w:ind w:left="2268"/>
        <w:rPr>
          <w:sz w:val="28"/>
        </w:rPr>
      </w:pPr>
      <w:r>
        <w:rPr>
          <w:caps/>
          <w:sz w:val="28"/>
        </w:rPr>
        <w:t xml:space="preserve">у </w:t>
      </w:r>
      <w:r>
        <w:rPr>
          <w:sz w:val="28"/>
        </w:rPr>
        <w:t>Лукоморья дуб зелёный,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Золотая цепь на дубе том,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И днём, и ночью кот учёный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Всё ходит по цепи кругом: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Идёт направо песнь заводит,</w:t>
      </w:r>
    </w:p>
    <w:p w:rsidR="00766B19" w:rsidRDefault="00766B19">
      <w:pPr>
        <w:ind w:left="2268"/>
        <w:rPr>
          <w:sz w:val="28"/>
        </w:rPr>
      </w:pPr>
      <w:r>
        <w:rPr>
          <w:sz w:val="28"/>
        </w:rPr>
        <w:t>Налево сказки говорит...</w:t>
      </w:r>
      <w:r>
        <w:rPr>
          <w:caps/>
          <w:sz w:val="28"/>
        </w:rPr>
        <w:t xml:space="preserve">  </w:t>
      </w:r>
    </w:p>
    <w:p w:rsidR="0003096A" w:rsidRDefault="0003096A">
      <w:pPr>
        <w:pStyle w:val="21"/>
        <w:rPr>
          <w:caps/>
        </w:rPr>
      </w:pPr>
    </w:p>
    <w:p w:rsidR="000F6A30" w:rsidRDefault="000F6A30" w:rsidP="00747FC0">
      <w:pPr>
        <w:rPr>
          <w:sz w:val="28"/>
        </w:rPr>
      </w:pPr>
    </w:p>
    <w:p w:rsidR="00766B19" w:rsidRDefault="00766B19">
      <w:pPr>
        <w:rPr>
          <w:sz w:val="28"/>
        </w:rPr>
      </w:pPr>
      <w:r>
        <w:rPr>
          <w:sz w:val="28"/>
        </w:rPr>
        <w:t xml:space="preserve">                                 </w:t>
      </w:r>
    </w:p>
    <w:p w:rsidR="00766B19" w:rsidRDefault="00900AD5" w:rsidP="00F17B97">
      <w:pPr>
        <w:pStyle w:val="31"/>
        <w:ind w:left="2268" w:hanging="2268"/>
        <w:jc w:val="both"/>
      </w:pPr>
      <w:r>
        <w:t>ВЕДУЩИЙ 1</w:t>
      </w:r>
      <w:r w:rsidR="00766B19">
        <w:t>.        Несмотря на то, что А.С.Пушкина давно уже нет, он живёт в нашей памяти и в наших сердцах. Нам очень приятно, что</w:t>
      </w:r>
      <w:r w:rsidR="006F326A">
        <w:t xml:space="preserve"> вы</w:t>
      </w:r>
      <w:r w:rsidR="00766B19">
        <w:t xml:space="preserve"> так хорошо знаете не только его произведения, но некоторые фрагменты из его биографии. Мы от всех предыдущих поколений говорим вам – СПАСИБО!       </w:t>
      </w:r>
    </w:p>
    <w:p w:rsidR="00766B19" w:rsidRDefault="00766B19">
      <w:pPr>
        <w:ind w:left="2268" w:hanging="2268"/>
        <w:rPr>
          <w:sz w:val="28"/>
        </w:rPr>
      </w:pPr>
    </w:p>
    <w:p w:rsidR="00766B19" w:rsidRDefault="00766B19">
      <w:pPr>
        <w:ind w:left="2268"/>
        <w:rPr>
          <w:sz w:val="28"/>
        </w:rPr>
      </w:pPr>
    </w:p>
    <w:p w:rsidR="00766B19" w:rsidRDefault="00766B19" w:rsidP="00F17B97">
      <w:pPr>
        <w:ind w:left="2268" w:hanging="2268"/>
        <w:jc w:val="both"/>
        <w:rPr>
          <w:sz w:val="28"/>
        </w:rPr>
      </w:pPr>
      <w:r>
        <w:rPr>
          <w:sz w:val="28"/>
        </w:rPr>
        <w:t>ВЕДУЩИЙ 2.        Мы вас благодарим за ваши правильные ответы и активное участие, а в память о сегодняшнем</w:t>
      </w:r>
      <w:r w:rsidR="00F17B97">
        <w:rPr>
          <w:sz w:val="28"/>
        </w:rPr>
        <w:t xml:space="preserve"> вечере вручаем вам всем в обмен на ваших </w:t>
      </w:r>
      <w:r w:rsidR="00C06A97">
        <w:rPr>
          <w:sz w:val="28"/>
        </w:rPr>
        <w:t>золотых рыбок сладкие подарки (</w:t>
      </w:r>
      <w:r w:rsidR="00F17B97">
        <w:rPr>
          <w:sz w:val="28"/>
        </w:rPr>
        <w:t>количество рыбок по класса</w:t>
      </w:r>
      <w:r w:rsidR="006F326A">
        <w:rPr>
          <w:sz w:val="28"/>
        </w:rPr>
        <w:t>м</w:t>
      </w:r>
      <w:r w:rsidR="00F17B97">
        <w:rPr>
          <w:sz w:val="28"/>
        </w:rPr>
        <w:t xml:space="preserve"> – записать для подведения общего итога и определения «Знатоков творчества Пушкина»</w:t>
      </w:r>
      <w:r w:rsidR="00C06A97">
        <w:rPr>
          <w:sz w:val="28"/>
        </w:rPr>
        <w:t>)</w:t>
      </w:r>
      <w:r>
        <w:rPr>
          <w:sz w:val="28"/>
        </w:rPr>
        <w:t>.</w:t>
      </w:r>
    </w:p>
    <w:p w:rsidR="00766B19" w:rsidRDefault="00766B19">
      <w:pPr>
        <w:ind w:left="2268" w:hanging="2268"/>
        <w:jc w:val="center"/>
        <w:rPr>
          <w:sz w:val="28"/>
        </w:rPr>
      </w:pPr>
      <w:r>
        <w:rPr>
          <w:sz w:val="28"/>
        </w:rPr>
        <w:t>СПАСИБО ЗА ВНИМАНИЕ!</w:t>
      </w:r>
    </w:p>
    <w:p w:rsidR="00C06A97" w:rsidRDefault="00766B19" w:rsidP="00637778">
      <w:pPr>
        <w:ind w:left="2268" w:hanging="2268"/>
        <w:jc w:val="center"/>
        <w:rPr>
          <w:sz w:val="28"/>
        </w:rPr>
      </w:pPr>
      <w:r>
        <w:rPr>
          <w:sz w:val="28"/>
        </w:rPr>
        <w:t>ДО СВИДАНИЯ!</w:t>
      </w: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637778" w:rsidRDefault="00637778" w:rsidP="00637778">
      <w:pPr>
        <w:ind w:left="2268" w:hanging="2268"/>
        <w:jc w:val="center"/>
        <w:rPr>
          <w:sz w:val="28"/>
        </w:rPr>
      </w:pPr>
    </w:p>
    <w:p w:rsidR="00C06A97" w:rsidRDefault="00C06A97" w:rsidP="0035382A">
      <w:pPr>
        <w:rPr>
          <w:sz w:val="28"/>
        </w:rPr>
      </w:pPr>
    </w:p>
    <w:p w:rsidR="00C06A97" w:rsidRDefault="00C06A97" w:rsidP="00C06A97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13"/>
      </w:tblGrid>
      <w:tr w:rsidR="00C06A97" w:rsidTr="00C06A97">
        <w:tc>
          <w:tcPr>
            <w:tcW w:w="9713" w:type="dxa"/>
          </w:tcPr>
          <w:p w:rsidR="00C06A97" w:rsidRP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  <w:r w:rsidRPr="00C06A97">
              <w:rPr>
                <w:b/>
                <w:sz w:val="56"/>
                <w:szCs w:val="56"/>
              </w:rPr>
              <w:t xml:space="preserve">Сказка «О Попе и работнике его </w:t>
            </w:r>
            <w:proofErr w:type="spellStart"/>
            <w:proofErr w:type="gramStart"/>
            <w:r w:rsidRPr="00C06A97">
              <w:rPr>
                <w:b/>
                <w:sz w:val="56"/>
                <w:szCs w:val="56"/>
              </w:rPr>
              <w:t>Балде</w:t>
            </w:r>
            <w:proofErr w:type="spellEnd"/>
            <w:proofErr w:type="gramEnd"/>
            <w:r w:rsidRPr="00C06A97">
              <w:rPr>
                <w:b/>
                <w:sz w:val="56"/>
                <w:szCs w:val="56"/>
              </w:rPr>
              <w:t>».</w:t>
            </w:r>
          </w:p>
        </w:tc>
      </w:tr>
      <w:tr w:rsidR="00C06A97" w:rsidTr="00C06A97">
        <w:tc>
          <w:tcPr>
            <w:tcW w:w="9713" w:type="dxa"/>
          </w:tcPr>
          <w:p w:rsidR="00C06A97" w:rsidRP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  <w:r w:rsidRPr="00C06A97">
              <w:rPr>
                <w:b/>
                <w:sz w:val="56"/>
                <w:szCs w:val="56"/>
              </w:rPr>
              <w:t xml:space="preserve">Сказка «О царе </w:t>
            </w:r>
            <w:proofErr w:type="spellStart"/>
            <w:r w:rsidRPr="00C06A97">
              <w:rPr>
                <w:b/>
                <w:sz w:val="56"/>
                <w:szCs w:val="56"/>
              </w:rPr>
              <w:t>Салтане</w:t>
            </w:r>
            <w:proofErr w:type="spellEnd"/>
            <w:r w:rsidRPr="00C06A97">
              <w:rPr>
                <w:b/>
                <w:sz w:val="56"/>
                <w:szCs w:val="56"/>
              </w:rPr>
              <w:t>»</w:t>
            </w:r>
          </w:p>
        </w:tc>
      </w:tr>
      <w:tr w:rsidR="00C06A97" w:rsidTr="00C06A97">
        <w:tc>
          <w:tcPr>
            <w:tcW w:w="9713" w:type="dxa"/>
          </w:tcPr>
          <w:p w:rsidR="00C06A97" w:rsidRP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  <w:r w:rsidRPr="00C06A97">
              <w:rPr>
                <w:b/>
                <w:sz w:val="56"/>
                <w:szCs w:val="56"/>
              </w:rPr>
              <w:t>Сказка «О мёртвой царевне и семи богатырях»</w:t>
            </w:r>
          </w:p>
        </w:tc>
      </w:tr>
      <w:tr w:rsidR="00C06A97" w:rsidTr="00C06A97">
        <w:tc>
          <w:tcPr>
            <w:tcW w:w="9713" w:type="dxa"/>
          </w:tcPr>
          <w:p w:rsid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  <w:r w:rsidRPr="00C06A97">
              <w:rPr>
                <w:b/>
                <w:sz w:val="56"/>
                <w:szCs w:val="56"/>
              </w:rPr>
              <w:t>Сказка «Золотой петушок»</w:t>
            </w:r>
          </w:p>
          <w:p w:rsidR="00C06A97" w:rsidRP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C06A97" w:rsidTr="00C06A97">
        <w:tc>
          <w:tcPr>
            <w:tcW w:w="9713" w:type="dxa"/>
          </w:tcPr>
          <w:p w:rsid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  <w:r w:rsidRPr="00C06A97">
              <w:rPr>
                <w:b/>
                <w:sz w:val="56"/>
                <w:szCs w:val="56"/>
              </w:rPr>
              <w:t>Сказка «Золотая рыбка»</w:t>
            </w:r>
          </w:p>
          <w:p w:rsidR="00C06A97" w:rsidRPr="00C06A97" w:rsidRDefault="00C06A97" w:rsidP="00C06A97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C06A97" w:rsidRDefault="00C06A97" w:rsidP="00C06A97">
      <w:pPr>
        <w:jc w:val="right"/>
        <w:rPr>
          <w:sz w:val="28"/>
        </w:rPr>
      </w:pPr>
    </w:p>
    <w:p w:rsidR="00637778" w:rsidRDefault="00F147DC" w:rsidP="00637778">
      <w:pPr>
        <w:jc w:val="right"/>
        <w:rPr>
          <w:sz w:val="28"/>
        </w:rPr>
      </w:pPr>
      <w:r>
        <w:rPr>
          <w:sz w:val="28"/>
        </w:rPr>
        <w:t>ПРИЛОЖЕНИЕ 2</w:t>
      </w: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7"/>
        <w:gridCol w:w="3238"/>
        <w:gridCol w:w="3238"/>
      </w:tblGrid>
      <w:tr w:rsidR="00637778" w:rsidTr="00637778">
        <w:tc>
          <w:tcPr>
            <w:tcW w:w="3237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5196"/>
                  <wp:effectExtent l="0" t="0" r="0" b="0"/>
                  <wp:docPr id="7" name="Рисунок 7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A03F95" wp14:editId="44B42B6B">
                  <wp:extent cx="1790700" cy="1775196"/>
                  <wp:effectExtent l="0" t="0" r="0" b="0"/>
                  <wp:docPr id="8" name="Рисунок 8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A03F95" wp14:editId="44B42B6B">
                  <wp:extent cx="1790700" cy="1775196"/>
                  <wp:effectExtent l="0" t="0" r="0" b="0"/>
                  <wp:docPr id="9" name="Рисунок 9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78" w:rsidTr="00637778">
        <w:tc>
          <w:tcPr>
            <w:tcW w:w="3237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A03F95" wp14:editId="44B42B6B">
                  <wp:extent cx="1790700" cy="1775196"/>
                  <wp:effectExtent l="0" t="0" r="0" b="0"/>
                  <wp:docPr id="10" name="Рисунок 10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A03F95" wp14:editId="44B42B6B">
                  <wp:extent cx="1790700" cy="1775196"/>
                  <wp:effectExtent l="0" t="0" r="0" b="0"/>
                  <wp:docPr id="11" name="Рисунок 11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637778" w:rsidRDefault="00637778" w:rsidP="00C06A97">
            <w:pPr>
              <w:jc w:val="right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A03F95" wp14:editId="44B42B6B">
                  <wp:extent cx="1790700" cy="1775196"/>
                  <wp:effectExtent l="0" t="0" r="0" b="0"/>
                  <wp:docPr id="12" name="Рисунок 12" descr="https://sun9-64.userapi.com/impg/hdv78cVX_rRKhL6yPqYd77yvjom9tI-uMiUNgw/fA_7T09mV7s.jpg?size=630x612&amp;quality=95&amp;sign=6f83638a7a125701d159719c56d7d0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impg/hdv78cVX_rRKhL6yPqYd77yvjom9tI-uMiUNgw/fA_7T09mV7s.jpg?size=630x612&amp;quality=95&amp;sign=6f83638a7a125701d159719c56d7d0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" r="4511"/>
                          <a:stretch/>
                        </pic:blipFill>
                        <pic:spPr bwMode="auto">
                          <a:xfrm>
                            <a:off x="0" y="0"/>
                            <a:ext cx="1791353" cy="177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778" w:rsidRDefault="00637778" w:rsidP="00C06A97">
      <w:pPr>
        <w:jc w:val="right"/>
        <w:rPr>
          <w:sz w:val="28"/>
        </w:rPr>
      </w:pPr>
    </w:p>
    <w:sectPr w:rsidR="00637778" w:rsidSect="000F6A30">
      <w:pgSz w:w="11906" w:h="16838"/>
      <w:pgMar w:top="993" w:right="849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86BC8"/>
    <w:multiLevelType w:val="hybridMultilevel"/>
    <w:tmpl w:val="F8AEB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83"/>
    <w:rsid w:val="0003096A"/>
    <w:rsid w:val="000F6A30"/>
    <w:rsid w:val="001341F1"/>
    <w:rsid w:val="00170C0E"/>
    <w:rsid w:val="001F4483"/>
    <w:rsid w:val="001F493A"/>
    <w:rsid w:val="00201909"/>
    <w:rsid w:val="00216A77"/>
    <w:rsid w:val="002B0363"/>
    <w:rsid w:val="002C26DC"/>
    <w:rsid w:val="003007D9"/>
    <w:rsid w:val="003150EB"/>
    <w:rsid w:val="0035382A"/>
    <w:rsid w:val="00356F3B"/>
    <w:rsid w:val="003966CB"/>
    <w:rsid w:val="004066E1"/>
    <w:rsid w:val="00415F55"/>
    <w:rsid w:val="00467CDC"/>
    <w:rsid w:val="00470E02"/>
    <w:rsid w:val="00475508"/>
    <w:rsid w:val="004E316F"/>
    <w:rsid w:val="0057293B"/>
    <w:rsid w:val="006061A5"/>
    <w:rsid w:val="00637778"/>
    <w:rsid w:val="006746DB"/>
    <w:rsid w:val="006F326A"/>
    <w:rsid w:val="00747FC0"/>
    <w:rsid w:val="00766B19"/>
    <w:rsid w:val="007971BA"/>
    <w:rsid w:val="007E316E"/>
    <w:rsid w:val="00820C90"/>
    <w:rsid w:val="00890CF8"/>
    <w:rsid w:val="008B4649"/>
    <w:rsid w:val="00900AD5"/>
    <w:rsid w:val="009178CF"/>
    <w:rsid w:val="009D6B9C"/>
    <w:rsid w:val="00A06D01"/>
    <w:rsid w:val="00A50764"/>
    <w:rsid w:val="00B1261B"/>
    <w:rsid w:val="00B555AA"/>
    <w:rsid w:val="00B60483"/>
    <w:rsid w:val="00B924B5"/>
    <w:rsid w:val="00B976BB"/>
    <w:rsid w:val="00BA25EA"/>
    <w:rsid w:val="00C06A97"/>
    <w:rsid w:val="00C14ABF"/>
    <w:rsid w:val="00C30634"/>
    <w:rsid w:val="00C715FA"/>
    <w:rsid w:val="00CA4517"/>
    <w:rsid w:val="00CB70A2"/>
    <w:rsid w:val="00CD26E8"/>
    <w:rsid w:val="00D95D34"/>
    <w:rsid w:val="00E10EAA"/>
    <w:rsid w:val="00EA388F"/>
    <w:rsid w:val="00ED5C55"/>
    <w:rsid w:val="00F147DC"/>
    <w:rsid w:val="00F17B97"/>
    <w:rsid w:val="00F71A8A"/>
    <w:rsid w:val="00F77478"/>
    <w:rsid w:val="00F7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2268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2268" w:hanging="141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tabs>
        <w:tab w:val="left" w:pos="2268"/>
      </w:tabs>
      <w:ind w:left="2268" w:hanging="2268"/>
    </w:pPr>
  </w:style>
  <w:style w:type="paragraph" w:styleId="20">
    <w:name w:val="Body Text Indent 2"/>
    <w:basedOn w:val="a"/>
    <w:semiHidden/>
    <w:pPr>
      <w:ind w:left="2268"/>
    </w:pPr>
  </w:style>
  <w:style w:type="paragraph" w:styleId="30">
    <w:name w:val="Body Text Indent 3"/>
    <w:basedOn w:val="a"/>
    <w:semiHidden/>
    <w:pPr>
      <w:ind w:left="2127" w:hanging="2127"/>
    </w:pPr>
    <w:rPr>
      <w:sz w:val="28"/>
    </w:rPr>
  </w:style>
  <w:style w:type="paragraph" w:styleId="a4">
    <w:name w:val="Body Text"/>
    <w:basedOn w:val="a"/>
    <w:semiHidden/>
    <w:rPr>
      <w:i/>
      <w:sz w:val="28"/>
    </w:rPr>
  </w:style>
  <w:style w:type="paragraph" w:styleId="21">
    <w:name w:val="Body Text 2"/>
    <w:basedOn w:val="a"/>
    <w:semiHidden/>
    <w:pPr>
      <w:jc w:val="center"/>
    </w:pPr>
    <w:rPr>
      <w:i/>
      <w:sz w:val="28"/>
    </w:rPr>
  </w:style>
  <w:style w:type="paragraph" w:styleId="31">
    <w:name w:val="Body Text 3"/>
    <w:basedOn w:val="a"/>
    <w:semiHidden/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D5C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D5C55"/>
    <w:rPr>
      <w:rFonts w:ascii="Tahoma" w:hAnsi="Tahoma" w:cs="Tahoma"/>
      <w:sz w:val="16"/>
      <w:szCs w:val="16"/>
    </w:rPr>
  </w:style>
  <w:style w:type="character" w:customStyle="1" w:styleId="hgkelc">
    <w:name w:val="hgkelc"/>
    <w:rsid w:val="00475508"/>
  </w:style>
  <w:style w:type="paragraph" w:styleId="a7">
    <w:name w:val="Normal (Web)"/>
    <w:basedOn w:val="a"/>
    <w:uiPriority w:val="99"/>
    <w:semiHidden/>
    <w:unhideWhenUsed/>
    <w:rsid w:val="0035382A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35382A"/>
    <w:rPr>
      <w:b/>
      <w:bCs/>
    </w:rPr>
  </w:style>
  <w:style w:type="table" w:styleId="a9">
    <w:name w:val="Table Grid"/>
    <w:basedOn w:val="a1"/>
    <w:uiPriority w:val="59"/>
    <w:rsid w:val="00B5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2268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2268" w:hanging="141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tabs>
        <w:tab w:val="left" w:pos="2268"/>
      </w:tabs>
      <w:ind w:left="2268" w:hanging="2268"/>
    </w:pPr>
  </w:style>
  <w:style w:type="paragraph" w:styleId="20">
    <w:name w:val="Body Text Indent 2"/>
    <w:basedOn w:val="a"/>
    <w:semiHidden/>
    <w:pPr>
      <w:ind w:left="2268"/>
    </w:pPr>
  </w:style>
  <w:style w:type="paragraph" w:styleId="30">
    <w:name w:val="Body Text Indent 3"/>
    <w:basedOn w:val="a"/>
    <w:semiHidden/>
    <w:pPr>
      <w:ind w:left="2127" w:hanging="2127"/>
    </w:pPr>
    <w:rPr>
      <w:sz w:val="28"/>
    </w:rPr>
  </w:style>
  <w:style w:type="paragraph" w:styleId="a4">
    <w:name w:val="Body Text"/>
    <w:basedOn w:val="a"/>
    <w:semiHidden/>
    <w:rPr>
      <w:i/>
      <w:sz w:val="28"/>
    </w:rPr>
  </w:style>
  <w:style w:type="paragraph" w:styleId="21">
    <w:name w:val="Body Text 2"/>
    <w:basedOn w:val="a"/>
    <w:semiHidden/>
    <w:pPr>
      <w:jc w:val="center"/>
    </w:pPr>
    <w:rPr>
      <w:i/>
      <w:sz w:val="28"/>
    </w:rPr>
  </w:style>
  <w:style w:type="paragraph" w:styleId="31">
    <w:name w:val="Body Text 3"/>
    <w:basedOn w:val="a"/>
    <w:semiHidden/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D5C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D5C55"/>
    <w:rPr>
      <w:rFonts w:ascii="Tahoma" w:hAnsi="Tahoma" w:cs="Tahoma"/>
      <w:sz w:val="16"/>
      <w:szCs w:val="16"/>
    </w:rPr>
  </w:style>
  <w:style w:type="character" w:customStyle="1" w:styleId="hgkelc">
    <w:name w:val="hgkelc"/>
    <w:rsid w:val="00475508"/>
  </w:style>
  <w:style w:type="paragraph" w:styleId="a7">
    <w:name w:val="Normal (Web)"/>
    <w:basedOn w:val="a"/>
    <w:uiPriority w:val="99"/>
    <w:semiHidden/>
    <w:unhideWhenUsed/>
    <w:rsid w:val="0035382A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35382A"/>
    <w:rPr>
      <w:b/>
      <w:bCs/>
    </w:rPr>
  </w:style>
  <w:style w:type="table" w:styleId="a9">
    <w:name w:val="Table Grid"/>
    <w:basedOn w:val="a1"/>
    <w:uiPriority w:val="59"/>
    <w:rsid w:val="00B5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6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5;&#1091;&#1096;&#1082;&#1080;&#1085;&#1089;&#1082;&#1080;&#1081;%20&#1074;&#1077;&#1095;&#1077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Пушкинский вечер</Template>
  <TotalTime>123</TotalTime>
  <Pages>7</Pages>
  <Words>1188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ВЕДУЩИЙ 1</vt:lpstr>
    </vt:vector>
  </TitlesOfParts>
  <Company/>
  <LinksUpToDate>false</LinksUpToDate>
  <CharactersWithSpaces>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ВЕДУЩИЙ 1</dc:title>
  <dc:creator>Admin</dc:creator>
  <cp:lastModifiedBy>sonicaster</cp:lastModifiedBy>
  <cp:revision>6</cp:revision>
  <cp:lastPrinted>2023-02-09T08:13:00Z</cp:lastPrinted>
  <dcterms:created xsi:type="dcterms:W3CDTF">2023-02-07T13:56:00Z</dcterms:created>
  <dcterms:modified xsi:type="dcterms:W3CDTF">2023-02-12T12:58:00Z</dcterms:modified>
</cp:coreProperties>
</file>