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27DA" w:rsidRPr="0019519F" w:rsidRDefault="006827DA" w:rsidP="0019519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827DA" w:rsidRPr="0019519F" w:rsidRDefault="006827DA" w:rsidP="0019519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519F">
        <w:rPr>
          <w:rFonts w:ascii="Times New Roman" w:hAnsi="Times New Roman" w:cs="Times New Roman"/>
          <w:sz w:val="28"/>
          <w:szCs w:val="28"/>
        </w:rPr>
        <w:t>Конспект</w:t>
      </w:r>
    </w:p>
    <w:p w:rsidR="006827DA" w:rsidRDefault="006827DA" w:rsidP="0019519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519F">
        <w:rPr>
          <w:rFonts w:ascii="Times New Roman" w:hAnsi="Times New Roman" w:cs="Times New Roman"/>
          <w:sz w:val="28"/>
          <w:szCs w:val="28"/>
        </w:rPr>
        <w:t xml:space="preserve">Непосредственно-образовательной деятельности с использованием ИКТ с детьми средней группы на тему:               </w:t>
      </w:r>
    </w:p>
    <w:p w:rsidR="006827DA" w:rsidRPr="0019519F" w:rsidRDefault="006827DA" w:rsidP="0019519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519F">
        <w:rPr>
          <w:rFonts w:ascii="Times New Roman" w:hAnsi="Times New Roman" w:cs="Times New Roman"/>
          <w:sz w:val="28"/>
          <w:szCs w:val="28"/>
        </w:rPr>
        <w:t>«Чистота – залог здоровья!»</w:t>
      </w:r>
    </w:p>
    <w:p w:rsidR="006827DA" w:rsidRPr="0019519F" w:rsidRDefault="006827DA" w:rsidP="0019519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9519F">
        <w:rPr>
          <w:rFonts w:ascii="Times New Roman" w:hAnsi="Times New Roman" w:cs="Times New Roman"/>
          <w:sz w:val="28"/>
          <w:szCs w:val="28"/>
        </w:rPr>
        <w:t xml:space="preserve">Воспитатель Вяйзенен Елена Евгеньевна </w:t>
      </w:r>
    </w:p>
    <w:p w:rsidR="006827DA" w:rsidRPr="0019519F" w:rsidRDefault="006827DA" w:rsidP="0019519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МБДОУ №31города Апатиты</w:t>
      </w:r>
    </w:p>
    <w:p w:rsidR="006827DA" w:rsidRPr="0019519F" w:rsidRDefault="006827DA" w:rsidP="0019519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827DA" w:rsidRPr="00D316B6" w:rsidRDefault="006827DA" w:rsidP="0019519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519F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Цель – </w:t>
      </w:r>
      <w:r w:rsidRPr="0019519F">
        <w:rPr>
          <w:rFonts w:ascii="Times New Roman" w:hAnsi="Times New Roman" w:cs="Times New Roman"/>
          <w:sz w:val="28"/>
          <w:szCs w:val="28"/>
        </w:rPr>
        <w:t>воспитывать интерес к КГН, к их постоянному соблюдению, уважительно относиться к своему организму.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Pr="0019519F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Задачи:</w:t>
      </w:r>
    </w:p>
    <w:p w:rsidR="006827DA" w:rsidRPr="00D316B6" w:rsidRDefault="006827DA" w:rsidP="0019519F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316B6">
        <w:rPr>
          <w:rFonts w:ascii="Times New Roman" w:hAnsi="Times New Roman" w:cs="Times New Roman"/>
          <w:sz w:val="28"/>
          <w:szCs w:val="28"/>
        </w:rPr>
        <w:t>Развивать у детей понимание значения и необходимости гигиенических процедур</w:t>
      </w:r>
    </w:p>
    <w:p w:rsidR="006827DA" w:rsidRPr="00D316B6" w:rsidRDefault="006827DA" w:rsidP="0019519F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316B6">
        <w:rPr>
          <w:rFonts w:ascii="Times New Roman" w:hAnsi="Times New Roman" w:cs="Times New Roman"/>
          <w:sz w:val="28"/>
          <w:szCs w:val="28"/>
        </w:rPr>
        <w:t>Расширять представления о предметах л</w:t>
      </w:r>
      <w:r>
        <w:rPr>
          <w:rFonts w:ascii="Times New Roman" w:hAnsi="Times New Roman" w:cs="Times New Roman"/>
          <w:sz w:val="28"/>
          <w:szCs w:val="28"/>
        </w:rPr>
        <w:t>ичной гигиены, словарная работа</w:t>
      </w:r>
      <w:r w:rsidRPr="00D316B6">
        <w:rPr>
          <w:rFonts w:ascii="Times New Roman" w:hAnsi="Times New Roman" w:cs="Times New Roman"/>
          <w:sz w:val="28"/>
          <w:szCs w:val="28"/>
        </w:rPr>
        <w:t>: мочалка, носовой платок, зубная щётка</w:t>
      </w:r>
    </w:p>
    <w:p w:rsidR="006827DA" w:rsidRPr="00D316B6" w:rsidRDefault="006827DA" w:rsidP="00D316B6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316B6">
        <w:rPr>
          <w:rFonts w:ascii="Times New Roman" w:hAnsi="Times New Roman" w:cs="Times New Roman"/>
          <w:sz w:val="28"/>
          <w:szCs w:val="28"/>
        </w:rPr>
        <w:t>Воспитывать бережное отношение к своему здоровью</w:t>
      </w:r>
    </w:p>
    <w:p w:rsidR="006827DA" w:rsidRPr="0019519F" w:rsidRDefault="006827DA" w:rsidP="0019519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519F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Предварительная работа:</w:t>
      </w:r>
      <w:r w:rsidRPr="0019519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19519F">
        <w:rPr>
          <w:rFonts w:ascii="Times New Roman" w:hAnsi="Times New Roman" w:cs="Times New Roman"/>
          <w:sz w:val="28"/>
          <w:szCs w:val="28"/>
        </w:rPr>
        <w:t xml:space="preserve">просмотр детьми мультфильма «Мойдодыр», рассматривание иллюстраций в книге, беседа с детьми </w:t>
      </w:r>
    </w:p>
    <w:p w:rsidR="006827DA" w:rsidRPr="0019519F" w:rsidRDefault="006827DA" w:rsidP="0019519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519F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Средства:</w:t>
      </w:r>
      <w:r w:rsidRPr="0019519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9519F">
        <w:rPr>
          <w:rFonts w:ascii="Times New Roman" w:hAnsi="Times New Roman" w:cs="Times New Roman"/>
          <w:sz w:val="28"/>
          <w:szCs w:val="28"/>
        </w:rPr>
        <w:t>мультимедийное оборудование, кукла Тимоша, письмо от Мойдодыра, чудесный мешочек, предметы личной гигиены</w:t>
      </w:r>
    </w:p>
    <w:p w:rsidR="006827DA" w:rsidRPr="0019519F" w:rsidRDefault="006827DA" w:rsidP="0019519F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9519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Содержание НОД.</w:t>
      </w:r>
    </w:p>
    <w:p w:rsidR="006827DA" w:rsidRPr="0019519F" w:rsidRDefault="006827DA" w:rsidP="0019519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519F"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Воспитатель: </w:t>
      </w:r>
      <w:r w:rsidRPr="0019519F">
        <w:rPr>
          <w:rFonts w:ascii="Times New Roman" w:hAnsi="Times New Roman" w:cs="Times New Roman"/>
          <w:sz w:val="28"/>
          <w:szCs w:val="28"/>
        </w:rPr>
        <w:t>«Ребята, посмотрите, сколько у нас сегодня много гостей. Поздоровайтесь с ними.</w:t>
      </w:r>
    </w:p>
    <w:p w:rsidR="006827DA" w:rsidRPr="0019519F" w:rsidRDefault="006827DA" w:rsidP="0019519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519F">
        <w:rPr>
          <w:rFonts w:ascii="Times New Roman" w:hAnsi="Times New Roman" w:cs="Times New Roman"/>
          <w:sz w:val="28"/>
          <w:szCs w:val="28"/>
        </w:rPr>
        <w:t>«Ручки мои ручки мои здравствуйте,</w:t>
      </w:r>
    </w:p>
    <w:p w:rsidR="006827DA" w:rsidRPr="0019519F" w:rsidRDefault="006827DA" w:rsidP="0019519F">
      <w:pPr>
        <w:spacing w:line="240" w:lineRule="auto"/>
        <w:ind w:hanging="567"/>
        <w:jc w:val="center"/>
        <w:rPr>
          <w:rFonts w:ascii="Times New Roman" w:hAnsi="Times New Roman" w:cs="Times New Roman"/>
          <w:sz w:val="28"/>
          <w:szCs w:val="28"/>
        </w:rPr>
      </w:pPr>
      <w:r w:rsidRPr="0019519F">
        <w:rPr>
          <w:rFonts w:ascii="Times New Roman" w:hAnsi="Times New Roman" w:cs="Times New Roman"/>
          <w:sz w:val="28"/>
          <w:szCs w:val="28"/>
        </w:rPr>
        <w:t>И ладошки мои крошки здравствуйте,</w:t>
      </w:r>
    </w:p>
    <w:p w:rsidR="006827DA" w:rsidRPr="0019519F" w:rsidRDefault="006827DA" w:rsidP="0019519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519F">
        <w:rPr>
          <w:rFonts w:ascii="Times New Roman" w:hAnsi="Times New Roman" w:cs="Times New Roman"/>
          <w:sz w:val="28"/>
          <w:szCs w:val="28"/>
        </w:rPr>
        <w:t>Носи, лобик, глазки, ушки, здравствуйте,</w:t>
      </w:r>
    </w:p>
    <w:p w:rsidR="006827DA" w:rsidRPr="0019519F" w:rsidRDefault="006827DA" w:rsidP="0019519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519F">
        <w:rPr>
          <w:rFonts w:ascii="Times New Roman" w:hAnsi="Times New Roman" w:cs="Times New Roman"/>
          <w:sz w:val="28"/>
          <w:szCs w:val="28"/>
        </w:rPr>
        <w:t>И улыбки и улыбки, здравствуйте»</w:t>
      </w:r>
    </w:p>
    <w:p w:rsidR="006827DA" w:rsidRPr="0019519F" w:rsidRDefault="006827DA" w:rsidP="0019519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519F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19519F">
        <w:rPr>
          <w:rFonts w:ascii="Times New Roman" w:hAnsi="Times New Roman" w:cs="Times New Roman"/>
          <w:sz w:val="28"/>
          <w:szCs w:val="28"/>
        </w:rPr>
        <w:t>:- Ой, смотрите, на столе чудесный мешочек, а рядом конверт. Это наверно нам кто - то оставил. Давайте посмотрим, что в этом конверте. Да там  не письмо, а диск (это видеописьмо),  интересно, что на нем записано? Хотите узнать? - ответы детей</w:t>
      </w:r>
    </w:p>
    <w:p w:rsidR="006827DA" w:rsidRPr="0019519F" w:rsidRDefault="006827DA" w:rsidP="0019519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5" o:spid="_x0000_s1026" type="#_x0000_t75" style="position:absolute;margin-left:-18pt;margin-top:17.4pt;width:252pt;height:162pt;z-index:-251658240;visibility:visible" wrapcoords="-64 0 -64 21500 21471 21500 21536 21500 21600 20800 21600 0 -64 0">
            <v:imagedata r:id="rId5" o:title="" croptop="3184f" cropbottom="33701f" cropleft="4304f" cropright="980f"/>
            <o:lock v:ext="edit" aspectratio="f"/>
            <w10:wrap type="tight"/>
          </v:shape>
        </w:pict>
      </w:r>
      <w:r w:rsidRPr="0019519F">
        <w:rPr>
          <w:rFonts w:ascii="Times New Roman" w:hAnsi="Times New Roman" w:cs="Times New Roman"/>
          <w:b/>
          <w:bCs/>
          <w:sz w:val="28"/>
          <w:szCs w:val="28"/>
        </w:rPr>
        <w:t>Дети</w:t>
      </w:r>
      <w:r w:rsidRPr="0019519F">
        <w:rPr>
          <w:rFonts w:ascii="Times New Roman" w:hAnsi="Times New Roman" w:cs="Times New Roman"/>
          <w:sz w:val="28"/>
          <w:szCs w:val="28"/>
        </w:rPr>
        <w:t>: «Да!»</w:t>
      </w:r>
    </w:p>
    <w:p w:rsidR="006827DA" w:rsidRPr="0019519F" w:rsidRDefault="006827DA" w:rsidP="0019519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519F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19519F">
        <w:rPr>
          <w:rFonts w:ascii="Times New Roman" w:hAnsi="Times New Roman" w:cs="Times New Roman"/>
          <w:sz w:val="28"/>
          <w:szCs w:val="28"/>
        </w:rPr>
        <w:t>:  Тогда мы его сейчас включим и посмотрим, что там на компьютере (смотрим)</w:t>
      </w:r>
    </w:p>
    <w:p w:rsidR="006827DA" w:rsidRDefault="006827DA" w:rsidP="0019519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827DA" w:rsidRDefault="006827DA" w:rsidP="0019519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827DA" w:rsidRDefault="006827DA" w:rsidP="0019519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827DA" w:rsidRDefault="006827DA" w:rsidP="0019519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827DA" w:rsidRDefault="006827DA" w:rsidP="0019519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827DA" w:rsidRDefault="006827DA" w:rsidP="0019519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827DA" w:rsidRDefault="006827DA" w:rsidP="0019519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827DA" w:rsidRPr="0019519F" w:rsidRDefault="006827DA" w:rsidP="00D316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519F">
        <w:rPr>
          <w:rFonts w:ascii="Times New Roman" w:hAnsi="Times New Roman" w:cs="Times New Roman"/>
          <w:b/>
          <w:bCs/>
          <w:sz w:val="28"/>
          <w:szCs w:val="28"/>
        </w:rPr>
        <w:t>Слайд №1.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19519F">
        <w:rPr>
          <w:rFonts w:ascii="Times New Roman" w:hAnsi="Times New Roman" w:cs="Times New Roman"/>
          <w:sz w:val="28"/>
          <w:szCs w:val="28"/>
        </w:rPr>
        <w:t>Дорогие мои дети! Я пишу для вас письмо!</w:t>
      </w:r>
    </w:p>
    <w:p w:rsidR="006827DA" w:rsidRPr="0019519F" w:rsidRDefault="006827DA" w:rsidP="00D316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519F">
        <w:rPr>
          <w:rFonts w:ascii="Times New Roman" w:hAnsi="Times New Roman" w:cs="Times New Roman"/>
          <w:sz w:val="28"/>
          <w:szCs w:val="28"/>
        </w:rPr>
        <w:t>Я прошу вас, мойте чаще ваши руки и лицо!</w:t>
      </w:r>
    </w:p>
    <w:p w:rsidR="006827DA" w:rsidRPr="0019519F" w:rsidRDefault="006827DA" w:rsidP="00D316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519F">
        <w:rPr>
          <w:rFonts w:ascii="Times New Roman" w:hAnsi="Times New Roman" w:cs="Times New Roman"/>
          <w:sz w:val="28"/>
          <w:szCs w:val="28"/>
        </w:rPr>
        <w:t>Нужно мыться непременно утром, вечером и днем.</w:t>
      </w:r>
    </w:p>
    <w:p w:rsidR="006827DA" w:rsidRPr="0019519F" w:rsidRDefault="006827DA" w:rsidP="00D316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519F">
        <w:rPr>
          <w:rFonts w:ascii="Times New Roman" w:hAnsi="Times New Roman" w:cs="Times New Roman"/>
          <w:sz w:val="28"/>
          <w:szCs w:val="28"/>
        </w:rPr>
        <w:t>Перед каждою едою, после сна и перед сном!</w:t>
      </w:r>
    </w:p>
    <w:p w:rsidR="006827DA" w:rsidRPr="0019519F" w:rsidRDefault="006827DA" w:rsidP="00D316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519F">
        <w:rPr>
          <w:rFonts w:ascii="Times New Roman" w:hAnsi="Times New Roman" w:cs="Times New Roman"/>
          <w:sz w:val="28"/>
          <w:szCs w:val="28"/>
        </w:rPr>
        <w:t>Дорогие мои дети! Очень, очень, вас прошу:</w:t>
      </w:r>
    </w:p>
    <w:p w:rsidR="006827DA" w:rsidRPr="0019519F" w:rsidRDefault="006827DA" w:rsidP="00D316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519F">
        <w:rPr>
          <w:rFonts w:ascii="Times New Roman" w:hAnsi="Times New Roman" w:cs="Times New Roman"/>
          <w:sz w:val="28"/>
          <w:szCs w:val="28"/>
        </w:rPr>
        <w:t>Мойтесь чище, мойтесь чаще – я грязнуль не выношу.</w:t>
      </w:r>
    </w:p>
    <w:p w:rsidR="006827DA" w:rsidRPr="0019519F" w:rsidRDefault="006827DA" w:rsidP="00D316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519F">
        <w:rPr>
          <w:rFonts w:ascii="Times New Roman" w:hAnsi="Times New Roman" w:cs="Times New Roman"/>
          <w:sz w:val="28"/>
          <w:szCs w:val="28"/>
        </w:rPr>
        <w:t>Не подам руки грязнулям, не поеду в гости к ним!</w:t>
      </w:r>
    </w:p>
    <w:p w:rsidR="006827DA" w:rsidRPr="0019519F" w:rsidRDefault="006827DA" w:rsidP="00D316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519F">
        <w:rPr>
          <w:rFonts w:ascii="Times New Roman" w:hAnsi="Times New Roman" w:cs="Times New Roman"/>
          <w:sz w:val="28"/>
          <w:szCs w:val="28"/>
        </w:rPr>
        <w:t>Сам я моюсь очень часто, до свиданья, Мойдодыр!</w:t>
      </w:r>
    </w:p>
    <w:p w:rsidR="006827DA" w:rsidRPr="0019519F" w:rsidRDefault="006827DA" w:rsidP="0019519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519F"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Воспитатель: - </w:t>
      </w:r>
      <w:r w:rsidRPr="0019519F">
        <w:rPr>
          <w:rFonts w:ascii="Times New Roman" w:hAnsi="Times New Roman" w:cs="Times New Roman"/>
          <w:sz w:val="28"/>
          <w:szCs w:val="28"/>
        </w:rPr>
        <w:t xml:space="preserve"> От кого письмо? (от Мойдодыра) </w:t>
      </w:r>
    </w:p>
    <w:p w:rsidR="006827DA" w:rsidRPr="0019519F" w:rsidRDefault="006827DA" w:rsidP="0019519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519F">
        <w:rPr>
          <w:rFonts w:ascii="Times New Roman" w:hAnsi="Times New Roman" w:cs="Times New Roman"/>
          <w:sz w:val="28"/>
          <w:szCs w:val="28"/>
        </w:rPr>
        <w:t xml:space="preserve">- Дети, о чём вас просит Мойдодыр? (ответы детей) </w:t>
      </w:r>
    </w:p>
    <w:p w:rsidR="006827DA" w:rsidRPr="0019519F" w:rsidRDefault="006827DA" w:rsidP="0019519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519F">
        <w:rPr>
          <w:rFonts w:ascii="Times New Roman" w:hAnsi="Times New Roman" w:cs="Times New Roman"/>
          <w:sz w:val="28"/>
          <w:szCs w:val="28"/>
        </w:rPr>
        <w:t>- Когда нужно умываться? (ответы детей)</w:t>
      </w:r>
    </w:p>
    <w:p w:rsidR="006827DA" w:rsidRPr="0019519F" w:rsidRDefault="006827DA" w:rsidP="0019519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519F">
        <w:rPr>
          <w:rFonts w:ascii="Times New Roman" w:hAnsi="Times New Roman" w:cs="Times New Roman"/>
          <w:sz w:val="28"/>
          <w:szCs w:val="28"/>
        </w:rPr>
        <w:t xml:space="preserve">- Почему Мойдодыр не подаст руки грязнуле? (ответы детей) </w:t>
      </w:r>
    </w:p>
    <w:p w:rsidR="006827DA" w:rsidRPr="0019519F" w:rsidRDefault="006827DA" w:rsidP="0019519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519F">
        <w:rPr>
          <w:rFonts w:ascii="Times New Roman" w:hAnsi="Times New Roman" w:cs="Times New Roman"/>
          <w:sz w:val="28"/>
          <w:szCs w:val="28"/>
        </w:rPr>
        <w:t>- Ребята, здесь ещё что-то написано, послушайте:</w:t>
      </w:r>
    </w:p>
    <w:p w:rsidR="006827DA" w:rsidRPr="0019519F" w:rsidRDefault="006827DA" w:rsidP="00D316B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519F">
        <w:rPr>
          <w:rFonts w:ascii="Times New Roman" w:hAnsi="Times New Roman" w:cs="Times New Roman"/>
          <w:b/>
          <w:bCs/>
          <w:sz w:val="28"/>
          <w:szCs w:val="28"/>
        </w:rPr>
        <w:t>Слайд №2.</w:t>
      </w:r>
      <w:r w:rsidRPr="0019519F">
        <w:rPr>
          <w:rFonts w:ascii="Times New Roman" w:hAnsi="Times New Roman" w:cs="Times New Roman"/>
          <w:sz w:val="28"/>
          <w:szCs w:val="28"/>
        </w:rPr>
        <w:t xml:space="preserve"> Дорогие ребята, приглашаю вас к себе в гости.</w:t>
      </w:r>
    </w:p>
    <w:p w:rsidR="006827DA" w:rsidRPr="0019519F" w:rsidRDefault="006827DA" w:rsidP="0019519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519F"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Воспитатель:- </w:t>
      </w:r>
      <w:r w:rsidRPr="0019519F">
        <w:rPr>
          <w:rFonts w:ascii="Times New Roman" w:hAnsi="Times New Roman" w:cs="Times New Roman"/>
          <w:sz w:val="28"/>
          <w:szCs w:val="28"/>
        </w:rPr>
        <w:t>Хотите пойти к Мойдодыру? (Да). Тогда отправляемся в путь.</w:t>
      </w:r>
    </w:p>
    <w:p w:rsidR="006827DA" w:rsidRPr="0019519F" w:rsidRDefault="006827DA" w:rsidP="0019519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519F">
        <w:rPr>
          <w:rFonts w:ascii="Times New Roman" w:hAnsi="Times New Roman" w:cs="Times New Roman"/>
          <w:sz w:val="28"/>
          <w:szCs w:val="28"/>
        </w:rPr>
        <w:t>Мы шагаем друг за другом лесом и зелёным лугом! (просто ходьба)</w:t>
      </w:r>
    </w:p>
    <w:p w:rsidR="006827DA" w:rsidRPr="0019519F" w:rsidRDefault="006827DA" w:rsidP="0019519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519F">
        <w:rPr>
          <w:rFonts w:ascii="Times New Roman" w:hAnsi="Times New Roman" w:cs="Times New Roman"/>
          <w:sz w:val="28"/>
          <w:szCs w:val="28"/>
        </w:rPr>
        <w:t>Мы по мостику пройдём, на тот берег попадём! (дорожка коврик)</w:t>
      </w:r>
    </w:p>
    <w:p w:rsidR="006827DA" w:rsidRPr="0019519F" w:rsidRDefault="006827DA" w:rsidP="00D316B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19519F">
        <w:rPr>
          <w:rFonts w:ascii="Times New Roman" w:hAnsi="Times New Roman" w:cs="Times New Roman"/>
          <w:sz w:val="28"/>
          <w:szCs w:val="28"/>
        </w:rPr>
        <w:t>Дальше, дальше мы шагаем, ножки выше поднимаем!</w:t>
      </w:r>
    </w:p>
    <w:p w:rsidR="006827DA" w:rsidRPr="0019519F" w:rsidRDefault="006827DA" w:rsidP="0019519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519F">
        <w:rPr>
          <w:rFonts w:ascii="Times New Roman" w:hAnsi="Times New Roman" w:cs="Times New Roman"/>
          <w:sz w:val="28"/>
          <w:szCs w:val="28"/>
        </w:rPr>
        <w:t xml:space="preserve">Мы преграду перейдём, и по кочкам мы пойдём! (шагаем через кочки) </w:t>
      </w:r>
    </w:p>
    <w:p w:rsidR="006827DA" w:rsidRPr="0019519F" w:rsidRDefault="006827DA" w:rsidP="0019519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519F"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Воспитатель: - </w:t>
      </w:r>
      <w:r w:rsidRPr="0019519F">
        <w:rPr>
          <w:rFonts w:ascii="Times New Roman" w:hAnsi="Times New Roman" w:cs="Times New Roman"/>
          <w:sz w:val="28"/>
          <w:szCs w:val="28"/>
        </w:rPr>
        <w:t>Ой ребята , посмотрите, кого мы встретили, это мальчик –Тимоша (воспитатель обращает внимание на куклу, берёт её на руки)</w:t>
      </w:r>
    </w:p>
    <w:p w:rsidR="006827DA" w:rsidRPr="0019519F" w:rsidRDefault="006827DA" w:rsidP="0019519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519F">
        <w:rPr>
          <w:rFonts w:ascii="Times New Roman" w:hAnsi="Times New Roman" w:cs="Times New Roman"/>
          <w:sz w:val="28"/>
          <w:szCs w:val="28"/>
        </w:rPr>
        <w:t>- Тимоша, ты почему такой чумазый, какие у тебя грязные лицо и руки</w:t>
      </w:r>
    </w:p>
    <w:p w:rsidR="006827DA" w:rsidRPr="0019519F" w:rsidRDefault="006827DA" w:rsidP="0019519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519F">
        <w:rPr>
          <w:rFonts w:ascii="Times New Roman" w:hAnsi="Times New Roman" w:cs="Times New Roman"/>
          <w:b/>
          <w:bCs/>
          <w:sz w:val="28"/>
          <w:szCs w:val="28"/>
        </w:rPr>
        <w:t xml:space="preserve">Тимоша:- </w:t>
      </w:r>
      <w:r w:rsidRPr="0019519F">
        <w:rPr>
          <w:rFonts w:ascii="Times New Roman" w:hAnsi="Times New Roman" w:cs="Times New Roman"/>
          <w:sz w:val="28"/>
          <w:szCs w:val="28"/>
        </w:rPr>
        <w:t>Я никогда не мою руки, шею и лицо…, это глупое занятье не приводит ни к чему! Вновь испачкаются руки, шея, уши и лицо!</w:t>
      </w:r>
    </w:p>
    <w:p w:rsidR="006827DA" w:rsidRPr="0019519F" w:rsidRDefault="006827DA" w:rsidP="0019519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519F"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Воспитатель:- </w:t>
      </w:r>
      <w:r w:rsidRPr="0019519F">
        <w:rPr>
          <w:rFonts w:ascii="Times New Roman" w:hAnsi="Times New Roman" w:cs="Times New Roman"/>
          <w:sz w:val="28"/>
          <w:szCs w:val="28"/>
        </w:rPr>
        <w:t xml:space="preserve">Как вы думаете, к чему может привести такое поведение Тимоши, если он не будет умываться? (ответы детей – появятся микробы, можно заболеть) </w:t>
      </w:r>
    </w:p>
    <w:p w:rsidR="006827DA" w:rsidRPr="0019519F" w:rsidRDefault="006827DA" w:rsidP="0019519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519F"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Воспитатель:- </w:t>
      </w:r>
      <w:r w:rsidRPr="0019519F">
        <w:rPr>
          <w:rFonts w:ascii="Times New Roman" w:hAnsi="Times New Roman" w:cs="Times New Roman"/>
          <w:sz w:val="28"/>
          <w:szCs w:val="28"/>
        </w:rPr>
        <w:t xml:space="preserve">А давайте возьмём его с собой, к Мойдодыру (ответы детей), дети отправляются дальше </w:t>
      </w:r>
    </w:p>
    <w:p w:rsidR="006827DA" w:rsidRPr="0019519F" w:rsidRDefault="006827DA" w:rsidP="0019519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519F">
        <w:rPr>
          <w:rFonts w:ascii="Times New Roman" w:hAnsi="Times New Roman" w:cs="Times New Roman"/>
          <w:sz w:val="28"/>
          <w:szCs w:val="28"/>
        </w:rPr>
        <w:t>Маленькие ножки шагают по дорожке 1-2-3- вот мы и пришли!</w:t>
      </w:r>
    </w:p>
    <w:p w:rsidR="006827DA" w:rsidRPr="0019519F" w:rsidRDefault="006827DA" w:rsidP="0019519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519F"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Воспитатель:- </w:t>
      </w:r>
      <w:r w:rsidRPr="0019519F">
        <w:rPr>
          <w:rFonts w:ascii="Times New Roman" w:hAnsi="Times New Roman" w:cs="Times New Roman"/>
          <w:sz w:val="28"/>
          <w:szCs w:val="28"/>
        </w:rPr>
        <w:t>Ребята мы пришли, присаживайтесь на стульчики</w:t>
      </w:r>
    </w:p>
    <w:p w:rsidR="006827DA" w:rsidRPr="0019519F" w:rsidRDefault="006827DA" w:rsidP="00D316B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519F">
        <w:rPr>
          <w:rFonts w:ascii="Times New Roman" w:hAnsi="Times New Roman" w:cs="Times New Roman"/>
          <w:b/>
          <w:bCs/>
          <w:sz w:val="28"/>
          <w:szCs w:val="28"/>
        </w:rPr>
        <w:t>Слайд №3.</w:t>
      </w:r>
      <w:r w:rsidRPr="0019519F">
        <w:rPr>
          <w:rFonts w:ascii="Times New Roman" w:hAnsi="Times New Roman" w:cs="Times New Roman"/>
          <w:sz w:val="28"/>
          <w:szCs w:val="28"/>
        </w:rPr>
        <w:t xml:space="preserve">    На экране появляется Мойдодыр</w:t>
      </w:r>
    </w:p>
    <w:p w:rsidR="006827DA" w:rsidRPr="0019519F" w:rsidRDefault="006827DA" w:rsidP="0019519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519F">
        <w:rPr>
          <w:rFonts w:ascii="Times New Roman" w:hAnsi="Times New Roman" w:cs="Times New Roman"/>
          <w:b/>
          <w:bCs/>
          <w:sz w:val="28"/>
          <w:szCs w:val="28"/>
        </w:rPr>
        <w:t>Воспитатель:-</w:t>
      </w:r>
      <w:r w:rsidRPr="0019519F">
        <w:rPr>
          <w:rFonts w:ascii="Times New Roman" w:hAnsi="Times New Roman" w:cs="Times New Roman"/>
          <w:sz w:val="28"/>
          <w:szCs w:val="28"/>
        </w:rPr>
        <w:t xml:space="preserve"> Ребята, вы узнали  кто это? (ответы детей)   </w:t>
      </w:r>
    </w:p>
    <w:p w:rsidR="006827DA" w:rsidRPr="0019519F" w:rsidRDefault="006827DA" w:rsidP="0019519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Рисунок 8" o:spid="_x0000_s1027" type="#_x0000_t75" style="position:absolute;margin-left:18pt;margin-top:56.3pt;width:299.15pt;height:157.7pt;z-index:-251657216;visibility:visible" wrapcoords="758 103 433 514 54 1337 54 21497 21492 21497 21546 1440 21113 514 20788 103 758 103">
            <v:imagedata r:id="rId6" o:title="" cropbottom="35130f"/>
            <o:lock v:ext="edit" aspectratio="f"/>
            <w10:wrap type="tight"/>
          </v:shape>
        </w:pict>
      </w:r>
      <w:r w:rsidRPr="0019519F">
        <w:rPr>
          <w:rFonts w:ascii="Times New Roman" w:hAnsi="Times New Roman" w:cs="Times New Roman"/>
          <w:sz w:val="28"/>
          <w:szCs w:val="28"/>
        </w:rPr>
        <w:t>- давайте попробуем вместе с Мойдодыром убедить Тимошу в том, что нужно умываться каждый день. И для начала отгадайте загадки, которые приготовил для вас Мойдодыр</w:t>
      </w:r>
    </w:p>
    <w:p w:rsidR="006827DA" w:rsidRPr="0019519F" w:rsidRDefault="006827DA" w:rsidP="0019519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827DA" w:rsidRDefault="006827DA" w:rsidP="0019519F">
      <w:pPr>
        <w:tabs>
          <w:tab w:val="left" w:pos="3060"/>
        </w:tabs>
        <w:spacing w:after="0" w:line="240" w:lineRule="auto"/>
        <w:ind w:hanging="851"/>
        <w:rPr>
          <w:rFonts w:ascii="Times New Roman" w:hAnsi="Times New Roman" w:cs="Times New Roman"/>
          <w:b/>
          <w:bCs/>
          <w:sz w:val="28"/>
          <w:szCs w:val="28"/>
        </w:rPr>
      </w:pPr>
    </w:p>
    <w:p w:rsidR="006827DA" w:rsidRDefault="006827DA" w:rsidP="0019519F">
      <w:pPr>
        <w:tabs>
          <w:tab w:val="left" w:pos="3060"/>
        </w:tabs>
        <w:spacing w:after="0" w:line="240" w:lineRule="auto"/>
        <w:ind w:hanging="851"/>
        <w:rPr>
          <w:rFonts w:ascii="Times New Roman" w:hAnsi="Times New Roman" w:cs="Times New Roman"/>
          <w:b/>
          <w:bCs/>
          <w:sz w:val="28"/>
          <w:szCs w:val="28"/>
        </w:rPr>
      </w:pPr>
    </w:p>
    <w:p w:rsidR="006827DA" w:rsidRDefault="006827DA" w:rsidP="0019519F">
      <w:pPr>
        <w:tabs>
          <w:tab w:val="left" w:pos="3060"/>
        </w:tabs>
        <w:spacing w:after="0" w:line="240" w:lineRule="auto"/>
        <w:ind w:hanging="851"/>
        <w:rPr>
          <w:rFonts w:ascii="Times New Roman" w:hAnsi="Times New Roman" w:cs="Times New Roman"/>
          <w:b/>
          <w:bCs/>
          <w:sz w:val="28"/>
          <w:szCs w:val="28"/>
        </w:rPr>
      </w:pPr>
    </w:p>
    <w:p w:rsidR="006827DA" w:rsidRDefault="006827DA" w:rsidP="0019519F">
      <w:pPr>
        <w:tabs>
          <w:tab w:val="left" w:pos="3060"/>
        </w:tabs>
        <w:spacing w:after="0" w:line="240" w:lineRule="auto"/>
        <w:ind w:hanging="851"/>
        <w:rPr>
          <w:rFonts w:ascii="Times New Roman" w:hAnsi="Times New Roman" w:cs="Times New Roman"/>
          <w:b/>
          <w:bCs/>
          <w:sz w:val="28"/>
          <w:szCs w:val="28"/>
        </w:rPr>
      </w:pPr>
    </w:p>
    <w:p w:rsidR="006827DA" w:rsidRDefault="006827DA" w:rsidP="0019519F">
      <w:pPr>
        <w:tabs>
          <w:tab w:val="left" w:pos="3060"/>
        </w:tabs>
        <w:spacing w:after="0" w:line="240" w:lineRule="auto"/>
        <w:ind w:hanging="851"/>
        <w:rPr>
          <w:rFonts w:ascii="Times New Roman" w:hAnsi="Times New Roman" w:cs="Times New Roman"/>
          <w:b/>
          <w:bCs/>
          <w:sz w:val="28"/>
          <w:szCs w:val="28"/>
        </w:rPr>
      </w:pPr>
    </w:p>
    <w:p w:rsidR="006827DA" w:rsidRDefault="006827DA" w:rsidP="0019519F">
      <w:pPr>
        <w:tabs>
          <w:tab w:val="left" w:pos="3060"/>
        </w:tabs>
        <w:spacing w:after="0" w:line="240" w:lineRule="auto"/>
        <w:ind w:hanging="851"/>
        <w:rPr>
          <w:rFonts w:ascii="Times New Roman" w:hAnsi="Times New Roman" w:cs="Times New Roman"/>
          <w:b/>
          <w:bCs/>
          <w:sz w:val="28"/>
          <w:szCs w:val="28"/>
        </w:rPr>
      </w:pPr>
    </w:p>
    <w:p w:rsidR="006827DA" w:rsidRDefault="006827DA" w:rsidP="0019519F">
      <w:pPr>
        <w:tabs>
          <w:tab w:val="left" w:pos="3060"/>
        </w:tabs>
        <w:spacing w:after="0" w:line="240" w:lineRule="auto"/>
        <w:ind w:hanging="851"/>
        <w:rPr>
          <w:rFonts w:ascii="Times New Roman" w:hAnsi="Times New Roman" w:cs="Times New Roman"/>
          <w:b/>
          <w:bCs/>
          <w:sz w:val="28"/>
          <w:szCs w:val="28"/>
        </w:rPr>
      </w:pPr>
    </w:p>
    <w:p w:rsidR="006827DA" w:rsidRDefault="006827DA" w:rsidP="0019519F">
      <w:pPr>
        <w:tabs>
          <w:tab w:val="left" w:pos="3060"/>
        </w:tabs>
        <w:spacing w:after="0" w:line="240" w:lineRule="auto"/>
        <w:ind w:hanging="851"/>
        <w:rPr>
          <w:rFonts w:ascii="Times New Roman" w:hAnsi="Times New Roman" w:cs="Times New Roman"/>
          <w:b/>
          <w:bCs/>
          <w:sz w:val="28"/>
          <w:szCs w:val="28"/>
        </w:rPr>
      </w:pPr>
    </w:p>
    <w:p w:rsidR="006827DA" w:rsidRDefault="006827DA" w:rsidP="0019519F">
      <w:pPr>
        <w:tabs>
          <w:tab w:val="left" w:pos="3060"/>
        </w:tabs>
        <w:spacing w:after="0" w:line="240" w:lineRule="auto"/>
        <w:ind w:hanging="851"/>
        <w:rPr>
          <w:rFonts w:ascii="Times New Roman" w:hAnsi="Times New Roman" w:cs="Times New Roman"/>
          <w:b/>
          <w:bCs/>
          <w:sz w:val="28"/>
          <w:szCs w:val="28"/>
        </w:rPr>
      </w:pPr>
    </w:p>
    <w:p w:rsidR="006827DA" w:rsidRDefault="006827DA" w:rsidP="0019519F">
      <w:pPr>
        <w:tabs>
          <w:tab w:val="left" w:pos="3060"/>
        </w:tabs>
        <w:spacing w:after="0" w:line="240" w:lineRule="auto"/>
        <w:ind w:hanging="851"/>
        <w:rPr>
          <w:rFonts w:ascii="Times New Roman" w:hAnsi="Times New Roman" w:cs="Times New Roman"/>
          <w:b/>
          <w:bCs/>
          <w:sz w:val="28"/>
          <w:szCs w:val="28"/>
        </w:rPr>
      </w:pPr>
    </w:p>
    <w:p w:rsidR="006827DA" w:rsidRPr="0019519F" w:rsidRDefault="006827DA" w:rsidP="0019519F">
      <w:pPr>
        <w:tabs>
          <w:tab w:val="left" w:pos="3060"/>
        </w:tabs>
        <w:spacing w:after="0" w:line="240" w:lineRule="auto"/>
        <w:ind w:hanging="851"/>
        <w:rPr>
          <w:rFonts w:ascii="Times New Roman" w:hAnsi="Times New Roman" w:cs="Times New Roman"/>
          <w:sz w:val="28"/>
          <w:szCs w:val="28"/>
        </w:rPr>
      </w:pPr>
      <w:r w:rsidRPr="0019519F">
        <w:rPr>
          <w:rFonts w:ascii="Times New Roman" w:hAnsi="Times New Roman" w:cs="Times New Roman"/>
          <w:b/>
          <w:bCs/>
          <w:sz w:val="28"/>
          <w:szCs w:val="28"/>
        </w:rPr>
        <w:t xml:space="preserve">Слайд №4.   </w:t>
      </w:r>
      <w:r w:rsidRPr="0019519F">
        <w:rPr>
          <w:rFonts w:ascii="Times New Roman" w:hAnsi="Times New Roman" w:cs="Times New Roman"/>
          <w:sz w:val="28"/>
          <w:szCs w:val="28"/>
        </w:rPr>
        <w:t>Хожу-брожу не по лесам, а по усам и волосам</w:t>
      </w:r>
    </w:p>
    <w:p w:rsidR="006827DA" w:rsidRPr="0019519F" w:rsidRDefault="006827DA" w:rsidP="0019519F">
      <w:pPr>
        <w:tabs>
          <w:tab w:val="left" w:pos="3060"/>
        </w:tabs>
        <w:spacing w:after="0" w:line="240" w:lineRule="auto"/>
        <w:ind w:hanging="851"/>
        <w:rPr>
          <w:rFonts w:ascii="Times New Roman" w:hAnsi="Times New Roman" w:cs="Times New Roman"/>
          <w:sz w:val="28"/>
          <w:szCs w:val="28"/>
        </w:rPr>
      </w:pPr>
      <w:r w:rsidRPr="0019519F">
        <w:rPr>
          <w:rFonts w:ascii="Times New Roman" w:hAnsi="Times New Roman" w:cs="Times New Roman"/>
          <w:sz w:val="28"/>
          <w:szCs w:val="28"/>
        </w:rPr>
        <w:t>И зубы у меня длинней, чем у волков и медведей.          (Расчёска)</w:t>
      </w:r>
    </w:p>
    <w:p w:rsidR="006827DA" w:rsidRPr="0019519F" w:rsidRDefault="006827DA" w:rsidP="0019519F">
      <w:pPr>
        <w:tabs>
          <w:tab w:val="left" w:pos="3060"/>
        </w:tabs>
        <w:spacing w:after="0" w:line="240" w:lineRule="auto"/>
        <w:ind w:hanging="851"/>
        <w:rPr>
          <w:rFonts w:ascii="Times New Roman" w:hAnsi="Times New Roman" w:cs="Times New Roman"/>
          <w:sz w:val="28"/>
          <w:szCs w:val="28"/>
        </w:rPr>
      </w:pPr>
    </w:p>
    <w:p w:rsidR="006827DA" w:rsidRPr="0019519F" w:rsidRDefault="006827DA" w:rsidP="0019519F">
      <w:pPr>
        <w:tabs>
          <w:tab w:val="left" w:pos="3060"/>
        </w:tabs>
        <w:spacing w:after="0" w:line="240" w:lineRule="auto"/>
        <w:ind w:hanging="851"/>
        <w:rPr>
          <w:rFonts w:ascii="Times New Roman" w:hAnsi="Times New Roman" w:cs="Times New Roman"/>
          <w:sz w:val="28"/>
          <w:szCs w:val="28"/>
        </w:rPr>
      </w:pPr>
      <w:r w:rsidRPr="0019519F"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Воспитатель:- </w:t>
      </w:r>
      <w:r w:rsidRPr="0019519F">
        <w:rPr>
          <w:rFonts w:ascii="Times New Roman" w:hAnsi="Times New Roman" w:cs="Times New Roman"/>
          <w:sz w:val="28"/>
          <w:szCs w:val="28"/>
        </w:rPr>
        <w:t>А для чего нужна расчёска? (ответы детей)</w:t>
      </w:r>
    </w:p>
    <w:p w:rsidR="006827DA" w:rsidRPr="0019519F" w:rsidRDefault="006827DA" w:rsidP="0019519F">
      <w:pPr>
        <w:tabs>
          <w:tab w:val="left" w:pos="3060"/>
        </w:tabs>
        <w:spacing w:after="0" w:line="240" w:lineRule="auto"/>
        <w:ind w:hanging="851"/>
        <w:jc w:val="center"/>
        <w:rPr>
          <w:rFonts w:ascii="Times New Roman" w:hAnsi="Times New Roman" w:cs="Times New Roman"/>
          <w:sz w:val="28"/>
          <w:szCs w:val="28"/>
        </w:rPr>
      </w:pPr>
    </w:p>
    <w:p w:rsidR="006827DA" w:rsidRPr="0019519F" w:rsidRDefault="006827DA" w:rsidP="0019519F">
      <w:pPr>
        <w:tabs>
          <w:tab w:val="left" w:pos="3060"/>
        </w:tabs>
        <w:spacing w:after="0" w:line="240" w:lineRule="auto"/>
        <w:ind w:hanging="851"/>
        <w:rPr>
          <w:rFonts w:ascii="Times New Roman" w:hAnsi="Times New Roman" w:cs="Times New Roman"/>
          <w:sz w:val="28"/>
          <w:szCs w:val="28"/>
        </w:rPr>
      </w:pPr>
      <w:r w:rsidRPr="0019519F">
        <w:rPr>
          <w:rFonts w:ascii="Times New Roman" w:hAnsi="Times New Roman" w:cs="Times New Roman"/>
          <w:b/>
          <w:bCs/>
          <w:sz w:val="28"/>
          <w:szCs w:val="28"/>
        </w:rPr>
        <w:t xml:space="preserve">Слайд №5.   </w:t>
      </w:r>
      <w:r w:rsidRPr="0019519F">
        <w:rPr>
          <w:rFonts w:ascii="Times New Roman" w:hAnsi="Times New Roman" w:cs="Times New Roman"/>
          <w:sz w:val="28"/>
          <w:szCs w:val="28"/>
        </w:rPr>
        <w:t>Каждый день купается много, много раз</w:t>
      </w:r>
    </w:p>
    <w:p w:rsidR="006827DA" w:rsidRPr="0019519F" w:rsidRDefault="006827DA" w:rsidP="00D316B6">
      <w:pPr>
        <w:tabs>
          <w:tab w:val="left" w:pos="3060"/>
        </w:tabs>
        <w:spacing w:after="0" w:line="240" w:lineRule="auto"/>
        <w:ind w:hanging="851"/>
        <w:rPr>
          <w:rFonts w:ascii="Times New Roman" w:hAnsi="Times New Roman" w:cs="Times New Roman"/>
          <w:sz w:val="28"/>
          <w:szCs w:val="28"/>
        </w:rPr>
      </w:pPr>
      <w:r w:rsidRPr="001951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27DA" w:rsidRPr="0019519F" w:rsidRDefault="006827DA" w:rsidP="0019519F">
      <w:pPr>
        <w:tabs>
          <w:tab w:val="left" w:pos="3060"/>
        </w:tabs>
        <w:spacing w:after="0" w:line="240" w:lineRule="auto"/>
        <w:ind w:hanging="851"/>
        <w:rPr>
          <w:rFonts w:ascii="Times New Roman" w:hAnsi="Times New Roman" w:cs="Times New Roman"/>
          <w:sz w:val="28"/>
          <w:szCs w:val="28"/>
        </w:rPr>
      </w:pPr>
      <w:r w:rsidRPr="0019519F"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Воспитатель:- </w:t>
      </w:r>
      <w:r w:rsidRPr="0019519F">
        <w:rPr>
          <w:rFonts w:ascii="Times New Roman" w:hAnsi="Times New Roman" w:cs="Times New Roman"/>
          <w:sz w:val="28"/>
          <w:szCs w:val="28"/>
        </w:rPr>
        <w:t>А для чего нужно мыло? (ответы детей)</w:t>
      </w:r>
    </w:p>
    <w:p w:rsidR="006827DA" w:rsidRPr="0019519F" w:rsidRDefault="006827DA" w:rsidP="0019519F">
      <w:pPr>
        <w:tabs>
          <w:tab w:val="left" w:pos="3060"/>
        </w:tabs>
        <w:spacing w:after="0" w:line="240" w:lineRule="auto"/>
        <w:ind w:hanging="851"/>
        <w:rPr>
          <w:rFonts w:ascii="Times New Roman" w:hAnsi="Times New Roman" w:cs="Times New Roman"/>
          <w:sz w:val="28"/>
          <w:szCs w:val="28"/>
        </w:rPr>
      </w:pPr>
    </w:p>
    <w:p w:rsidR="006827DA" w:rsidRPr="0019519F" w:rsidRDefault="006827DA" w:rsidP="0019519F">
      <w:pPr>
        <w:tabs>
          <w:tab w:val="left" w:pos="3060"/>
        </w:tabs>
        <w:spacing w:after="0" w:line="240" w:lineRule="auto"/>
        <w:ind w:hanging="851"/>
        <w:rPr>
          <w:rFonts w:ascii="Times New Roman" w:hAnsi="Times New Roman" w:cs="Times New Roman"/>
          <w:sz w:val="28"/>
          <w:szCs w:val="28"/>
        </w:rPr>
      </w:pPr>
      <w:r w:rsidRPr="0019519F">
        <w:rPr>
          <w:rFonts w:ascii="Times New Roman" w:hAnsi="Times New Roman" w:cs="Times New Roman"/>
          <w:b/>
          <w:bCs/>
          <w:sz w:val="28"/>
          <w:szCs w:val="28"/>
        </w:rPr>
        <w:t xml:space="preserve">Слайд№6.    </w:t>
      </w:r>
      <w:r w:rsidRPr="0019519F">
        <w:rPr>
          <w:rFonts w:ascii="Times New Roman" w:hAnsi="Times New Roman" w:cs="Times New Roman"/>
          <w:sz w:val="28"/>
          <w:szCs w:val="28"/>
        </w:rPr>
        <w:t>По утрам и вечерам</w:t>
      </w:r>
    </w:p>
    <w:p w:rsidR="006827DA" w:rsidRPr="0019519F" w:rsidRDefault="006827DA" w:rsidP="0019519F">
      <w:pPr>
        <w:tabs>
          <w:tab w:val="left" w:pos="3060"/>
        </w:tabs>
        <w:spacing w:after="0" w:line="240" w:lineRule="auto"/>
        <w:ind w:hanging="851"/>
        <w:rPr>
          <w:rFonts w:ascii="Times New Roman" w:hAnsi="Times New Roman" w:cs="Times New Roman"/>
          <w:sz w:val="28"/>
          <w:szCs w:val="28"/>
        </w:rPr>
      </w:pPr>
      <w:r w:rsidRPr="0019519F">
        <w:rPr>
          <w:rFonts w:ascii="Times New Roman" w:hAnsi="Times New Roman" w:cs="Times New Roman"/>
          <w:sz w:val="28"/>
          <w:szCs w:val="28"/>
        </w:rPr>
        <w:t>Чистит зубы пастой нам.           (Зубная щётка)</w:t>
      </w:r>
    </w:p>
    <w:p w:rsidR="006827DA" w:rsidRPr="0019519F" w:rsidRDefault="006827DA" w:rsidP="0019519F">
      <w:pPr>
        <w:tabs>
          <w:tab w:val="left" w:pos="3060"/>
        </w:tabs>
        <w:spacing w:after="0" w:line="240" w:lineRule="auto"/>
        <w:ind w:hanging="851"/>
        <w:rPr>
          <w:rFonts w:ascii="Times New Roman" w:hAnsi="Times New Roman" w:cs="Times New Roman"/>
          <w:sz w:val="28"/>
          <w:szCs w:val="28"/>
        </w:rPr>
      </w:pPr>
    </w:p>
    <w:p w:rsidR="006827DA" w:rsidRPr="0019519F" w:rsidRDefault="006827DA" w:rsidP="0019519F">
      <w:pPr>
        <w:tabs>
          <w:tab w:val="left" w:pos="3060"/>
        </w:tabs>
        <w:spacing w:after="0" w:line="240" w:lineRule="auto"/>
        <w:ind w:hanging="851"/>
        <w:rPr>
          <w:rFonts w:ascii="Times New Roman" w:hAnsi="Times New Roman" w:cs="Times New Roman"/>
          <w:sz w:val="28"/>
          <w:szCs w:val="28"/>
        </w:rPr>
      </w:pPr>
      <w:r w:rsidRPr="0019519F"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Воспитатель:- </w:t>
      </w:r>
      <w:r w:rsidRPr="0019519F">
        <w:rPr>
          <w:rFonts w:ascii="Times New Roman" w:hAnsi="Times New Roman" w:cs="Times New Roman"/>
          <w:sz w:val="28"/>
          <w:szCs w:val="28"/>
        </w:rPr>
        <w:t>А для чего нужна зубная щётка? (ответы детей)</w:t>
      </w:r>
    </w:p>
    <w:p w:rsidR="006827DA" w:rsidRPr="0019519F" w:rsidRDefault="006827DA" w:rsidP="0019519F">
      <w:pPr>
        <w:tabs>
          <w:tab w:val="left" w:pos="3060"/>
        </w:tabs>
        <w:spacing w:after="0" w:line="240" w:lineRule="auto"/>
        <w:ind w:hanging="851"/>
        <w:rPr>
          <w:rFonts w:ascii="Times New Roman" w:hAnsi="Times New Roman" w:cs="Times New Roman"/>
          <w:b/>
          <w:bCs/>
          <w:sz w:val="28"/>
          <w:szCs w:val="28"/>
        </w:rPr>
      </w:pPr>
    </w:p>
    <w:p w:rsidR="006827DA" w:rsidRPr="0019519F" w:rsidRDefault="006827DA" w:rsidP="0019519F">
      <w:pPr>
        <w:tabs>
          <w:tab w:val="left" w:pos="3060"/>
        </w:tabs>
        <w:spacing w:after="0" w:line="240" w:lineRule="auto"/>
        <w:ind w:hanging="851"/>
        <w:rPr>
          <w:rFonts w:ascii="Times New Roman" w:hAnsi="Times New Roman" w:cs="Times New Roman"/>
          <w:sz w:val="28"/>
          <w:szCs w:val="28"/>
        </w:rPr>
      </w:pPr>
      <w:r w:rsidRPr="0019519F">
        <w:rPr>
          <w:rFonts w:ascii="Times New Roman" w:hAnsi="Times New Roman" w:cs="Times New Roman"/>
          <w:b/>
          <w:bCs/>
          <w:sz w:val="28"/>
          <w:szCs w:val="28"/>
        </w:rPr>
        <w:t>Слайд№7</w:t>
      </w:r>
      <w:r w:rsidRPr="0019519F">
        <w:rPr>
          <w:rFonts w:ascii="Times New Roman" w:hAnsi="Times New Roman" w:cs="Times New Roman"/>
          <w:sz w:val="28"/>
          <w:szCs w:val="28"/>
        </w:rPr>
        <w:t>.   Лёг в карман и караулит</w:t>
      </w:r>
    </w:p>
    <w:p w:rsidR="006827DA" w:rsidRPr="0019519F" w:rsidRDefault="006827DA" w:rsidP="0019519F">
      <w:pPr>
        <w:tabs>
          <w:tab w:val="left" w:pos="3060"/>
        </w:tabs>
        <w:spacing w:after="0" w:line="240" w:lineRule="auto"/>
        <w:ind w:hanging="851"/>
        <w:rPr>
          <w:rFonts w:ascii="Times New Roman" w:hAnsi="Times New Roman" w:cs="Times New Roman"/>
          <w:sz w:val="28"/>
          <w:szCs w:val="28"/>
        </w:rPr>
      </w:pPr>
      <w:r w:rsidRPr="0019519F">
        <w:rPr>
          <w:rFonts w:ascii="Times New Roman" w:hAnsi="Times New Roman" w:cs="Times New Roman"/>
          <w:sz w:val="28"/>
          <w:szCs w:val="28"/>
        </w:rPr>
        <w:t>Рёву, плаксу и грязнулю</w:t>
      </w:r>
    </w:p>
    <w:p w:rsidR="006827DA" w:rsidRPr="0019519F" w:rsidRDefault="006827DA" w:rsidP="0019519F">
      <w:pPr>
        <w:tabs>
          <w:tab w:val="left" w:pos="3060"/>
        </w:tabs>
        <w:spacing w:after="0" w:line="240" w:lineRule="auto"/>
        <w:ind w:hanging="851"/>
        <w:rPr>
          <w:rFonts w:ascii="Times New Roman" w:hAnsi="Times New Roman" w:cs="Times New Roman"/>
          <w:sz w:val="28"/>
          <w:szCs w:val="28"/>
        </w:rPr>
      </w:pPr>
      <w:r w:rsidRPr="0019519F">
        <w:rPr>
          <w:rFonts w:ascii="Times New Roman" w:hAnsi="Times New Roman" w:cs="Times New Roman"/>
          <w:sz w:val="28"/>
          <w:szCs w:val="28"/>
        </w:rPr>
        <w:t xml:space="preserve">Им утрёт потоки слёз </w:t>
      </w:r>
    </w:p>
    <w:p w:rsidR="006827DA" w:rsidRPr="0019519F" w:rsidRDefault="006827DA" w:rsidP="0019519F">
      <w:pPr>
        <w:tabs>
          <w:tab w:val="left" w:pos="3060"/>
        </w:tabs>
        <w:spacing w:after="0" w:line="240" w:lineRule="auto"/>
        <w:ind w:hanging="851"/>
        <w:rPr>
          <w:rFonts w:ascii="Times New Roman" w:hAnsi="Times New Roman" w:cs="Times New Roman"/>
          <w:sz w:val="28"/>
          <w:szCs w:val="28"/>
        </w:rPr>
      </w:pPr>
      <w:r w:rsidRPr="0019519F">
        <w:rPr>
          <w:rFonts w:ascii="Times New Roman" w:hAnsi="Times New Roman" w:cs="Times New Roman"/>
          <w:sz w:val="28"/>
          <w:szCs w:val="28"/>
        </w:rPr>
        <w:t>Не забудьте и про нос           (Носовой платок)</w:t>
      </w:r>
    </w:p>
    <w:p w:rsidR="006827DA" w:rsidRPr="0019519F" w:rsidRDefault="006827DA" w:rsidP="0019519F">
      <w:pPr>
        <w:tabs>
          <w:tab w:val="left" w:pos="3060"/>
        </w:tabs>
        <w:spacing w:after="0" w:line="240" w:lineRule="auto"/>
        <w:ind w:hanging="851"/>
        <w:rPr>
          <w:rFonts w:ascii="Times New Roman" w:hAnsi="Times New Roman" w:cs="Times New Roman"/>
          <w:b/>
          <w:bCs/>
          <w:sz w:val="28"/>
          <w:szCs w:val="28"/>
        </w:rPr>
      </w:pPr>
    </w:p>
    <w:p w:rsidR="006827DA" w:rsidRPr="0019519F" w:rsidRDefault="006827DA" w:rsidP="0019519F">
      <w:pPr>
        <w:tabs>
          <w:tab w:val="left" w:pos="3060"/>
        </w:tabs>
        <w:spacing w:after="0" w:line="240" w:lineRule="auto"/>
        <w:ind w:hanging="851"/>
        <w:rPr>
          <w:rFonts w:ascii="Times New Roman" w:hAnsi="Times New Roman" w:cs="Times New Roman"/>
          <w:sz w:val="28"/>
          <w:szCs w:val="28"/>
        </w:rPr>
      </w:pPr>
      <w:r w:rsidRPr="0019519F"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Воспитатель:- </w:t>
      </w:r>
      <w:r w:rsidRPr="0019519F">
        <w:rPr>
          <w:rFonts w:ascii="Times New Roman" w:hAnsi="Times New Roman" w:cs="Times New Roman"/>
          <w:sz w:val="28"/>
          <w:szCs w:val="28"/>
        </w:rPr>
        <w:t xml:space="preserve">А для чего нужен носовой платок? (ответы детей) </w:t>
      </w:r>
    </w:p>
    <w:p w:rsidR="006827DA" w:rsidRPr="0019519F" w:rsidRDefault="006827DA" w:rsidP="0019519F">
      <w:pPr>
        <w:tabs>
          <w:tab w:val="left" w:pos="3060"/>
        </w:tabs>
        <w:spacing w:after="0" w:line="240" w:lineRule="auto"/>
        <w:ind w:hanging="851"/>
        <w:rPr>
          <w:rFonts w:ascii="Times New Roman" w:hAnsi="Times New Roman" w:cs="Times New Roman"/>
          <w:b/>
          <w:bCs/>
          <w:sz w:val="28"/>
          <w:szCs w:val="28"/>
        </w:rPr>
      </w:pPr>
    </w:p>
    <w:p w:rsidR="006827DA" w:rsidRPr="0019519F" w:rsidRDefault="006827DA" w:rsidP="0019519F">
      <w:pPr>
        <w:tabs>
          <w:tab w:val="left" w:pos="3060"/>
        </w:tabs>
        <w:spacing w:after="0" w:line="240" w:lineRule="auto"/>
        <w:ind w:hanging="851"/>
        <w:rPr>
          <w:rFonts w:ascii="Times New Roman" w:hAnsi="Times New Roman" w:cs="Times New Roman"/>
          <w:sz w:val="28"/>
          <w:szCs w:val="28"/>
        </w:rPr>
      </w:pPr>
      <w:r w:rsidRPr="0019519F">
        <w:rPr>
          <w:rFonts w:ascii="Times New Roman" w:hAnsi="Times New Roman" w:cs="Times New Roman"/>
          <w:b/>
          <w:bCs/>
          <w:sz w:val="28"/>
          <w:szCs w:val="28"/>
        </w:rPr>
        <w:t xml:space="preserve">Слайд№8.   </w:t>
      </w:r>
      <w:r w:rsidRPr="0019519F">
        <w:rPr>
          <w:rFonts w:ascii="Times New Roman" w:hAnsi="Times New Roman" w:cs="Times New Roman"/>
          <w:sz w:val="28"/>
          <w:szCs w:val="28"/>
        </w:rPr>
        <w:t>На себя я труд беру</w:t>
      </w:r>
    </w:p>
    <w:p w:rsidR="006827DA" w:rsidRPr="0019519F" w:rsidRDefault="006827DA" w:rsidP="0019519F">
      <w:pPr>
        <w:tabs>
          <w:tab w:val="left" w:pos="3060"/>
        </w:tabs>
        <w:spacing w:after="0" w:line="240" w:lineRule="auto"/>
        <w:ind w:hanging="851"/>
        <w:rPr>
          <w:rFonts w:ascii="Times New Roman" w:hAnsi="Times New Roman" w:cs="Times New Roman"/>
          <w:sz w:val="28"/>
          <w:szCs w:val="28"/>
        </w:rPr>
      </w:pPr>
      <w:r w:rsidRPr="0019519F">
        <w:rPr>
          <w:rFonts w:ascii="Times New Roman" w:hAnsi="Times New Roman" w:cs="Times New Roman"/>
          <w:sz w:val="28"/>
          <w:szCs w:val="28"/>
        </w:rPr>
        <w:t>Пятки, локти с мылом тру и коленки оттираю</w:t>
      </w:r>
    </w:p>
    <w:p w:rsidR="006827DA" w:rsidRPr="0019519F" w:rsidRDefault="006827DA" w:rsidP="0019519F">
      <w:pPr>
        <w:tabs>
          <w:tab w:val="left" w:pos="3060"/>
        </w:tabs>
        <w:spacing w:after="0" w:line="240" w:lineRule="auto"/>
        <w:ind w:hanging="851"/>
        <w:rPr>
          <w:rFonts w:ascii="Times New Roman" w:hAnsi="Times New Roman" w:cs="Times New Roman"/>
          <w:sz w:val="28"/>
          <w:szCs w:val="28"/>
        </w:rPr>
      </w:pPr>
      <w:r w:rsidRPr="0019519F">
        <w:rPr>
          <w:rFonts w:ascii="Times New Roman" w:hAnsi="Times New Roman" w:cs="Times New Roman"/>
          <w:sz w:val="28"/>
          <w:szCs w:val="28"/>
        </w:rPr>
        <w:t>Ничего не забываю          (Мочалка)</w:t>
      </w:r>
    </w:p>
    <w:p w:rsidR="006827DA" w:rsidRPr="0019519F" w:rsidRDefault="006827DA" w:rsidP="0019519F">
      <w:pPr>
        <w:tabs>
          <w:tab w:val="left" w:pos="3060"/>
        </w:tabs>
        <w:spacing w:after="0" w:line="240" w:lineRule="auto"/>
        <w:ind w:hanging="851"/>
        <w:rPr>
          <w:rFonts w:ascii="Times New Roman" w:hAnsi="Times New Roman" w:cs="Times New Roman"/>
          <w:b/>
          <w:bCs/>
          <w:sz w:val="28"/>
          <w:szCs w:val="28"/>
        </w:rPr>
      </w:pPr>
    </w:p>
    <w:p w:rsidR="006827DA" w:rsidRPr="0019519F" w:rsidRDefault="006827DA" w:rsidP="0019519F">
      <w:pPr>
        <w:tabs>
          <w:tab w:val="left" w:pos="3060"/>
        </w:tabs>
        <w:spacing w:after="0" w:line="240" w:lineRule="auto"/>
        <w:ind w:hanging="851"/>
        <w:rPr>
          <w:rFonts w:ascii="Times New Roman" w:hAnsi="Times New Roman" w:cs="Times New Roman"/>
          <w:sz w:val="28"/>
          <w:szCs w:val="28"/>
        </w:rPr>
      </w:pPr>
      <w:r w:rsidRPr="0019519F"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Воспитатель:- </w:t>
      </w:r>
      <w:r w:rsidRPr="0019519F">
        <w:rPr>
          <w:rFonts w:ascii="Times New Roman" w:hAnsi="Times New Roman" w:cs="Times New Roman"/>
          <w:sz w:val="28"/>
          <w:szCs w:val="28"/>
        </w:rPr>
        <w:t>А для чего нужна мочалка? (ответы детей)</w:t>
      </w:r>
    </w:p>
    <w:p w:rsidR="006827DA" w:rsidRPr="0019519F" w:rsidRDefault="006827DA" w:rsidP="0019519F">
      <w:pPr>
        <w:tabs>
          <w:tab w:val="left" w:pos="3060"/>
        </w:tabs>
        <w:spacing w:after="0" w:line="240" w:lineRule="auto"/>
        <w:ind w:hanging="851"/>
        <w:rPr>
          <w:rFonts w:ascii="Times New Roman" w:hAnsi="Times New Roman" w:cs="Times New Roman"/>
          <w:sz w:val="28"/>
          <w:szCs w:val="28"/>
        </w:rPr>
      </w:pPr>
      <w:r w:rsidRPr="0019519F">
        <w:rPr>
          <w:rFonts w:ascii="Times New Roman" w:hAnsi="Times New Roman" w:cs="Times New Roman"/>
          <w:sz w:val="28"/>
          <w:szCs w:val="28"/>
        </w:rPr>
        <w:t xml:space="preserve">- Вам знакомы эти предметы? </w:t>
      </w:r>
    </w:p>
    <w:p w:rsidR="006827DA" w:rsidRPr="0019519F" w:rsidRDefault="006827DA" w:rsidP="0019519F">
      <w:pPr>
        <w:tabs>
          <w:tab w:val="left" w:pos="3060"/>
        </w:tabs>
        <w:spacing w:after="0" w:line="240" w:lineRule="auto"/>
        <w:ind w:hanging="851"/>
        <w:rPr>
          <w:rFonts w:ascii="Times New Roman" w:hAnsi="Times New Roman" w:cs="Times New Roman"/>
          <w:sz w:val="28"/>
          <w:szCs w:val="28"/>
        </w:rPr>
      </w:pPr>
      <w:r w:rsidRPr="0019519F">
        <w:rPr>
          <w:rFonts w:ascii="Times New Roman" w:hAnsi="Times New Roman" w:cs="Times New Roman"/>
          <w:sz w:val="28"/>
          <w:szCs w:val="28"/>
        </w:rPr>
        <w:t>- Все эти предметы помогают ухаживать за своим телом. Они называются предметами личной гигиены.</w:t>
      </w:r>
    </w:p>
    <w:p w:rsidR="006827DA" w:rsidRPr="0019519F" w:rsidRDefault="006827DA" w:rsidP="0019519F">
      <w:pPr>
        <w:tabs>
          <w:tab w:val="left" w:pos="3060"/>
        </w:tabs>
        <w:spacing w:after="0" w:line="240" w:lineRule="auto"/>
        <w:ind w:hanging="851"/>
        <w:rPr>
          <w:rFonts w:ascii="Times New Roman" w:hAnsi="Times New Roman" w:cs="Times New Roman"/>
          <w:sz w:val="28"/>
          <w:szCs w:val="28"/>
        </w:rPr>
      </w:pPr>
      <w:r w:rsidRPr="0019519F">
        <w:rPr>
          <w:rFonts w:ascii="Times New Roman" w:hAnsi="Times New Roman" w:cs="Times New Roman"/>
          <w:sz w:val="28"/>
          <w:szCs w:val="28"/>
        </w:rPr>
        <w:t>- Ребята, давайте вспомним, как правильно мыть руки</w:t>
      </w:r>
    </w:p>
    <w:p w:rsidR="006827DA" w:rsidRPr="0019519F" w:rsidRDefault="006827DA" w:rsidP="0019519F">
      <w:pPr>
        <w:tabs>
          <w:tab w:val="left" w:pos="3060"/>
        </w:tabs>
        <w:spacing w:after="0" w:line="240" w:lineRule="auto"/>
        <w:ind w:hanging="851"/>
        <w:rPr>
          <w:rFonts w:ascii="Times New Roman" w:hAnsi="Times New Roman" w:cs="Times New Roman"/>
          <w:b/>
          <w:bCs/>
          <w:sz w:val="28"/>
          <w:szCs w:val="28"/>
        </w:rPr>
      </w:pPr>
    </w:p>
    <w:p w:rsidR="006827DA" w:rsidRPr="0019519F" w:rsidRDefault="006827DA" w:rsidP="0019519F">
      <w:pPr>
        <w:tabs>
          <w:tab w:val="left" w:pos="3060"/>
        </w:tabs>
        <w:spacing w:after="0" w:line="240" w:lineRule="auto"/>
        <w:ind w:hanging="851"/>
        <w:rPr>
          <w:rFonts w:ascii="Times New Roman" w:hAnsi="Times New Roman" w:cs="Times New Roman"/>
          <w:sz w:val="28"/>
          <w:szCs w:val="28"/>
        </w:rPr>
      </w:pPr>
      <w:r w:rsidRPr="0019519F">
        <w:rPr>
          <w:rFonts w:ascii="Times New Roman" w:hAnsi="Times New Roman" w:cs="Times New Roman"/>
          <w:b/>
          <w:bCs/>
          <w:sz w:val="28"/>
          <w:szCs w:val="28"/>
        </w:rPr>
        <w:t xml:space="preserve">Слайд№9.   </w:t>
      </w:r>
      <w:r w:rsidRPr="0019519F">
        <w:rPr>
          <w:rFonts w:ascii="Times New Roman" w:hAnsi="Times New Roman" w:cs="Times New Roman"/>
          <w:sz w:val="28"/>
          <w:szCs w:val="28"/>
        </w:rPr>
        <w:t>Алгоритм умывания:</w:t>
      </w:r>
    </w:p>
    <w:p w:rsidR="006827DA" w:rsidRPr="0019519F" w:rsidRDefault="006827DA" w:rsidP="0019519F">
      <w:pPr>
        <w:pStyle w:val="ListParagraph"/>
        <w:numPr>
          <w:ilvl w:val="0"/>
          <w:numId w:val="2"/>
        </w:numPr>
        <w:tabs>
          <w:tab w:val="left" w:pos="30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519F">
        <w:rPr>
          <w:rFonts w:ascii="Times New Roman" w:hAnsi="Times New Roman" w:cs="Times New Roman"/>
          <w:sz w:val="28"/>
          <w:szCs w:val="28"/>
        </w:rPr>
        <w:t xml:space="preserve"> Закатай рукава</w:t>
      </w:r>
    </w:p>
    <w:p w:rsidR="006827DA" w:rsidRPr="0019519F" w:rsidRDefault="006827DA" w:rsidP="0019519F">
      <w:pPr>
        <w:pStyle w:val="ListParagraph"/>
        <w:numPr>
          <w:ilvl w:val="0"/>
          <w:numId w:val="2"/>
        </w:numPr>
        <w:tabs>
          <w:tab w:val="left" w:pos="30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519F">
        <w:rPr>
          <w:rFonts w:ascii="Times New Roman" w:hAnsi="Times New Roman" w:cs="Times New Roman"/>
          <w:sz w:val="28"/>
          <w:szCs w:val="28"/>
        </w:rPr>
        <w:t>Открой кран</w:t>
      </w:r>
    </w:p>
    <w:p w:rsidR="006827DA" w:rsidRPr="0019519F" w:rsidRDefault="006827DA" w:rsidP="0019519F">
      <w:pPr>
        <w:pStyle w:val="ListParagraph"/>
        <w:numPr>
          <w:ilvl w:val="0"/>
          <w:numId w:val="2"/>
        </w:numPr>
        <w:tabs>
          <w:tab w:val="left" w:pos="30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519F">
        <w:rPr>
          <w:rFonts w:ascii="Times New Roman" w:hAnsi="Times New Roman" w:cs="Times New Roman"/>
          <w:sz w:val="28"/>
          <w:szCs w:val="28"/>
        </w:rPr>
        <w:t>Возьми мыло и намыль руки до появления пены</w:t>
      </w:r>
    </w:p>
    <w:p w:rsidR="006827DA" w:rsidRPr="0019519F" w:rsidRDefault="006827DA" w:rsidP="0019519F">
      <w:pPr>
        <w:pStyle w:val="ListParagraph"/>
        <w:numPr>
          <w:ilvl w:val="0"/>
          <w:numId w:val="2"/>
        </w:numPr>
        <w:tabs>
          <w:tab w:val="left" w:pos="30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519F">
        <w:rPr>
          <w:rFonts w:ascii="Times New Roman" w:hAnsi="Times New Roman" w:cs="Times New Roman"/>
          <w:sz w:val="28"/>
          <w:szCs w:val="28"/>
        </w:rPr>
        <w:t>Смой пену</w:t>
      </w:r>
    </w:p>
    <w:p w:rsidR="006827DA" w:rsidRPr="0019519F" w:rsidRDefault="006827DA" w:rsidP="0019519F">
      <w:pPr>
        <w:pStyle w:val="ListParagraph"/>
        <w:numPr>
          <w:ilvl w:val="0"/>
          <w:numId w:val="2"/>
        </w:numPr>
        <w:tabs>
          <w:tab w:val="left" w:pos="30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519F">
        <w:rPr>
          <w:rFonts w:ascii="Times New Roman" w:hAnsi="Times New Roman" w:cs="Times New Roman"/>
          <w:sz w:val="28"/>
          <w:szCs w:val="28"/>
        </w:rPr>
        <w:t>Закрой кран</w:t>
      </w:r>
    </w:p>
    <w:p w:rsidR="006827DA" w:rsidRPr="0019519F" w:rsidRDefault="006827DA" w:rsidP="0019519F">
      <w:pPr>
        <w:pStyle w:val="ListParagraph"/>
        <w:numPr>
          <w:ilvl w:val="0"/>
          <w:numId w:val="2"/>
        </w:numPr>
        <w:tabs>
          <w:tab w:val="left" w:pos="30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519F">
        <w:rPr>
          <w:rFonts w:ascii="Times New Roman" w:hAnsi="Times New Roman" w:cs="Times New Roman"/>
          <w:sz w:val="28"/>
          <w:szCs w:val="28"/>
        </w:rPr>
        <w:t>Отожми руки</w:t>
      </w:r>
    </w:p>
    <w:p w:rsidR="006827DA" w:rsidRPr="0019519F" w:rsidRDefault="006827DA" w:rsidP="0019519F">
      <w:pPr>
        <w:pStyle w:val="ListParagraph"/>
        <w:numPr>
          <w:ilvl w:val="0"/>
          <w:numId w:val="2"/>
        </w:numPr>
        <w:tabs>
          <w:tab w:val="left" w:pos="30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519F">
        <w:rPr>
          <w:rFonts w:ascii="Times New Roman" w:hAnsi="Times New Roman" w:cs="Times New Roman"/>
          <w:sz w:val="28"/>
          <w:szCs w:val="28"/>
        </w:rPr>
        <w:t>Вытри руки своим полотенцем</w:t>
      </w:r>
    </w:p>
    <w:p w:rsidR="006827DA" w:rsidRPr="0019519F" w:rsidRDefault="006827DA" w:rsidP="0019519F">
      <w:pPr>
        <w:pStyle w:val="ListParagraph"/>
        <w:tabs>
          <w:tab w:val="left" w:pos="3060"/>
        </w:tabs>
        <w:spacing w:after="0" w:line="240" w:lineRule="auto"/>
        <w:ind w:left="-491"/>
        <w:rPr>
          <w:rFonts w:ascii="Times New Roman" w:hAnsi="Times New Roman" w:cs="Times New Roman"/>
          <w:sz w:val="28"/>
          <w:szCs w:val="28"/>
        </w:rPr>
      </w:pPr>
    </w:p>
    <w:p w:rsidR="006827DA" w:rsidRPr="0019519F" w:rsidRDefault="006827DA" w:rsidP="0019519F">
      <w:pPr>
        <w:tabs>
          <w:tab w:val="left" w:pos="3060"/>
        </w:tabs>
        <w:spacing w:after="0" w:line="240" w:lineRule="auto"/>
        <w:ind w:hanging="851"/>
        <w:rPr>
          <w:rFonts w:ascii="Times New Roman" w:hAnsi="Times New Roman" w:cs="Times New Roman"/>
          <w:sz w:val="28"/>
          <w:szCs w:val="28"/>
        </w:rPr>
      </w:pPr>
      <w:r w:rsidRPr="0019519F"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Воспитатель:- </w:t>
      </w:r>
      <w:r w:rsidRPr="0019519F">
        <w:rPr>
          <w:rFonts w:ascii="Times New Roman" w:hAnsi="Times New Roman" w:cs="Times New Roman"/>
          <w:sz w:val="28"/>
          <w:szCs w:val="28"/>
        </w:rPr>
        <w:t>обращается к Тимоше</w:t>
      </w:r>
    </w:p>
    <w:p w:rsidR="006827DA" w:rsidRPr="0019519F" w:rsidRDefault="006827DA" w:rsidP="0019519F">
      <w:pPr>
        <w:tabs>
          <w:tab w:val="left" w:pos="3060"/>
        </w:tabs>
        <w:spacing w:after="0" w:line="240" w:lineRule="auto"/>
        <w:ind w:hanging="851"/>
        <w:jc w:val="both"/>
        <w:rPr>
          <w:rFonts w:ascii="Times New Roman" w:hAnsi="Times New Roman" w:cs="Times New Roman"/>
          <w:sz w:val="28"/>
          <w:szCs w:val="28"/>
        </w:rPr>
      </w:pPr>
      <w:r w:rsidRPr="0019519F">
        <w:rPr>
          <w:rFonts w:ascii="Times New Roman" w:hAnsi="Times New Roman" w:cs="Times New Roman"/>
          <w:sz w:val="28"/>
          <w:szCs w:val="28"/>
        </w:rPr>
        <w:t xml:space="preserve">- Вот видишь Тимоша, что нужно делать, что бы сохранить здоровье. Но чтобы быть здоровым, надо не только умываться каждый день, но и делать зарядку. Давайте, ребята, и мы с вами сделаем зарядку! </w:t>
      </w:r>
    </w:p>
    <w:p w:rsidR="006827DA" w:rsidRPr="0019519F" w:rsidRDefault="006827DA" w:rsidP="0019519F">
      <w:pPr>
        <w:tabs>
          <w:tab w:val="left" w:pos="3060"/>
        </w:tabs>
        <w:spacing w:after="0" w:line="240" w:lineRule="auto"/>
        <w:ind w:hanging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9519F">
        <w:rPr>
          <w:rFonts w:ascii="Times New Roman" w:hAnsi="Times New Roman" w:cs="Times New Roman"/>
          <w:b/>
          <w:bCs/>
          <w:sz w:val="28"/>
          <w:szCs w:val="28"/>
        </w:rPr>
        <w:t>Физкультминутка:</w:t>
      </w:r>
    </w:p>
    <w:p w:rsidR="006827DA" w:rsidRPr="0019519F" w:rsidRDefault="006827DA" w:rsidP="0019519F">
      <w:pPr>
        <w:tabs>
          <w:tab w:val="left" w:pos="3060"/>
        </w:tabs>
        <w:spacing w:after="0" w:line="240" w:lineRule="auto"/>
        <w:ind w:hanging="851"/>
        <w:jc w:val="center"/>
        <w:rPr>
          <w:rFonts w:ascii="Times New Roman" w:hAnsi="Times New Roman" w:cs="Times New Roman"/>
          <w:sz w:val="28"/>
          <w:szCs w:val="28"/>
        </w:rPr>
      </w:pPr>
      <w:r w:rsidRPr="0019519F">
        <w:rPr>
          <w:rFonts w:ascii="Times New Roman" w:hAnsi="Times New Roman" w:cs="Times New Roman"/>
          <w:sz w:val="28"/>
          <w:szCs w:val="28"/>
        </w:rPr>
        <w:t>А теперь все по порядку дружно сделаем зарядку</w:t>
      </w:r>
    </w:p>
    <w:p w:rsidR="006827DA" w:rsidRPr="0019519F" w:rsidRDefault="006827DA" w:rsidP="0019519F">
      <w:pPr>
        <w:tabs>
          <w:tab w:val="left" w:pos="3060"/>
        </w:tabs>
        <w:spacing w:after="0" w:line="240" w:lineRule="auto"/>
        <w:ind w:hanging="851"/>
        <w:jc w:val="center"/>
        <w:rPr>
          <w:rFonts w:ascii="Times New Roman" w:hAnsi="Times New Roman" w:cs="Times New Roman"/>
          <w:sz w:val="28"/>
          <w:szCs w:val="28"/>
        </w:rPr>
      </w:pPr>
      <w:r w:rsidRPr="0019519F">
        <w:rPr>
          <w:rFonts w:ascii="Times New Roman" w:hAnsi="Times New Roman" w:cs="Times New Roman"/>
          <w:sz w:val="28"/>
          <w:szCs w:val="28"/>
        </w:rPr>
        <w:t>Руки в стороны , согнули вверх подняли , помахали</w:t>
      </w:r>
    </w:p>
    <w:p w:rsidR="006827DA" w:rsidRPr="0019519F" w:rsidRDefault="006827DA" w:rsidP="0019519F">
      <w:pPr>
        <w:tabs>
          <w:tab w:val="left" w:pos="3060"/>
        </w:tabs>
        <w:spacing w:after="0" w:line="240" w:lineRule="auto"/>
        <w:ind w:hanging="851"/>
        <w:jc w:val="center"/>
        <w:rPr>
          <w:rFonts w:ascii="Times New Roman" w:hAnsi="Times New Roman" w:cs="Times New Roman"/>
          <w:sz w:val="28"/>
          <w:szCs w:val="28"/>
        </w:rPr>
      </w:pPr>
      <w:r w:rsidRPr="0019519F">
        <w:rPr>
          <w:rFonts w:ascii="Times New Roman" w:hAnsi="Times New Roman" w:cs="Times New Roman"/>
          <w:sz w:val="28"/>
          <w:szCs w:val="28"/>
        </w:rPr>
        <w:t>Спрятали за спину их, повернулись через левое плечо</w:t>
      </w:r>
    </w:p>
    <w:p w:rsidR="006827DA" w:rsidRPr="0019519F" w:rsidRDefault="006827DA" w:rsidP="0019519F">
      <w:pPr>
        <w:tabs>
          <w:tab w:val="left" w:pos="3060"/>
        </w:tabs>
        <w:spacing w:after="0" w:line="240" w:lineRule="auto"/>
        <w:ind w:hanging="851"/>
        <w:jc w:val="center"/>
        <w:rPr>
          <w:rFonts w:ascii="Times New Roman" w:hAnsi="Times New Roman" w:cs="Times New Roman"/>
          <w:sz w:val="28"/>
          <w:szCs w:val="28"/>
        </w:rPr>
      </w:pPr>
      <w:r w:rsidRPr="0019519F">
        <w:rPr>
          <w:rFonts w:ascii="Times New Roman" w:hAnsi="Times New Roman" w:cs="Times New Roman"/>
          <w:sz w:val="28"/>
          <w:szCs w:val="28"/>
        </w:rPr>
        <w:t>Через правое плечо, дружно присели, пяточки задели</w:t>
      </w:r>
    </w:p>
    <w:p w:rsidR="006827DA" w:rsidRPr="0019519F" w:rsidRDefault="006827DA" w:rsidP="0019519F">
      <w:pPr>
        <w:tabs>
          <w:tab w:val="left" w:pos="3060"/>
        </w:tabs>
        <w:spacing w:after="0" w:line="240" w:lineRule="auto"/>
        <w:ind w:hanging="851"/>
        <w:jc w:val="center"/>
        <w:rPr>
          <w:rFonts w:ascii="Times New Roman" w:hAnsi="Times New Roman" w:cs="Times New Roman"/>
          <w:sz w:val="28"/>
          <w:szCs w:val="28"/>
        </w:rPr>
      </w:pPr>
      <w:r w:rsidRPr="0019519F">
        <w:rPr>
          <w:rFonts w:ascii="Times New Roman" w:hAnsi="Times New Roman" w:cs="Times New Roman"/>
          <w:sz w:val="28"/>
          <w:szCs w:val="28"/>
        </w:rPr>
        <w:t>На носочки поднялись, опустили руки вниз.</w:t>
      </w:r>
    </w:p>
    <w:p w:rsidR="006827DA" w:rsidRPr="0019519F" w:rsidRDefault="006827DA" w:rsidP="0019519F">
      <w:pPr>
        <w:tabs>
          <w:tab w:val="left" w:pos="3060"/>
        </w:tabs>
        <w:spacing w:after="0" w:line="240" w:lineRule="auto"/>
        <w:ind w:hanging="851"/>
        <w:rPr>
          <w:rFonts w:ascii="Times New Roman" w:hAnsi="Times New Roman" w:cs="Times New Roman"/>
          <w:b/>
          <w:bCs/>
          <w:sz w:val="28"/>
          <w:szCs w:val="28"/>
        </w:rPr>
      </w:pPr>
    </w:p>
    <w:p w:rsidR="006827DA" w:rsidRPr="0019519F" w:rsidRDefault="006827DA" w:rsidP="0019519F">
      <w:pPr>
        <w:tabs>
          <w:tab w:val="left" w:pos="3060"/>
        </w:tabs>
        <w:spacing w:after="0" w:line="240" w:lineRule="auto"/>
        <w:ind w:hanging="851"/>
        <w:rPr>
          <w:rFonts w:ascii="Times New Roman" w:hAnsi="Times New Roman" w:cs="Times New Roman"/>
          <w:sz w:val="28"/>
          <w:szCs w:val="28"/>
        </w:rPr>
      </w:pPr>
      <w:r w:rsidRPr="0019519F"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Воспитатель:- </w:t>
      </w:r>
      <w:r w:rsidRPr="0019519F">
        <w:rPr>
          <w:rFonts w:ascii="Times New Roman" w:hAnsi="Times New Roman" w:cs="Times New Roman"/>
          <w:sz w:val="28"/>
          <w:szCs w:val="28"/>
        </w:rPr>
        <w:t>Ребята, Мойдодыр приготовил для вас игру</w:t>
      </w:r>
    </w:p>
    <w:p w:rsidR="006827DA" w:rsidRPr="0019519F" w:rsidRDefault="006827DA" w:rsidP="0019519F">
      <w:pPr>
        <w:tabs>
          <w:tab w:val="left" w:pos="3060"/>
        </w:tabs>
        <w:spacing w:after="0" w:line="240" w:lineRule="auto"/>
        <w:ind w:hanging="851"/>
        <w:rPr>
          <w:rFonts w:ascii="Times New Roman" w:hAnsi="Times New Roman" w:cs="Times New Roman"/>
          <w:b/>
          <w:bCs/>
          <w:sz w:val="28"/>
          <w:szCs w:val="28"/>
        </w:rPr>
      </w:pPr>
    </w:p>
    <w:p w:rsidR="006827DA" w:rsidRPr="0019519F" w:rsidRDefault="006827DA" w:rsidP="0019519F">
      <w:pPr>
        <w:tabs>
          <w:tab w:val="left" w:pos="3060"/>
        </w:tabs>
        <w:spacing w:after="0" w:line="240" w:lineRule="auto"/>
        <w:ind w:hanging="851"/>
        <w:rPr>
          <w:rFonts w:ascii="Times New Roman" w:hAnsi="Times New Roman" w:cs="Times New Roman"/>
          <w:b/>
          <w:bCs/>
          <w:sz w:val="28"/>
          <w:szCs w:val="28"/>
        </w:rPr>
      </w:pPr>
    </w:p>
    <w:p w:rsidR="006827DA" w:rsidRPr="0019519F" w:rsidRDefault="006827DA" w:rsidP="0019519F">
      <w:pPr>
        <w:tabs>
          <w:tab w:val="left" w:pos="3060"/>
        </w:tabs>
        <w:spacing w:after="0" w:line="240" w:lineRule="auto"/>
        <w:ind w:hanging="851"/>
        <w:rPr>
          <w:rFonts w:ascii="Times New Roman" w:hAnsi="Times New Roman" w:cs="Times New Roman"/>
          <w:b/>
          <w:bCs/>
          <w:sz w:val="28"/>
          <w:szCs w:val="28"/>
        </w:rPr>
      </w:pPr>
      <w:r w:rsidRPr="0019519F">
        <w:rPr>
          <w:rFonts w:ascii="Times New Roman" w:hAnsi="Times New Roman" w:cs="Times New Roman"/>
          <w:b/>
          <w:bCs/>
          <w:sz w:val="28"/>
          <w:szCs w:val="28"/>
        </w:rPr>
        <w:t>Слайд№10.   Игра «Четвёртый лишний»</w:t>
      </w:r>
    </w:p>
    <w:p w:rsidR="006827DA" w:rsidRPr="0019519F" w:rsidRDefault="006827DA" w:rsidP="0019519F">
      <w:pPr>
        <w:tabs>
          <w:tab w:val="left" w:pos="3060"/>
        </w:tabs>
        <w:spacing w:after="0" w:line="240" w:lineRule="auto"/>
        <w:ind w:hanging="851"/>
        <w:rPr>
          <w:rFonts w:ascii="Times New Roman" w:hAnsi="Times New Roman" w:cs="Times New Roman"/>
          <w:b/>
          <w:bCs/>
          <w:sz w:val="28"/>
          <w:szCs w:val="28"/>
        </w:rPr>
      </w:pPr>
    </w:p>
    <w:p w:rsidR="006827DA" w:rsidRPr="0019519F" w:rsidRDefault="006827DA" w:rsidP="0019519F">
      <w:pPr>
        <w:tabs>
          <w:tab w:val="left" w:pos="3060"/>
        </w:tabs>
        <w:spacing w:after="0" w:line="240" w:lineRule="auto"/>
        <w:ind w:hanging="851"/>
        <w:rPr>
          <w:rFonts w:ascii="Times New Roman" w:hAnsi="Times New Roman" w:cs="Times New Roman"/>
          <w:sz w:val="28"/>
          <w:szCs w:val="28"/>
        </w:rPr>
      </w:pPr>
      <w:r w:rsidRPr="0019519F">
        <w:rPr>
          <w:rFonts w:ascii="Times New Roman" w:hAnsi="Times New Roman" w:cs="Times New Roman"/>
          <w:b/>
          <w:bCs/>
          <w:sz w:val="28"/>
          <w:szCs w:val="28"/>
        </w:rPr>
        <w:t xml:space="preserve">Тимоша:- </w:t>
      </w:r>
      <w:r w:rsidRPr="0019519F">
        <w:rPr>
          <w:rFonts w:ascii="Times New Roman" w:hAnsi="Times New Roman" w:cs="Times New Roman"/>
          <w:sz w:val="28"/>
          <w:szCs w:val="28"/>
        </w:rPr>
        <w:t>Я понял, как важно быть чистым и аккуратным, чтобы сохранить своё здоровье и обещаю, что теперь всегда буду соблюдать правила личной гигиены.</w:t>
      </w:r>
    </w:p>
    <w:p w:rsidR="006827DA" w:rsidRPr="0019519F" w:rsidRDefault="006827DA" w:rsidP="0019519F">
      <w:pPr>
        <w:tabs>
          <w:tab w:val="left" w:pos="3060"/>
        </w:tabs>
        <w:spacing w:after="0" w:line="240" w:lineRule="auto"/>
        <w:ind w:hanging="851"/>
        <w:rPr>
          <w:rFonts w:ascii="Times New Roman" w:hAnsi="Times New Roman" w:cs="Times New Roman"/>
          <w:b/>
          <w:bCs/>
          <w:sz w:val="28"/>
          <w:szCs w:val="28"/>
        </w:rPr>
      </w:pPr>
    </w:p>
    <w:p w:rsidR="006827DA" w:rsidRPr="0019519F" w:rsidRDefault="006827DA" w:rsidP="0019519F">
      <w:pPr>
        <w:tabs>
          <w:tab w:val="left" w:pos="3060"/>
        </w:tabs>
        <w:spacing w:after="0" w:line="240" w:lineRule="auto"/>
        <w:ind w:hanging="851"/>
        <w:rPr>
          <w:rFonts w:ascii="Times New Roman" w:hAnsi="Times New Roman" w:cs="Times New Roman"/>
          <w:sz w:val="28"/>
          <w:szCs w:val="28"/>
        </w:rPr>
      </w:pPr>
      <w:r w:rsidRPr="0019519F"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Воспитатель:- </w:t>
      </w:r>
      <w:r w:rsidRPr="0019519F">
        <w:rPr>
          <w:rFonts w:ascii="Times New Roman" w:hAnsi="Times New Roman" w:cs="Times New Roman"/>
          <w:sz w:val="28"/>
          <w:szCs w:val="28"/>
        </w:rPr>
        <w:t>Мы с вами повторили, как надо мыть руки, умываться, чистить зубы. Мойдодыр очень доволен тем, что вы так хорошо знаете правила личной гигиены и поэтому он приготовил для вас подарки вот в этом чудесном мешочке.</w:t>
      </w:r>
    </w:p>
    <w:p w:rsidR="006827DA" w:rsidRPr="00D316B6" w:rsidRDefault="006827DA" w:rsidP="0019519F">
      <w:pPr>
        <w:tabs>
          <w:tab w:val="left" w:pos="3060"/>
        </w:tabs>
        <w:spacing w:after="0" w:line="240" w:lineRule="auto"/>
        <w:ind w:hanging="851"/>
        <w:rPr>
          <w:rFonts w:ascii="Times New Roman" w:hAnsi="Times New Roman" w:cs="Times New Roman"/>
          <w:sz w:val="28"/>
          <w:szCs w:val="28"/>
        </w:rPr>
      </w:pPr>
      <w:r w:rsidRPr="0019519F">
        <w:rPr>
          <w:rFonts w:ascii="Times New Roman" w:hAnsi="Times New Roman" w:cs="Times New Roman"/>
          <w:sz w:val="28"/>
          <w:szCs w:val="28"/>
        </w:rPr>
        <w:t>(воспитатель достаёт из мешочка мыльные пузыри и раздаёт детям)</w:t>
      </w:r>
      <w:r w:rsidRPr="00D316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27DA" w:rsidRPr="0019519F" w:rsidRDefault="006827DA" w:rsidP="0019519F">
      <w:pPr>
        <w:tabs>
          <w:tab w:val="left" w:pos="3060"/>
        </w:tabs>
        <w:spacing w:after="0" w:line="240" w:lineRule="auto"/>
        <w:ind w:hanging="851"/>
        <w:rPr>
          <w:rFonts w:ascii="Times New Roman" w:hAnsi="Times New Roman" w:cs="Times New Roman"/>
          <w:sz w:val="28"/>
          <w:szCs w:val="28"/>
        </w:rPr>
      </w:pPr>
    </w:p>
    <w:p w:rsidR="006827DA" w:rsidRPr="0019519F" w:rsidRDefault="006827DA" w:rsidP="0019519F">
      <w:pPr>
        <w:tabs>
          <w:tab w:val="left" w:pos="3060"/>
        </w:tabs>
        <w:spacing w:after="0" w:line="240" w:lineRule="auto"/>
        <w:ind w:hanging="851"/>
        <w:rPr>
          <w:rFonts w:ascii="Times New Roman" w:hAnsi="Times New Roman" w:cs="Times New Roman"/>
          <w:sz w:val="28"/>
          <w:szCs w:val="28"/>
        </w:rPr>
      </w:pPr>
      <w:r w:rsidRPr="0019519F">
        <w:rPr>
          <w:rFonts w:ascii="Times New Roman" w:hAnsi="Times New Roman" w:cs="Times New Roman"/>
          <w:sz w:val="28"/>
          <w:szCs w:val="28"/>
        </w:rPr>
        <w:t xml:space="preserve">- А на прощание Мойдодыр хочет, чтобы вы запомнили одно правило: </w:t>
      </w:r>
    </w:p>
    <w:p w:rsidR="006827DA" w:rsidRPr="0019519F" w:rsidRDefault="006827DA" w:rsidP="0019519F">
      <w:pPr>
        <w:tabs>
          <w:tab w:val="left" w:pos="3060"/>
        </w:tabs>
        <w:spacing w:after="0" w:line="240" w:lineRule="auto"/>
        <w:ind w:hanging="851"/>
        <w:rPr>
          <w:rFonts w:ascii="Times New Roman" w:hAnsi="Times New Roman" w:cs="Times New Roman"/>
          <w:sz w:val="28"/>
          <w:szCs w:val="28"/>
        </w:rPr>
      </w:pPr>
    </w:p>
    <w:p w:rsidR="006827DA" w:rsidRPr="0019519F" w:rsidRDefault="006827DA" w:rsidP="0019519F">
      <w:pPr>
        <w:tabs>
          <w:tab w:val="left" w:pos="3060"/>
        </w:tabs>
        <w:spacing w:after="0" w:line="240" w:lineRule="auto"/>
        <w:ind w:hanging="851"/>
        <w:rPr>
          <w:rFonts w:ascii="Times New Roman" w:hAnsi="Times New Roman" w:cs="Times New Roman"/>
          <w:b/>
          <w:bCs/>
          <w:sz w:val="28"/>
          <w:szCs w:val="28"/>
        </w:rPr>
      </w:pPr>
      <w:r w:rsidRPr="0019519F">
        <w:rPr>
          <w:rFonts w:ascii="Times New Roman" w:hAnsi="Times New Roman" w:cs="Times New Roman"/>
          <w:b/>
          <w:bCs/>
          <w:sz w:val="28"/>
          <w:szCs w:val="28"/>
        </w:rPr>
        <w:t>Слайд№11.</w:t>
      </w:r>
    </w:p>
    <w:p w:rsidR="006827DA" w:rsidRPr="0019519F" w:rsidRDefault="006827DA" w:rsidP="0019519F">
      <w:pPr>
        <w:tabs>
          <w:tab w:val="left" w:pos="3060"/>
        </w:tabs>
        <w:spacing w:after="0" w:line="240" w:lineRule="auto"/>
        <w:ind w:hanging="851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19519F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Чистота-залог здоровья!</w:t>
      </w:r>
    </w:p>
    <w:p w:rsidR="006827DA" w:rsidRPr="0019519F" w:rsidRDefault="006827DA" w:rsidP="0019519F">
      <w:pPr>
        <w:tabs>
          <w:tab w:val="left" w:pos="3060"/>
        </w:tabs>
        <w:spacing w:after="0" w:line="240" w:lineRule="auto"/>
        <w:ind w:hanging="851"/>
        <w:rPr>
          <w:rFonts w:ascii="Times New Roman" w:hAnsi="Times New Roman" w:cs="Times New Roman"/>
          <w:b/>
          <w:bCs/>
          <w:sz w:val="28"/>
          <w:szCs w:val="28"/>
        </w:rPr>
      </w:pPr>
    </w:p>
    <w:p w:rsidR="006827DA" w:rsidRPr="0019519F" w:rsidRDefault="006827DA" w:rsidP="0019519F">
      <w:pPr>
        <w:tabs>
          <w:tab w:val="left" w:pos="3060"/>
        </w:tabs>
        <w:spacing w:after="0" w:line="240" w:lineRule="auto"/>
        <w:ind w:hanging="851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19519F"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Воспитатель:- </w:t>
      </w:r>
      <w:r w:rsidRPr="0019519F">
        <w:rPr>
          <w:rFonts w:ascii="Times New Roman" w:hAnsi="Times New Roman" w:cs="Times New Roman"/>
          <w:sz w:val="28"/>
          <w:szCs w:val="28"/>
        </w:rPr>
        <w:t>А теперь нам пора возвращаться обратно  в свою группу.</w:t>
      </w:r>
    </w:p>
    <w:p w:rsidR="006827DA" w:rsidRPr="0019519F" w:rsidRDefault="006827DA" w:rsidP="0019519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827DA" w:rsidRPr="0019519F" w:rsidRDefault="006827DA" w:rsidP="0019519F">
      <w:pPr>
        <w:tabs>
          <w:tab w:val="left" w:pos="3060"/>
        </w:tabs>
        <w:spacing w:after="0" w:line="240" w:lineRule="auto"/>
        <w:ind w:hanging="851"/>
        <w:rPr>
          <w:rFonts w:ascii="Times New Roman" w:hAnsi="Times New Roman" w:cs="Times New Roman"/>
          <w:sz w:val="28"/>
          <w:szCs w:val="28"/>
        </w:rPr>
      </w:pPr>
    </w:p>
    <w:p w:rsidR="006827DA" w:rsidRPr="0019519F" w:rsidRDefault="006827DA" w:rsidP="0019519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28" type="#_x0000_t75" style="position:absolute;margin-left:1in;margin-top:18pt;width:297pt;height:3in;z-index:-251656192" wrapcoords="-55 0 -55 21525 21600 21525 21600 0 -55 0">
            <v:imagedata r:id="rId7" o:title="" croptop="1226f" cropbottom="34886f" cropright="3647f"/>
            <w10:wrap type="tight"/>
          </v:shape>
        </w:pict>
      </w:r>
    </w:p>
    <w:p w:rsidR="006827DA" w:rsidRPr="0019519F" w:rsidRDefault="006827DA" w:rsidP="0019519F">
      <w:pPr>
        <w:tabs>
          <w:tab w:val="left" w:pos="3060"/>
        </w:tabs>
        <w:spacing w:after="0" w:line="240" w:lineRule="auto"/>
        <w:ind w:hanging="851"/>
        <w:jc w:val="center"/>
        <w:rPr>
          <w:rFonts w:ascii="Times New Roman" w:hAnsi="Times New Roman" w:cs="Times New Roman"/>
          <w:sz w:val="28"/>
          <w:szCs w:val="28"/>
        </w:rPr>
      </w:pPr>
    </w:p>
    <w:p w:rsidR="006827DA" w:rsidRPr="0019519F" w:rsidRDefault="006827DA" w:rsidP="0019519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27DA" w:rsidRPr="0019519F" w:rsidRDefault="006827DA" w:rsidP="0019519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827DA" w:rsidRPr="0019519F" w:rsidRDefault="006827DA" w:rsidP="001951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27DA" w:rsidRPr="0019519F" w:rsidRDefault="006827DA" w:rsidP="0019519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6827DA" w:rsidRPr="0019519F" w:rsidSect="00D355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362B86"/>
    <w:multiLevelType w:val="hybridMultilevel"/>
    <w:tmpl w:val="E6D2B3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4DCD7B2C"/>
    <w:multiLevelType w:val="hybridMultilevel"/>
    <w:tmpl w:val="26B2DEC8"/>
    <w:lvl w:ilvl="0" w:tplc="E3AE3784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9" w:hanging="360"/>
      </w:pPr>
    </w:lvl>
    <w:lvl w:ilvl="2" w:tplc="0419001B">
      <w:start w:val="1"/>
      <w:numFmt w:val="lowerRoman"/>
      <w:lvlText w:val="%3."/>
      <w:lvlJc w:val="right"/>
      <w:pPr>
        <w:ind w:left="949" w:hanging="180"/>
      </w:pPr>
    </w:lvl>
    <w:lvl w:ilvl="3" w:tplc="0419000F">
      <w:start w:val="1"/>
      <w:numFmt w:val="decimal"/>
      <w:lvlText w:val="%4."/>
      <w:lvlJc w:val="left"/>
      <w:pPr>
        <w:ind w:left="1669" w:hanging="360"/>
      </w:pPr>
    </w:lvl>
    <w:lvl w:ilvl="4" w:tplc="04190019">
      <w:start w:val="1"/>
      <w:numFmt w:val="lowerLetter"/>
      <w:lvlText w:val="%5."/>
      <w:lvlJc w:val="left"/>
      <w:pPr>
        <w:ind w:left="2389" w:hanging="360"/>
      </w:pPr>
    </w:lvl>
    <w:lvl w:ilvl="5" w:tplc="0419001B">
      <w:start w:val="1"/>
      <w:numFmt w:val="lowerRoman"/>
      <w:lvlText w:val="%6."/>
      <w:lvlJc w:val="right"/>
      <w:pPr>
        <w:ind w:left="3109" w:hanging="180"/>
      </w:pPr>
    </w:lvl>
    <w:lvl w:ilvl="6" w:tplc="0419000F">
      <w:start w:val="1"/>
      <w:numFmt w:val="decimal"/>
      <w:lvlText w:val="%7."/>
      <w:lvlJc w:val="left"/>
      <w:pPr>
        <w:ind w:left="3829" w:hanging="360"/>
      </w:pPr>
    </w:lvl>
    <w:lvl w:ilvl="7" w:tplc="04190019">
      <w:start w:val="1"/>
      <w:numFmt w:val="lowerLetter"/>
      <w:lvlText w:val="%8."/>
      <w:lvlJc w:val="left"/>
      <w:pPr>
        <w:ind w:left="4549" w:hanging="360"/>
      </w:pPr>
    </w:lvl>
    <w:lvl w:ilvl="8" w:tplc="0419001B">
      <w:start w:val="1"/>
      <w:numFmt w:val="lowerRoman"/>
      <w:lvlText w:val="%9."/>
      <w:lvlJc w:val="right"/>
      <w:pPr>
        <w:ind w:left="526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70BE6"/>
    <w:rsid w:val="00121802"/>
    <w:rsid w:val="00172834"/>
    <w:rsid w:val="00183BBF"/>
    <w:rsid w:val="0019519F"/>
    <w:rsid w:val="001A588B"/>
    <w:rsid w:val="002B280C"/>
    <w:rsid w:val="00410288"/>
    <w:rsid w:val="0044084A"/>
    <w:rsid w:val="00460AD4"/>
    <w:rsid w:val="004B4A6A"/>
    <w:rsid w:val="00677B26"/>
    <w:rsid w:val="006827DA"/>
    <w:rsid w:val="0069163E"/>
    <w:rsid w:val="006A6717"/>
    <w:rsid w:val="00723AED"/>
    <w:rsid w:val="0084781A"/>
    <w:rsid w:val="008665E6"/>
    <w:rsid w:val="008E3E2F"/>
    <w:rsid w:val="00A24A07"/>
    <w:rsid w:val="00A25606"/>
    <w:rsid w:val="00A71676"/>
    <w:rsid w:val="00A8769D"/>
    <w:rsid w:val="00AD3B45"/>
    <w:rsid w:val="00B92F88"/>
    <w:rsid w:val="00B94475"/>
    <w:rsid w:val="00BE302D"/>
    <w:rsid w:val="00D316B6"/>
    <w:rsid w:val="00D35594"/>
    <w:rsid w:val="00DB250D"/>
    <w:rsid w:val="00DB6FDD"/>
    <w:rsid w:val="00EB4C78"/>
    <w:rsid w:val="00EE13FD"/>
    <w:rsid w:val="00F3651A"/>
    <w:rsid w:val="00F427CB"/>
    <w:rsid w:val="00F70BE6"/>
    <w:rsid w:val="00FB2D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5594"/>
    <w:pPr>
      <w:spacing w:after="200" w:line="276" w:lineRule="auto"/>
    </w:pPr>
    <w:rPr>
      <w:rFonts w:cs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183BBF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215</TotalTime>
  <Pages>5</Pages>
  <Words>871</Words>
  <Characters>4970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№69</dc:creator>
  <cp:keywords/>
  <dc:description/>
  <cp:lastModifiedBy>Валентина Павловна</cp:lastModifiedBy>
  <cp:revision>8</cp:revision>
  <dcterms:created xsi:type="dcterms:W3CDTF">2015-11-10T09:25:00Z</dcterms:created>
  <dcterms:modified xsi:type="dcterms:W3CDTF">2021-02-18T05:44:00Z</dcterms:modified>
</cp:coreProperties>
</file>