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Pr="00EE72FD" w:rsidRDefault="00E97DFB" w:rsidP="0003794D">
      <w:pPr>
        <w:pStyle w:val="NoSpacing"/>
        <w:jc w:val="center"/>
        <w:rPr>
          <w:rFonts w:ascii="Times New Roman" w:hAnsi="Times New Roman"/>
          <w:color w:val="00B0F0"/>
          <w:sz w:val="52"/>
          <w:szCs w:val="52"/>
        </w:rPr>
      </w:pPr>
      <w:r w:rsidRPr="00EE72FD">
        <w:rPr>
          <w:rFonts w:ascii="Times New Roman" w:hAnsi="Times New Roman"/>
          <w:color w:val="00B0F0"/>
          <w:sz w:val="52"/>
          <w:szCs w:val="52"/>
        </w:rPr>
        <w:t>Театральный уголок</w:t>
      </w:r>
    </w:p>
    <w:p w:rsidR="00E97DFB" w:rsidRPr="00EE72FD" w:rsidRDefault="00E97DFB" w:rsidP="00EE72FD">
      <w:pPr>
        <w:pStyle w:val="NoSpacing"/>
        <w:jc w:val="center"/>
        <w:rPr>
          <w:rFonts w:ascii="Times New Roman" w:hAnsi="Times New Roman"/>
          <w:color w:val="C00000"/>
          <w:sz w:val="72"/>
          <w:szCs w:val="7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E72FD">
        <w:rPr>
          <w:rFonts w:ascii="Times New Roman" w:hAnsi="Times New Roman"/>
          <w:color w:val="C00000"/>
          <w:sz w:val="72"/>
          <w:szCs w:val="72"/>
        </w:rPr>
        <w:t>«Маленький актер»</w:t>
      </w: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Pr="00EE72FD" w:rsidRDefault="00E97DFB" w:rsidP="0003794D">
      <w:pPr>
        <w:pStyle w:val="NoSpacing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(</w:t>
      </w:r>
      <w:r w:rsidRPr="00EE72FD">
        <w:rPr>
          <w:rFonts w:ascii="Times New Roman" w:hAnsi="Times New Roman"/>
          <w:sz w:val="40"/>
          <w:szCs w:val="40"/>
        </w:rPr>
        <w:t>Из опыта работы</w:t>
      </w:r>
      <w:r>
        <w:rPr>
          <w:rFonts w:ascii="Times New Roman" w:hAnsi="Times New Roman"/>
          <w:sz w:val="40"/>
          <w:szCs w:val="40"/>
        </w:rPr>
        <w:t>)</w:t>
      </w:r>
    </w:p>
    <w:p w:rsidR="00E97DFB" w:rsidRPr="00EE72FD" w:rsidRDefault="00E97DFB" w:rsidP="0003794D">
      <w:pPr>
        <w:pStyle w:val="NoSpacing"/>
        <w:jc w:val="center"/>
        <w:rPr>
          <w:rFonts w:ascii="Times New Roman" w:hAnsi="Times New Roman"/>
          <w:sz w:val="40"/>
          <w:szCs w:val="40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Подготовила:</w:t>
      </w: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EE72FD">
      <w:pPr>
        <w:pStyle w:val="NoSpacing"/>
        <w:tabs>
          <w:tab w:val="left" w:pos="39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Педагог:  высшей </w:t>
      </w:r>
    </w:p>
    <w:p w:rsidR="00E97DFB" w:rsidRDefault="00E97DFB" w:rsidP="00EE72FD">
      <w:pPr>
        <w:pStyle w:val="NoSpacing"/>
        <w:tabs>
          <w:tab w:val="left" w:pos="39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квалификационной категории</w:t>
      </w: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Первухина Л.В.</w:t>
      </w: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Барабинск 2019г</w:t>
      </w: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Default="00E97DFB" w:rsidP="00EE72FD">
      <w:pPr>
        <w:pStyle w:val="NoSpacing"/>
        <w:rPr>
          <w:rFonts w:ascii="Times New Roman" w:hAnsi="Times New Roman"/>
          <w:sz w:val="24"/>
          <w:szCs w:val="24"/>
        </w:rPr>
      </w:pP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0C1B8B">
        <w:rPr>
          <w:rFonts w:ascii="Times New Roman" w:hAnsi="Times New Roman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10pt;height:25.5pt" fillcolor="black">
            <v:shadow color="#868686"/>
            <v:textpath style="font-family:&quot;Arial Black&quot;" fitshape="t" trim="t" string="Театральный уголок «Маленький актёр»"/>
          </v:shape>
        </w:pict>
      </w:r>
    </w:p>
    <w:p w:rsidR="00E97DFB" w:rsidRDefault="00E97DFB" w:rsidP="0003794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В детстве что?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Кружись и падай,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На одной скачи ноге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Сам себя смеши и радуй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В голубом дождевике…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Доставляй себе веселья</w:t>
      </w:r>
    </w:p>
    <w:p w:rsidR="00E97DFB" w:rsidRPr="009933FE" w:rsidRDefault="00E97DFB" w:rsidP="0057776B">
      <w:pPr>
        <w:pStyle w:val="NoSpacing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</w:t>
      </w:r>
      <w:r w:rsidRPr="009933FE">
        <w:rPr>
          <w:rFonts w:ascii="Times New Roman" w:hAnsi="Times New Roman"/>
          <w:i/>
          <w:sz w:val="28"/>
          <w:szCs w:val="28"/>
        </w:rPr>
        <w:t>Из всего</w:t>
      </w:r>
      <w:r>
        <w:rPr>
          <w:rFonts w:ascii="Times New Roman" w:hAnsi="Times New Roman"/>
          <w:i/>
          <w:sz w:val="28"/>
          <w:szCs w:val="28"/>
        </w:rPr>
        <w:t>, и</w:t>
      </w:r>
      <w:r w:rsidRPr="009933FE">
        <w:rPr>
          <w:rFonts w:ascii="Times New Roman" w:hAnsi="Times New Roman"/>
          <w:i/>
          <w:sz w:val="28"/>
          <w:szCs w:val="28"/>
        </w:rPr>
        <w:t>з рук и ног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</w:t>
      </w:r>
      <w:r w:rsidRPr="009933FE">
        <w:rPr>
          <w:rFonts w:ascii="Times New Roman" w:hAnsi="Times New Roman"/>
          <w:i/>
          <w:sz w:val="28"/>
          <w:szCs w:val="28"/>
        </w:rPr>
        <w:t>Из болезни,  из  безделья,</w:t>
      </w:r>
    </w:p>
    <w:p w:rsidR="00E97DFB" w:rsidRPr="009933FE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Из бумаги, и чулок…</w:t>
      </w:r>
    </w:p>
    <w:p w:rsidR="00E97DFB" w:rsidRPr="00CC084A" w:rsidRDefault="00E97DFB" w:rsidP="00CC084A">
      <w:pPr>
        <w:pStyle w:val="NoSpacing"/>
        <w:jc w:val="right"/>
        <w:rPr>
          <w:rFonts w:ascii="Times New Roman" w:hAnsi="Times New Roman"/>
          <w:i/>
          <w:sz w:val="28"/>
          <w:szCs w:val="28"/>
        </w:rPr>
      </w:pPr>
      <w:r w:rsidRPr="009933FE">
        <w:rPr>
          <w:rFonts w:ascii="Times New Roman" w:hAnsi="Times New Roman"/>
          <w:i/>
          <w:sz w:val="28"/>
          <w:szCs w:val="28"/>
        </w:rPr>
        <w:t>А.Кушнер.</w:t>
      </w:r>
    </w:p>
    <w:p w:rsidR="00E97DFB" w:rsidRDefault="00E97DFB" w:rsidP="006D2F3B">
      <w:pPr>
        <w:pStyle w:val="ListParagraph"/>
        <w:rPr>
          <w:rFonts w:ascii="Trebuchet MS" w:hAnsi="Trebuchet MS"/>
          <w:color w:val="000000"/>
          <w:sz w:val="28"/>
          <w:szCs w:val="28"/>
        </w:rPr>
      </w:pPr>
      <w:r w:rsidRPr="008E0C37">
        <w:rPr>
          <w:sz w:val="28"/>
          <w:szCs w:val="28"/>
        </w:rPr>
        <w:t>Вся жизнь детей насыщена игрой. Каждый ребенок хочет сыграть свою роль. И театр поможет научить ребенка играть, брать на себя роль и действовать, вместе с тем помогая ему приобретать жизненный опыт. Но чтобы этого достичь</w:t>
      </w:r>
      <w:r>
        <w:rPr>
          <w:sz w:val="28"/>
          <w:szCs w:val="28"/>
        </w:rPr>
        <w:t>-</w:t>
      </w:r>
      <w:r w:rsidRPr="008E0C37">
        <w:rPr>
          <w:sz w:val="28"/>
          <w:szCs w:val="28"/>
        </w:rPr>
        <w:t xml:space="preserve"> необходимо создать условия для развития творческой активности детей в театрализованной деятельности.</w:t>
      </w:r>
      <w:r w:rsidRPr="008E0C37">
        <w:rPr>
          <w:rFonts w:ascii="Trebuchet MS" w:hAnsi="Trebuchet MS"/>
          <w:color w:val="000000"/>
          <w:sz w:val="28"/>
          <w:szCs w:val="28"/>
        </w:rPr>
        <w:t xml:space="preserve"> </w:t>
      </w:r>
    </w:p>
    <w:p w:rsidR="00E97DFB" w:rsidRPr="007D6FE3" w:rsidRDefault="00E97DFB" w:rsidP="007D6FE3">
      <w:pPr>
        <w:pStyle w:val="ListParagraph"/>
        <w:rPr>
          <w:rFonts w:ascii="Trebuchet MS" w:hAnsi="Trebuchet MS"/>
          <w:color w:val="000000"/>
          <w:sz w:val="28"/>
          <w:szCs w:val="28"/>
        </w:rPr>
      </w:pPr>
      <w:r w:rsidRPr="00EF172D">
        <w:rPr>
          <w:rFonts w:ascii="Trebuchet MS" w:hAnsi="Trebuchet MS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6" type="#_x0000_t75" style="width:362.25pt;height:211.5pt;visibility:visible">
            <v:imagedata r:id="rId5" o:title=""/>
          </v:shape>
        </w:pict>
      </w:r>
      <w:bookmarkStart w:id="0" w:name="_GoBack"/>
      <w:bookmarkEnd w:id="0"/>
    </w:p>
    <w:p w:rsidR="00E97DFB" w:rsidRPr="00CC084A" w:rsidRDefault="00E97DFB" w:rsidP="00CC084A">
      <w:pPr>
        <w:pStyle w:val="ListParagraph"/>
        <w:rPr>
          <w:sz w:val="28"/>
          <w:szCs w:val="28"/>
        </w:rPr>
      </w:pPr>
      <w:r w:rsidRPr="008E0C37">
        <w:rPr>
          <w:sz w:val="28"/>
          <w:szCs w:val="28"/>
        </w:rPr>
        <w:t xml:space="preserve">Театрализованная деятельность у детей формируется постепенно.  Задача воспитателя  создать условия для её проявления и развития. Поэтому в группе моё внимание было направлено на обогащение предметно-развивающей среды. </w:t>
      </w:r>
      <w:r w:rsidRPr="008E0C37">
        <w:rPr>
          <w:color w:val="000000"/>
          <w:sz w:val="28"/>
          <w:szCs w:val="28"/>
        </w:rPr>
        <w:t>Я три  года занимаюсь с детьми в театрализованном уголке, инсценируя сказки, ставя спектакли. Детям очень интересно, и я осталась довольна результатами своей работы. Дети учатся умению взаимодействовать с другими детьми, играть дружно, не ссориться, исполнять различные роли по очереди</w:t>
      </w:r>
      <w:r>
        <w:rPr>
          <w:color w:val="000000"/>
          <w:sz w:val="28"/>
          <w:szCs w:val="28"/>
        </w:rPr>
        <w:t xml:space="preserve"> (как отрицательные</w:t>
      </w:r>
      <w:r w:rsidRPr="008E0C37">
        <w:rPr>
          <w:color w:val="000000"/>
          <w:sz w:val="28"/>
          <w:szCs w:val="28"/>
        </w:rPr>
        <w:t xml:space="preserve">, так и положительные), договариваться, устанавливать ролевые отношения, владеть элементарными способами разрешения конфликтных ситуаций в процессе театрализованной игры. </w:t>
      </w:r>
      <w:r w:rsidRPr="008E0C37">
        <w:rPr>
          <w:sz w:val="28"/>
          <w:szCs w:val="28"/>
        </w:rPr>
        <w:t>В уголке театрализованной деятельности находятся различные виды театров: фланелеграф, пальчиковый, би-ба-бо</w:t>
      </w:r>
      <w:r>
        <w:rPr>
          <w:sz w:val="28"/>
          <w:szCs w:val="28"/>
        </w:rPr>
        <w:t xml:space="preserve">, </w:t>
      </w:r>
      <w:r w:rsidRPr="00EE72FD">
        <w:rPr>
          <w:sz w:val="28"/>
          <w:szCs w:val="28"/>
        </w:rPr>
        <w:t>куклы на гапите</w:t>
      </w:r>
      <w:r>
        <w:rPr>
          <w:sz w:val="28"/>
          <w:szCs w:val="28"/>
        </w:rPr>
        <w:t>.</w:t>
      </w:r>
    </w:p>
    <w:p w:rsidR="00E97DFB" w:rsidRPr="00EE72FD" w:rsidRDefault="00E97DFB" w:rsidP="00EE72FD">
      <w:pPr>
        <w:pStyle w:val="ListParagraph"/>
        <w:rPr>
          <w:sz w:val="28"/>
          <w:szCs w:val="28"/>
        </w:rPr>
      </w:pPr>
      <w:r w:rsidRPr="00EF172D">
        <w:rPr>
          <w:noProof/>
          <w:sz w:val="28"/>
          <w:szCs w:val="28"/>
        </w:rPr>
        <w:pict>
          <v:shape id="_x0000_i1027" type="#_x0000_t75" style="width:369pt;height:222pt;visibility:visible">
            <v:imagedata r:id="rId6" o:title=""/>
          </v:shape>
        </w:pict>
      </w:r>
    </w:p>
    <w:p w:rsidR="00E97DFB" w:rsidRDefault="00E97DFB" w:rsidP="006D2F3B">
      <w:pPr>
        <w:pStyle w:val="ListParagraph"/>
        <w:rPr>
          <w:sz w:val="28"/>
          <w:szCs w:val="28"/>
        </w:rPr>
      </w:pPr>
      <w:r w:rsidRPr="008E0C37">
        <w:rPr>
          <w:sz w:val="28"/>
          <w:szCs w:val="28"/>
        </w:rPr>
        <w:t xml:space="preserve">костюмированный театр или ролевой, театр живой куклы, настольный: театр конусов, магнитный. Любимым театром детей является настольный театр. Он прост и доступен, не требует определённых умений, дети сами действуют с игрушками - персонажами, повторяют запомнившиеся фразы. Пальчиковый театр. Ребёнок надевает куклу на пальцы, и сам действует за персонажа, при этом развивается мелкая моторика,  активизируется словарь ребенка, совершенствуется звуковая культура его речи, воображение, ребенок учится передавать настроение и характер персонажа. Используется  театр живой руки, с любимыми персонажами мультфильмов. Дети  очень любят театр бибабо. Во время представления дети имеют возможность напрямую общаться с персонажами, участвуют непосредственно в действии спектакля. Куклы на гапите сделанные совместно с родителями доставляют детям большое удовольствие. Детьми была показана сказка «Репка», на одном из конкурсов, а так же  для детей младшей группы. </w:t>
      </w:r>
    </w:p>
    <w:p w:rsidR="00E97DFB" w:rsidRDefault="00E97DFB" w:rsidP="006D2F3B">
      <w:pPr>
        <w:pStyle w:val="ListParagraph"/>
        <w:rPr>
          <w:sz w:val="28"/>
          <w:szCs w:val="28"/>
        </w:rPr>
      </w:pPr>
      <w:r w:rsidRPr="00EF172D">
        <w:rPr>
          <w:noProof/>
          <w:sz w:val="28"/>
          <w:szCs w:val="28"/>
        </w:rPr>
        <w:pict>
          <v:shape id="Рисунок 5" o:spid="_x0000_i1028" type="#_x0000_t75" style="width:388.5pt;height:231pt;visibility:visible">
            <v:imagedata r:id="rId7" o:title=""/>
          </v:shape>
        </w:pict>
      </w:r>
    </w:p>
    <w:p w:rsidR="00E97DFB" w:rsidRPr="008E0C37" w:rsidRDefault="00E97DFB" w:rsidP="006D2F3B">
      <w:pPr>
        <w:pStyle w:val="ListParagraph"/>
        <w:rPr>
          <w:sz w:val="28"/>
          <w:szCs w:val="28"/>
        </w:rPr>
      </w:pPr>
      <w:r w:rsidRPr="008E0C37">
        <w:rPr>
          <w:sz w:val="28"/>
          <w:szCs w:val="28"/>
        </w:rPr>
        <w:t>Какой же показ сказки без ширмы, которую  с огромной любовью сделали своими руками для детей родители!</w:t>
      </w:r>
      <w:r w:rsidRPr="008E0C37">
        <w:rPr>
          <w:rFonts w:ascii="Calibri" w:hAnsi="Calibri"/>
          <w:sz w:val="28"/>
          <w:szCs w:val="28"/>
        </w:rPr>
        <w:t xml:space="preserve"> </w:t>
      </w:r>
      <w:r w:rsidRPr="008E0C37">
        <w:rPr>
          <w:sz w:val="28"/>
          <w:szCs w:val="28"/>
        </w:rPr>
        <w:t>Ну, а дети добавили некоторые детали оформления ширмы.</w:t>
      </w:r>
      <w:r w:rsidRPr="008E0C37">
        <w:rPr>
          <w:rFonts w:ascii="Calibri" w:hAnsi="Calibri"/>
          <w:sz w:val="28"/>
          <w:szCs w:val="28"/>
        </w:rPr>
        <w:t xml:space="preserve">  </w:t>
      </w:r>
      <w:r w:rsidRPr="008E0C37">
        <w:rPr>
          <w:sz w:val="28"/>
          <w:szCs w:val="28"/>
        </w:rPr>
        <w:t xml:space="preserve"> И конечно же уголок ряженья, где находятся театральные  костюмы – верные  помощники  педагога  в работе с детьми, ведь непосредственную образовательную деятельность в дошкольном учреждении невозможно представить без сюрпризных моментов, игровых ситуаций. Театральный костюм превратит любую непосредственную образовательную деятельность в сказку. В уголке имеется подборка литературного материала: стихи, потешки, сказки и др. соответствующие возрасту детей.  Для самостоятельной театральной  деятельности  подобраны  (сюжетно-ролевые  игры «Театр», а  для  сюжетно - ролевой  игры  «Шофёр» имеются  элементы костюма. Очень любят дети показывать  танцевальные импровизации «Танец цветов», исполненный девочками на Новый год по сказке «Золушка». Большое разнообразие шляп, масок, сделанные  детьми данного возраста. </w:t>
      </w:r>
    </w:p>
    <w:p w:rsidR="00E97DFB" w:rsidRDefault="00E97DFB" w:rsidP="00EE72FD">
      <w:pPr>
        <w:pStyle w:val="ListParagraph"/>
        <w:rPr>
          <w:sz w:val="28"/>
          <w:szCs w:val="28"/>
        </w:rPr>
      </w:pPr>
      <w:r w:rsidRPr="00EF172D">
        <w:rPr>
          <w:noProof/>
          <w:sz w:val="28"/>
          <w:szCs w:val="28"/>
        </w:rPr>
        <w:pict>
          <v:shape id="Рисунок 4" o:spid="_x0000_i1029" type="#_x0000_t75" style="width:384pt;height:214.5pt;visibility:visible">
            <v:imagedata r:id="rId8" o:title=""/>
          </v:shape>
        </w:pict>
      </w:r>
    </w:p>
    <w:p w:rsidR="00E97DFB" w:rsidRDefault="00E97DFB" w:rsidP="00EE72FD">
      <w:pPr>
        <w:pStyle w:val="ListParagraph"/>
        <w:rPr>
          <w:sz w:val="28"/>
          <w:szCs w:val="28"/>
        </w:rPr>
      </w:pPr>
    </w:p>
    <w:p w:rsidR="00E97DFB" w:rsidRDefault="00E97DFB" w:rsidP="00EE72F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На этом моя работа не останавливается. Вместе с детьми участвуем в конкурсах различного уровня: районных, областных, всероссийских.</w:t>
      </w:r>
    </w:p>
    <w:p w:rsidR="00E97DFB" w:rsidRDefault="00E97DFB" w:rsidP="0085659E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Районный  конкурс «Петрушкины забавы».</w:t>
      </w:r>
    </w:p>
    <w:p w:rsidR="00E97DFB" w:rsidRPr="008E0C37" w:rsidRDefault="00E97DFB" w:rsidP="0085659E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172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28.25pt;height:231pt;visibility:visible">
            <v:imagedata r:id="rId9" o:title=""/>
          </v:shape>
        </w:pict>
      </w:r>
    </w:p>
    <w:p w:rsidR="00E97DFB" w:rsidRPr="00CC084A" w:rsidRDefault="00E97DFB" w:rsidP="00CC084A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C084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</w:t>
      </w:r>
      <w:r w:rsidRPr="00CC084A">
        <w:rPr>
          <w:rFonts w:ascii="Times New Roman" w:hAnsi="Times New Roman"/>
          <w:b/>
          <w:sz w:val="24"/>
          <w:szCs w:val="24"/>
        </w:rPr>
        <w:t>Литература:</w:t>
      </w:r>
    </w:p>
    <w:p w:rsidR="00E97DFB" w:rsidRPr="00CF1609" w:rsidRDefault="00E97DFB" w:rsidP="00CC084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CF1609">
        <w:rPr>
          <w:rFonts w:ascii="Times New Roman" w:hAnsi="Times New Roman"/>
          <w:sz w:val="24"/>
          <w:szCs w:val="24"/>
        </w:rPr>
        <w:t>Т.Н. Доронова «Играем в театр», М.-2005,</w:t>
      </w:r>
    </w:p>
    <w:p w:rsidR="00E97DFB" w:rsidRPr="00CF1609" w:rsidRDefault="00E97DFB" w:rsidP="00CC084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CF1609">
        <w:rPr>
          <w:rFonts w:ascii="Times New Roman" w:hAnsi="Times New Roman"/>
          <w:sz w:val="24"/>
          <w:szCs w:val="24"/>
        </w:rPr>
        <w:t>Л.В. Куцакова «Воспитание ребенка – дошкольника», М.- 2003,</w:t>
      </w:r>
    </w:p>
    <w:p w:rsidR="00E97DFB" w:rsidRPr="00CF1609" w:rsidRDefault="00E97DFB" w:rsidP="00CC084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</w:t>
      </w:r>
      <w:r w:rsidRPr="00CF1609">
        <w:rPr>
          <w:rFonts w:ascii="Times New Roman" w:hAnsi="Times New Roman"/>
          <w:sz w:val="24"/>
          <w:szCs w:val="24"/>
        </w:rPr>
        <w:t xml:space="preserve">А.Е. Антипина «Театрализованная деятельность в детском саду», М.2003г.     </w:t>
      </w:r>
    </w:p>
    <w:p w:rsidR="00E97DFB" w:rsidRPr="00CF1609" w:rsidRDefault="00E97DFB" w:rsidP="00CC084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</w:t>
      </w:r>
      <w:r w:rsidRPr="00CF1609">
        <w:rPr>
          <w:rFonts w:ascii="Times New Roman" w:hAnsi="Times New Roman"/>
          <w:sz w:val="24"/>
          <w:szCs w:val="24"/>
        </w:rPr>
        <w:t>Н.Д. Сорокина «Играем в кукольный театр», М. – 2006,</w:t>
      </w:r>
    </w:p>
    <w:p w:rsidR="00E97DFB" w:rsidRPr="00CF1609" w:rsidRDefault="00E97DFB" w:rsidP="00CC084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CF1609">
        <w:rPr>
          <w:rFonts w:ascii="Times New Roman" w:hAnsi="Times New Roman"/>
          <w:sz w:val="24"/>
          <w:szCs w:val="24"/>
        </w:rPr>
        <w:t>Т.И. Петрова «Театрализованные игры в детском саду», М. – 2000.</w:t>
      </w:r>
    </w:p>
    <w:p w:rsidR="00E97DFB" w:rsidRPr="00CC084A" w:rsidRDefault="00E97DFB" w:rsidP="00CC084A">
      <w:pPr>
        <w:tabs>
          <w:tab w:val="left" w:pos="5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eastAsia="Arial Unicode MS"/>
        </w:rPr>
        <w:t xml:space="preserve">            6.</w:t>
      </w:r>
      <w:r w:rsidRPr="00CC084A">
        <w:rPr>
          <w:rFonts w:ascii="Times New Roman" w:eastAsia="Arial Unicode MS" w:hAnsi="Times New Roman"/>
          <w:sz w:val="24"/>
          <w:szCs w:val="24"/>
        </w:rPr>
        <w:t>Л.В. Артемова. Театрализованные игры дошкольников. М., 1991</w:t>
      </w:r>
    </w:p>
    <w:p w:rsidR="00E97DFB" w:rsidRPr="00CC084A" w:rsidRDefault="00E97DFB" w:rsidP="00CC084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7.</w:t>
      </w:r>
      <w:r w:rsidRPr="00CC084A">
        <w:rPr>
          <w:rFonts w:ascii="Times New Roman" w:eastAsia="Arial Unicode MS" w:hAnsi="Times New Roman"/>
          <w:sz w:val="24"/>
          <w:szCs w:val="24"/>
        </w:rPr>
        <w:t>Э.Т.Чурилова. Методика и организация театральной деятельности дошкольников и      младших школьников.- М.,2001</w:t>
      </w:r>
    </w:p>
    <w:p w:rsidR="00E97DFB" w:rsidRPr="00CC084A" w:rsidRDefault="00E97DFB" w:rsidP="00CC084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8.</w:t>
      </w:r>
      <w:r w:rsidRPr="00CC084A">
        <w:rPr>
          <w:rFonts w:ascii="Times New Roman" w:eastAsia="Arial Unicode MS" w:hAnsi="Times New Roman"/>
          <w:sz w:val="24"/>
          <w:szCs w:val="24"/>
        </w:rPr>
        <w:t>В.Ф.Рындин. Как создается художественное оформление спектакля.- М.,1962,</w:t>
      </w:r>
    </w:p>
    <w:p w:rsidR="00E97DFB" w:rsidRPr="00CC084A" w:rsidRDefault="00E97DFB" w:rsidP="00CC084A">
      <w:pPr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     </w:t>
      </w:r>
      <w:smartTag w:uri="urn:schemas-microsoft-com:office:smarttags" w:element="metricconverter">
        <w:smartTagPr>
          <w:attr w:name="ProductID" w:val="9. Л"/>
        </w:smartTagPr>
        <w:r>
          <w:rPr>
            <w:rFonts w:ascii="Times New Roman" w:eastAsia="Arial Unicode MS" w:hAnsi="Times New Roman"/>
            <w:sz w:val="24"/>
            <w:szCs w:val="24"/>
          </w:rPr>
          <w:t xml:space="preserve">9. </w:t>
        </w:r>
        <w:r w:rsidRPr="00CC084A">
          <w:rPr>
            <w:rFonts w:ascii="Times New Roman" w:eastAsia="Arial Unicode MS" w:hAnsi="Times New Roman"/>
            <w:sz w:val="24"/>
            <w:szCs w:val="24"/>
          </w:rPr>
          <w:t>Л</w:t>
        </w:r>
      </w:smartTag>
      <w:r w:rsidRPr="00CC084A">
        <w:rPr>
          <w:rFonts w:ascii="Times New Roman" w:eastAsia="Arial Unicode MS" w:hAnsi="Times New Roman"/>
          <w:sz w:val="24"/>
          <w:szCs w:val="24"/>
        </w:rPr>
        <w:t>.С.Фурмина. Возможность творческих проявлений старших дошкольников в театрализованных играх: Монография / Под. ред. Н.А.Ветлучиной. М., 1972,</w:t>
      </w:r>
    </w:p>
    <w:p w:rsidR="00E97DFB" w:rsidRPr="00CC084A" w:rsidRDefault="00E97DFB" w:rsidP="00CC084A">
      <w:pPr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    10.</w:t>
      </w:r>
      <w:r w:rsidRPr="00CC084A">
        <w:rPr>
          <w:rFonts w:ascii="Times New Roman" w:eastAsia="Arial Unicode MS" w:hAnsi="Times New Roman"/>
          <w:sz w:val="24"/>
          <w:szCs w:val="24"/>
        </w:rPr>
        <w:t>А.Д.Понсов. Конструкции и технология изготовления театральных декораций.- М.,1988,</w:t>
      </w:r>
    </w:p>
    <w:p w:rsidR="00E97DFB" w:rsidRPr="00CC084A" w:rsidRDefault="00E97DFB" w:rsidP="00CC084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E97DFB" w:rsidRPr="00CC084A" w:rsidSect="00AA192E">
      <w:pgSz w:w="11906" w:h="16838"/>
      <w:pgMar w:top="709" w:right="184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E1977"/>
    <w:multiLevelType w:val="hybridMultilevel"/>
    <w:tmpl w:val="2356DF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D52DB"/>
    <w:multiLevelType w:val="hybridMultilevel"/>
    <w:tmpl w:val="D77C5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ECF43EB"/>
    <w:multiLevelType w:val="hybridMultilevel"/>
    <w:tmpl w:val="D69480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B321C50"/>
    <w:multiLevelType w:val="hybridMultilevel"/>
    <w:tmpl w:val="D5C8E1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794D"/>
    <w:rsid w:val="000005D2"/>
    <w:rsid w:val="00000961"/>
    <w:rsid w:val="00000F17"/>
    <w:rsid w:val="00000F87"/>
    <w:rsid w:val="00001DCA"/>
    <w:rsid w:val="00001F1F"/>
    <w:rsid w:val="000027A7"/>
    <w:rsid w:val="00002A78"/>
    <w:rsid w:val="00003C79"/>
    <w:rsid w:val="00003D9C"/>
    <w:rsid w:val="00003EC8"/>
    <w:rsid w:val="00004382"/>
    <w:rsid w:val="000044D9"/>
    <w:rsid w:val="00004807"/>
    <w:rsid w:val="00004917"/>
    <w:rsid w:val="00007959"/>
    <w:rsid w:val="00007C72"/>
    <w:rsid w:val="0001090B"/>
    <w:rsid w:val="000109E7"/>
    <w:rsid w:val="00010CE7"/>
    <w:rsid w:val="0001137C"/>
    <w:rsid w:val="00011759"/>
    <w:rsid w:val="00012184"/>
    <w:rsid w:val="000121F0"/>
    <w:rsid w:val="00015167"/>
    <w:rsid w:val="00015412"/>
    <w:rsid w:val="00015F33"/>
    <w:rsid w:val="000163DA"/>
    <w:rsid w:val="00016728"/>
    <w:rsid w:val="000167DF"/>
    <w:rsid w:val="000168FF"/>
    <w:rsid w:val="00021631"/>
    <w:rsid w:val="00021DDC"/>
    <w:rsid w:val="000224F2"/>
    <w:rsid w:val="0002262D"/>
    <w:rsid w:val="00022B2C"/>
    <w:rsid w:val="00023179"/>
    <w:rsid w:val="0002377A"/>
    <w:rsid w:val="00024881"/>
    <w:rsid w:val="00024E3B"/>
    <w:rsid w:val="00027030"/>
    <w:rsid w:val="000274D5"/>
    <w:rsid w:val="000276E6"/>
    <w:rsid w:val="00027757"/>
    <w:rsid w:val="000309D0"/>
    <w:rsid w:val="00031945"/>
    <w:rsid w:val="00031F52"/>
    <w:rsid w:val="00032735"/>
    <w:rsid w:val="00032F2B"/>
    <w:rsid w:val="000332C1"/>
    <w:rsid w:val="0003372B"/>
    <w:rsid w:val="00033C93"/>
    <w:rsid w:val="00035153"/>
    <w:rsid w:val="000358F5"/>
    <w:rsid w:val="00035B51"/>
    <w:rsid w:val="00035B8D"/>
    <w:rsid w:val="00035CAE"/>
    <w:rsid w:val="00036020"/>
    <w:rsid w:val="000367A7"/>
    <w:rsid w:val="00036C29"/>
    <w:rsid w:val="0003794D"/>
    <w:rsid w:val="00041BE2"/>
    <w:rsid w:val="00041D99"/>
    <w:rsid w:val="0004213D"/>
    <w:rsid w:val="000429AE"/>
    <w:rsid w:val="00042A26"/>
    <w:rsid w:val="0004383E"/>
    <w:rsid w:val="0004385C"/>
    <w:rsid w:val="00044061"/>
    <w:rsid w:val="00044417"/>
    <w:rsid w:val="000451D4"/>
    <w:rsid w:val="000452D2"/>
    <w:rsid w:val="00045B95"/>
    <w:rsid w:val="00045EC4"/>
    <w:rsid w:val="00047391"/>
    <w:rsid w:val="000473A5"/>
    <w:rsid w:val="00047B54"/>
    <w:rsid w:val="00047B76"/>
    <w:rsid w:val="0005089A"/>
    <w:rsid w:val="00050D10"/>
    <w:rsid w:val="00051A46"/>
    <w:rsid w:val="00052424"/>
    <w:rsid w:val="000524D7"/>
    <w:rsid w:val="00052A43"/>
    <w:rsid w:val="0005355A"/>
    <w:rsid w:val="0005377B"/>
    <w:rsid w:val="00053FBA"/>
    <w:rsid w:val="00054726"/>
    <w:rsid w:val="000551D9"/>
    <w:rsid w:val="000551DB"/>
    <w:rsid w:val="00055DEE"/>
    <w:rsid w:val="00056B7B"/>
    <w:rsid w:val="0005731F"/>
    <w:rsid w:val="00057440"/>
    <w:rsid w:val="0005761A"/>
    <w:rsid w:val="00057AAA"/>
    <w:rsid w:val="00060CA4"/>
    <w:rsid w:val="00061E80"/>
    <w:rsid w:val="00062B32"/>
    <w:rsid w:val="0006360B"/>
    <w:rsid w:val="00064436"/>
    <w:rsid w:val="00064C9A"/>
    <w:rsid w:val="000650DC"/>
    <w:rsid w:val="000651EA"/>
    <w:rsid w:val="0006548E"/>
    <w:rsid w:val="00065DA3"/>
    <w:rsid w:val="000700E6"/>
    <w:rsid w:val="0007134A"/>
    <w:rsid w:val="000731C5"/>
    <w:rsid w:val="000732E6"/>
    <w:rsid w:val="00075B4D"/>
    <w:rsid w:val="00075E9E"/>
    <w:rsid w:val="00076354"/>
    <w:rsid w:val="00076AEB"/>
    <w:rsid w:val="00077ABE"/>
    <w:rsid w:val="0008005E"/>
    <w:rsid w:val="00080684"/>
    <w:rsid w:val="000815F3"/>
    <w:rsid w:val="00081AD5"/>
    <w:rsid w:val="00082E54"/>
    <w:rsid w:val="00083DF8"/>
    <w:rsid w:val="00083E72"/>
    <w:rsid w:val="00083FB7"/>
    <w:rsid w:val="00084C05"/>
    <w:rsid w:val="00085620"/>
    <w:rsid w:val="00085A8C"/>
    <w:rsid w:val="0008625F"/>
    <w:rsid w:val="00086949"/>
    <w:rsid w:val="00086B65"/>
    <w:rsid w:val="00086C97"/>
    <w:rsid w:val="000870D8"/>
    <w:rsid w:val="00087172"/>
    <w:rsid w:val="00087B1C"/>
    <w:rsid w:val="0009076A"/>
    <w:rsid w:val="000912A2"/>
    <w:rsid w:val="00092D15"/>
    <w:rsid w:val="0009372B"/>
    <w:rsid w:val="0009390B"/>
    <w:rsid w:val="00095165"/>
    <w:rsid w:val="000954D3"/>
    <w:rsid w:val="000959FA"/>
    <w:rsid w:val="00097BB8"/>
    <w:rsid w:val="000A0180"/>
    <w:rsid w:val="000A0237"/>
    <w:rsid w:val="000A0AF0"/>
    <w:rsid w:val="000A16FD"/>
    <w:rsid w:val="000A18A1"/>
    <w:rsid w:val="000A1AB3"/>
    <w:rsid w:val="000A2711"/>
    <w:rsid w:val="000A4B42"/>
    <w:rsid w:val="000A4E47"/>
    <w:rsid w:val="000A5465"/>
    <w:rsid w:val="000A5B04"/>
    <w:rsid w:val="000A5DC5"/>
    <w:rsid w:val="000A5E1D"/>
    <w:rsid w:val="000A5FF3"/>
    <w:rsid w:val="000A6368"/>
    <w:rsid w:val="000A65D0"/>
    <w:rsid w:val="000A683A"/>
    <w:rsid w:val="000A6F5C"/>
    <w:rsid w:val="000A7DC0"/>
    <w:rsid w:val="000B1F54"/>
    <w:rsid w:val="000B23AC"/>
    <w:rsid w:val="000B2B2F"/>
    <w:rsid w:val="000B4171"/>
    <w:rsid w:val="000B471C"/>
    <w:rsid w:val="000B4EEB"/>
    <w:rsid w:val="000B5402"/>
    <w:rsid w:val="000B66E6"/>
    <w:rsid w:val="000B6912"/>
    <w:rsid w:val="000B6D23"/>
    <w:rsid w:val="000B6F27"/>
    <w:rsid w:val="000B7DC6"/>
    <w:rsid w:val="000C0682"/>
    <w:rsid w:val="000C0EE1"/>
    <w:rsid w:val="000C16F5"/>
    <w:rsid w:val="000C1B85"/>
    <w:rsid w:val="000C1B8B"/>
    <w:rsid w:val="000C3965"/>
    <w:rsid w:val="000C4351"/>
    <w:rsid w:val="000C4931"/>
    <w:rsid w:val="000C57A7"/>
    <w:rsid w:val="000C67F8"/>
    <w:rsid w:val="000C7F4C"/>
    <w:rsid w:val="000D0013"/>
    <w:rsid w:val="000D01C6"/>
    <w:rsid w:val="000D02EC"/>
    <w:rsid w:val="000D069C"/>
    <w:rsid w:val="000D0D6D"/>
    <w:rsid w:val="000D1425"/>
    <w:rsid w:val="000D210A"/>
    <w:rsid w:val="000D2838"/>
    <w:rsid w:val="000D2F37"/>
    <w:rsid w:val="000D300E"/>
    <w:rsid w:val="000D30E0"/>
    <w:rsid w:val="000D30FC"/>
    <w:rsid w:val="000D354C"/>
    <w:rsid w:val="000D3AF0"/>
    <w:rsid w:val="000D4546"/>
    <w:rsid w:val="000D45F0"/>
    <w:rsid w:val="000D5855"/>
    <w:rsid w:val="000D5BE2"/>
    <w:rsid w:val="000D5F86"/>
    <w:rsid w:val="000D609E"/>
    <w:rsid w:val="000D61BA"/>
    <w:rsid w:val="000D63AC"/>
    <w:rsid w:val="000D6714"/>
    <w:rsid w:val="000D6A06"/>
    <w:rsid w:val="000D6A0B"/>
    <w:rsid w:val="000D6B64"/>
    <w:rsid w:val="000D6F3D"/>
    <w:rsid w:val="000D7649"/>
    <w:rsid w:val="000D7D64"/>
    <w:rsid w:val="000D7FBB"/>
    <w:rsid w:val="000E3511"/>
    <w:rsid w:val="000E3AD1"/>
    <w:rsid w:val="000E3BCB"/>
    <w:rsid w:val="000E3CBE"/>
    <w:rsid w:val="000E426F"/>
    <w:rsid w:val="000E7091"/>
    <w:rsid w:val="000E7E79"/>
    <w:rsid w:val="000F0CFF"/>
    <w:rsid w:val="000F1AD2"/>
    <w:rsid w:val="000F1B88"/>
    <w:rsid w:val="000F235B"/>
    <w:rsid w:val="000F239B"/>
    <w:rsid w:val="000F2EF5"/>
    <w:rsid w:val="000F48E5"/>
    <w:rsid w:val="000F54E6"/>
    <w:rsid w:val="000F5D43"/>
    <w:rsid w:val="000F694C"/>
    <w:rsid w:val="000F6AE1"/>
    <w:rsid w:val="000F6DAC"/>
    <w:rsid w:val="0010071F"/>
    <w:rsid w:val="0010171B"/>
    <w:rsid w:val="00101B3E"/>
    <w:rsid w:val="00101CDD"/>
    <w:rsid w:val="00102EF6"/>
    <w:rsid w:val="00103600"/>
    <w:rsid w:val="0010517B"/>
    <w:rsid w:val="001051CE"/>
    <w:rsid w:val="00105F3B"/>
    <w:rsid w:val="001072A9"/>
    <w:rsid w:val="00107CE0"/>
    <w:rsid w:val="00110AB3"/>
    <w:rsid w:val="001111D4"/>
    <w:rsid w:val="00111E3E"/>
    <w:rsid w:val="00113AE0"/>
    <w:rsid w:val="00113FFF"/>
    <w:rsid w:val="00114935"/>
    <w:rsid w:val="00114FD8"/>
    <w:rsid w:val="001150DC"/>
    <w:rsid w:val="001153C4"/>
    <w:rsid w:val="00115E26"/>
    <w:rsid w:val="00116062"/>
    <w:rsid w:val="001166EA"/>
    <w:rsid w:val="00116DA1"/>
    <w:rsid w:val="0011730D"/>
    <w:rsid w:val="001177A2"/>
    <w:rsid w:val="00120920"/>
    <w:rsid w:val="0012110E"/>
    <w:rsid w:val="00122469"/>
    <w:rsid w:val="001232EC"/>
    <w:rsid w:val="00123D75"/>
    <w:rsid w:val="00124193"/>
    <w:rsid w:val="00124920"/>
    <w:rsid w:val="00124B24"/>
    <w:rsid w:val="00125167"/>
    <w:rsid w:val="0012545F"/>
    <w:rsid w:val="00125D54"/>
    <w:rsid w:val="00130786"/>
    <w:rsid w:val="001319BF"/>
    <w:rsid w:val="00131AB1"/>
    <w:rsid w:val="00131E2F"/>
    <w:rsid w:val="00132ABB"/>
    <w:rsid w:val="00132B24"/>
    <w:rsid w:val="001339C8"/>
    <w:rsid w:val="00133B25"/>
    <w:rsid w:val="00134232"/>
    <w:rsid w:val="001348E8"/>
    <w:rsid w:val="00135270"/>
    <w:rsid w:val="00135478"/>
    <w:rsid w:val="00135E79"/>
    <w:rsid w:val="00136BAA"/>
    <w:rsid w:val="00136EA2"/>
    <w:rsid w:val="001370BC"/>
    <w:rsid w:val="001372F0"/>
    <w:rsid w:val="001378FD"/>
    <w:rsid w:val="001418F7"/>
    <w:rsid w:val="00141FE6"/>
    <w:rsid w:val="00144615"/>
    <w:rsid w:val="00145C9B"/>
    <w:rsid w:val="00146B40"/>
    <w:rsid w:val="00146C8A"/>
    <w:rsid w:val="00147201"/>
    <w:rsid w:val="00147279"/>
    <w:rsid w:val="00147748"/>
    <w:rsid w:val="001477F5"/>
    <w:rsid w:val="00151A96"/>
    <w:rsid w:val="00152559"/>
    <w:rsid w:val="0015289E"/>
    <w:rsid w:val="001530FC"/>
    <w:rsid w:val="001543AE"/>
    <w:rsid w:val="00155C91"/>
    <w:rsid w:val="00156825"/>
    <w:rsid w:val="001569FD"/>
    <w:rsid w:val="00160396"/>
    <w:rsid w:val="00160930"/>
    <w:rsid w:val="00161518"/>
    <w:rsid w:val="0016162D"/>
    <w:rsid w:val="00161E85"/>
    <w:rsid w:val="00162E7B"/>
    <w:rsid w:val="00163D6C"/>
    <w:rsid w:val="00164351"/>
    <w:rsid w:val="00164838"/>
    <w:rsid w:val="00167BEA"/>
    <w:rsid w:val="00170391"/>
    <w:rsid w:val="00170535"/>
    <w:rsid w:val="001707D9"/>
    <w:rsid w:val="00170A16"/>
    <w:rsid w:val="00170A98"/>
    <w:rsid w:val="001731CF"/>
    <w:rsid w:val="00173720"/>
    <w:rsid w:val="00173BB6"/>
    <w:rsid w:val="001749F7"/>
    <w:rsid w:val="00175B51"/>
    <w:rsid w:val="001761CE"/>
    <w:rsid w:val="00176E8A"/>
    <w:rsid w:val="00177A26"/>
    <w:rsid w:val="00180498"/>
    <w:rsid w:val="00181BAD"/>
    <w:rsid w:val="00185280"/>
    <w:rsid w:val="0018573B"/>
    <w:rsid w:val="00185CF5"/>
    <w:rsid w:val="00185EBA"/>
    <w:rsid w:val="00186293"/>
    <w:rsid w:val="0018733E"/>
    <w:rsid w:val="00190BCC"/>
    <w:rsid w:val="001914C9"/>
    <w:rsid w:val="00192FFF"/>
    <w:rsid w:val="001936D9"/>
    <w:rsid w:val="001947DB"/>
    <w:rsid w:val="00195822"/>
    <w:rsid w:val="001958D2"/>
    <w:rsid w:val="00195C92"/>
    <w:rsid w:val="001971A9"/>
    <w:rsid w:val="0019734B"/>
    <w:rsid w:val="0019744B"/>
    <w:rsid w:val="001A1169"/>
    <w:rsid w:val="001A1435"/>
    <w:rsid w:val="001A1A8B"/>
    <w:rsid w:val="001A1E03"/>
    <w:rsid w:val="001A4AFF"/>
    <w:rsid w:val="001A4EAD"/>
    <w:rsid w:val="001A533B"/>
    <w:rsid w:val="001A578B"/>
    <w:rsid w:val="001A58A2"/>
    <w:rsid w:val="001A5D2C"/>
    <w:rsid w:val="001A610F"/>
    <w:rsid w:val="001A656A"/>
    <w:rsid w:val="001A69B3"/>
    <w:rsid w:val="001A7033"/>
    <w:rsid w:val="001A72F2"/>
    <w:rsid w:val="001B057D"/>
    <w:rsid w:val="001B1C78"/>
    <w:rsid w:val="001B20A3"/>
    <w:rsid w:val="001B2549"/>
    <w:rsid w:val="001B3059"/>
    <w:rsid w:val="001B3A67"/>
    <w:rsid w:val="001B457C"/>
    <w:rsid w:val="001B5AF1"/>
    <w:rsid w:val="001B5EBC"/>
    <w:rsid w:val="001B6546"/>
    <w:rsid w:val="001B65CA"/>
    <w:rsid w:val="001B705F"/>
    <w:rsid w:val="001B7433"/>
    <w:rsid w:val="001B7A4E"/>
    <w:rsid w:val="001B7AA4"/>
    <w:rsid w:val="001C1A6A"/>
    <w:rsid w:val="001C3747"/>
    <w:rsid w:val="001C38E9"/>
    <w:rsid w:val="001C5078"/>
    <w:rsid w:val="001C50DC"/>
    <w:rsid w:val="001C5CD5"/>
    <w:rsid w:val="001C6622"/>
    <w:rsid w:val="001C682F"/>
    <w:rsid w:val="001C6A1B"/>
    <w:rsid w:val="001C7673"/>
    <w:rsid w:val="001D15FB"/>
    <w:rsid w:val="001D2044"/>
    <w:rsid w:val="001D30BE"/>
    <w:rsid w:val="001D4664"/>
    <w:rsid w:val="001D5A15"/>
    <w:rsid w:val="001D6745"/>
    <w:rsid w:val="001D67FF"/>
    <w:rsid w:val="001D6818"/>
    <w:rsid w:val="001D7497"/>
    <w:rsid w:val="001D74DA"/>
    <w:rsid w:val="001D78E0"/>
    <w:rsid w:val="001D7FEC"/>
    <w:rsid w:val="001E06CC"/>
    <w:rsid w:val="001E0D99"/>
    <w:rsid w:val="001E0F78"/>
    <w:rsid w:val="001E15E5"/>
    <w:rsid w:val="001E1C06"/>
    <w:rsid w:val="001E2060"/>
    <w:rsid w:val="001E4242"/>
    <w:rsid w:val="001E43EE"/>
    <w:rsid w:val="001E57E6"/>
    <w:rsid w:val="001E5882"/>
    <w:rsid w:val="001E671A"/>
    <w:rsid w:val="001E6793"/>
    <w:rsid w:val="001E6968"/>
    <w:rsid w:val="001E6A43"/>
    <w:rsid w:val="001E6AD6"/>
    <w:rsid w:val="001F0053"/>
    <w:rsid w:val="001F0313"/>
    <w:rsid w:val="001F16D5"/>
    <w:rsid w:val="001F224F"/>
    <w:rsid w:val="001F28E1"/>
    <w:rsid w:val="001F4BE4"/>
    <w:rsid w:val="001F4C8B"/>
    <w:rsid w:val="001F5571"/>
    <w:rsid w:val="001F632C"/>
    <w:rsid w:val="001F67BA"/>
    <w:rsid w:val="001F6E17"/>
    <w:rsid w:val="001F744B"/>
    <w:rsid w:val="00201423"/>
    <w:rsid w:val="00201588"/>
    <w:rsid w:val="002018EC"/>
    <w:rsid w:val="00202475"/>
    <w:rsid w:val="00203408"/>
    <w:rsid w:val="0020420E"/>
    <w:rsid w:val="002043BD"/>
    <w:rsid w:val="0020593D"/>
    <w:rsid w:val="00205A67"/>
    <w:rsid w:val="00206DF4"/>
    <w:rsid w:val="00207AC4"/>
    <w:rsid w:val="0021040F"/>
    <w:rsid w:val="0021164C"/>
    <w:rsid w:val="0021266E"/>
    <w:rsid w:val="00212EB1"/>
    <w:rsid w:val="002133F7"/>
    <w:rsid w:val="002134C8"/>
    <w:rsid w:val="00214BDB"/>
    <w:rsid w:val="00214DEE"/>
    <w:rsid w:val="002159B3"/>
    <w:rsid w:val="00215AB8"/>
    <w:rsid w:val="00215E03"/>
    <w:rsid w:val="0021663F"/>
    <w:rsid w:val="002168D3"/>
    <w:rsid w:val="002176AC"/>
    <w:rsid w:val="00217EC4"/>
    <w:rsid w:val="002203A3"/>
    <w:rsid w:val="002203BD"/>
    <w:rsid w:val="00220B3E"/>
    <w:rsid w:val="00221966"/>
    <w:rsid w:val="00221E50"/>
    <w:rsid w:val="002220B5"/>
    <w:rsid w:val="0022212A"/>
    <w:rsid w:val="002223A1"/>
    <w:rsid w:val="0022256F"/>
    <w:rsid w:val="00222AE7"/>
    <w:rsid w:val="00222C65"/>
    <w:rsid w:val="002255A1"/>
    <w:rsid w:val="00225978"/>
    <w:rsid w:val="00226244"/>
    <w:rsid w:val="002265D3"/>
    <w:rsid w:val="00226F1F"/>
    <w:rsid w:val="00227544"/>
    <w:rsid w:val="00227B9F"/>
    <w:rsid w:val="002303F8"/>
    <w:rsid w:val="002315AD"/>
    <w:rsid w:val="00231C12"/>
    <w:rsid w:val="00231CF2"/>
    <w:rsid w:val="0023237A"/>
    <w:rsid w:val="0023387A"/>
    <w:rsid w:val="00233BDE"/>
    <w:rsid w:val="00234046"/>
    <w:rsid w:val="0023538E"/>
    <w:rsid w:val="00235A54"/>
    <w:rsid w:val="00235AF0"/>
    <w:rsid w:val="002362E8"/>
    <w:rsid w:val="00236F06"/>
    <w:rsid w:val="002403C2"/>
    <w:rsid w:val="00240983"/>
    <w:rsid w:val="00241A8B"/>
    <w:rsid w:val="00241F94"/>
    <w:rsid w:val="002430C7"/>
    <w:rsid w:val="002430F6"/>
    <w:rsid w:val="0024387D"/>
    <w:rsid w:val="00243AAE"/>
    <w:rsid w:val="002444FB"/>
    <w:rsid w:val="00244536"/>
    <w:rsid w:val="002445CD"/>
    <w:rsid w:val="0024482F"/>
    <w:rsid w:val="002458CD"/>
    <w:rsid w:val="00245B64"/>
    <w:rsid w:val="00246DEC"/>
    <w:rsid w:val="00246EE4"/>
    <w:rsid w:val="00247D1F"/>
    <w:rsid w:val="00247E34"/>
    <w:rsid w:val="002505FB"/>
    <w:rsid w:val="00250C4B"/>
    <w:rsid w:val="002516AB"/>
    <w:rsid w:val="00251D48"/>
    <w:rsid w:val="00252462"/>
    <w:rsid w:val="0025272E"/>
    <w:rsid w:val="002532A9"/>
    <w:rsid w:val="00253327"/>
    <w:rsid w:val="0025362E"/>
    <w:rsid w:val="00253A24"/>
    <w:rsid w:val="00253B60"/>
    <w:rsid w:val="002542CD"/>
    <w:rsid w:val="0025479E"/>
    <w:rsid w:val="00254964"/>
    <w:rsid w:val="00255348"/>
    <w:rsid w:val="00255683"/>
    <w:rsid w:val="0025620E"/>
    <w:rsid w:val="00257DFF"/>
    <w:rsid w:val="00257E3E"/>
    <w:rsid w:val="0026033C"/>
    <w:rsid w:val="00260B80"/>
    <w:rsid w:val="00261467"/>
    <w:rsid w:val="0026183D"/>
    <w:rsid w:val="00261F6D"/>
    <w:rsid w:val="002621E8"/>
    <w:rsid w:val="00263F82"/>
    <w:rsid w:val="00265F54"/>
    <w:rsid w:val="00266EC1"/>
    <w:rsid w:val="0026713B"/>
    <w:rsid w:val="00267196"/>
    <w:rsid w:val="00270D8B"/>
    <w:rsid w:val="0027192A"/>
    <w:rsid w:val="00271A96"/>
    <w:rsid w:val="00271D6B"/>
    <w:rsid w:val="00272B29"/>
    <w:rsid w:val="002747F4"/>
    <w:rsid w:val="00275B91"/>
    <w:rsid w:val="00276FD3"/>
    <w:rsid w:val="002775F9"/>
    <w:rsid w:val="00277B9E"/>
    <w:rsid w:val="002805E9"/>
    <w:rsid w:val="002815A9"/>
    <w:rsid w:val="00282914"/>
    <w:rsid w:val="00283499"/>
    <w:rsid w:val="00283E06"/>
    <w:rsid w:val="002854AD"/>
    <w:rsid w:val="00285ABD"/>
    <w:rsid w:val="00286024"/>
    <w:rsid w:val="002861D1"/>
    <w:rsid w:val="00286E1D"/>
    <w:rsid w:val="00286F25"/>
    <w:rsid w:val="002875BF"/>
    <w:rsid w:val="00287FEF"/>
    <w:rsid w:val="0029113E"/>
    <w:rsid w:val="002915F6"/>
    <w:rsid w:val="0029194A"/>
    <w:rsid w:val="00291F2B"/>
    <w:rsid w:val="0029209A"/>
    <w:rsid w:val="00292434"/>
    <w:rsid w:val="002924EE"/>
    <w:rsid w:val="00292544"/>
    <w:rsid w:val="00292BCB"/>
    <w:rsid w:val="00293F73"/>
    <w:rsid w:val="002942E1"/>
    <w:rsid w:val="00294E89"/>
    <w:rsid w:val="00295E61"/>
    <w:rsid w:val="002973D5"/>
    <w:rsid w:val="00297513"/>
    <w:rsid w:val="002979F2"/>
    <w:rsid w:val="00297CE2"/>
    <w:rsid w:val="002A0C27"/>
    <w:rsid w:val="002A1A74"/>
    <w:rsid w:val="002A1A87"/>
    <w:rsid w:val="002A1B2D"/>
    <w:rsid w:val="002A2196"/>
    <w:rsid w:val="002A4B79"/>
    <w:rsid w:val="002A5121"/>
    <w:rsid w:val="002A5461"/>
    <w:rsid w:val="002A549D"/>
    <w:rsid w:val="002A6954"/>
    <w:rsid w:val="002A6EED"/>
    <w:rsid w:val="002B4417"/>
    <w:rsid w:val="002B558F"/>
    <w:rsid w:val="002B6855"/>
    <w:rsid w:val="002B69BE"/>
    <w:rsid w:val="002C0932"/>
    <w:rsid w:val="002C15B1"/>
    <w:rsid w:val="002C1732"/>
    <w:rsid w:val="002C1933"/>
    <w:rsid w:val="002C22D6"/>
    <w:rsid w:val="002C3B51"/>
    <w:rsid w:val="002C3B94"/>
    <w:rsid w:val="002C4009"/>
    <w:rsid w:val="002C4128"/>
    <w:rsid w:val="002C4D95"/>
    <w:rsid w:val="002C5D0B"/>
    <w:rsid w:val="002C66D2"/>
    <w:rsid w:val="002C6943"/>
    <w:rsid w:val="002C6C85"/>
    <w:rsid w:val="002C7629"/>
    <w:rsid w:val="002C7F76"/>
    <w:rsid w:val="002D01EB"/>
    <w:rsid w:val="002D055E"/>
    <w:rsid w:val="002D0BF8"/>
    <w:rsid w:val="002D2531"/>
    <w:rsid w:val="002D351A"/>
    <w:rsid w:val="002D3F92"/>
    <w:rsid w:val="002D422F"/>
    <w:rsid w:val="002D4893"/>
    <w:rsid w:val="002D49F5"/>
    <w:rsid w:val="002D69C1"/>
    <w:rsid w:val="002D74D7"/>
    <w:rsid w:val="002D7C84"/>
    <w:rsid w:val="002D7EEF"/>
    <w:rsid w:val="002E08EC"/>
    <w:rsid w:val="002E1048"/>
    <w:rsid w:val="002E2C9B"/>
    <w:rsid w:val="002E3017"/>
    <w:rsid w:val="002E39E4"/>
    <w:rsid w:val="002E471D"/>
    <w:rsid w:val="002E5C18"/>
    <w:rsid w:val="002E63CA"/>
    <w:rsid w:val="002E67FB"/>
    <w:rsid w:val="002E680B"/>
    <w:rsid w:val="002E6927"/>
    <w:rsid w:val="002E6936"/>
    <w:rsid w:val="002E79B0"/>
    <w:rsid w:val="002F0296"/>
    <w:rsid w:val="002F0B44"/>
    <w:rsid w:val="002F1105"/>
    <w:rsid w:val="002F1CDF"/>
    <w:rsid w:val="002F2C24"/>
    <w:rsid w:val="002F3544"/>
    <w:rsid w:val="002F360A"/>
    <w:rsid w:val="002F370C"/>
    <w:rsid w:val="002F3D4F"/>
    <w:rsid w:val="002F53E5"/>
    <w:rsid w:val="002F57DF"/>
    <w:rsid w:val="002F6788"/>
    <w:rsid w:val="00300359"/>
    <w:rsid w:val="003004BD"/>
    <w:rsid w:val="0030152B"/>
    <w:rsid w:val="003016D6"/>
    <w:rsid w:val="0030215F"/>
    <w:rsid w:val="0030321A"/>
    <w:rsid w:val="0030378E"/>
    <w:rsid w:val="00303DD6"/>
    <w:rsid w:val="00305602"/>
    <w:rsid w:val="00305DA4"/>
    <w:rsid w:val="00306B47"/>
    <w:rsid w:val="00311724"/>
    <w:rsid w:val="00311D53"/>
    <w:rsid w:val="00312319"/>
    <w:rsid w:val="00312445"/>
    <w:rsid w:val="00312F18"/>
    <w:rsid w:val="00313234"/>
    <w:rsid w:val="00313279"/>
    <w:rsid w:val="0031383B"/>
    <w:rsid w:val="003140AA"/>
    <w:rsid w:val="003149D4"/>
    <w:rsid w:val="00314D28"/>
    <w:rsid w:val="00315039"/>
    <w:rsid w:val="00315716"/>
    <w:rsid w:val="00317030"/>
    <w:rsid w:val="00317667"/>
    <w:rsid w:val="0031783F"/>
    <w:rsid w:val="0032050B"/>
    <w:rsid w:val="00320817"/>
    <w:rsid w:val="00320C1F"/>
    <w:rsid w:val="00320CD7"/>
    <w:rsid w:val="00320F24"/>
    <w:rsid w:val="00321C6C"/>
    <w:rsid w:val="003222DF"/>
    <w:rsid w:val="0032257C"/>
    <w:rsid w:val="00323046"/>
    <w:rsid w:val="0032330B"/>
    <w:rsid w:val="00323844"/>
    <w:rsid w:val="00323ECB"/>
    <w:rsid w:val="0032503F"/>
    <w:rsid w:val="003250F3"/>
    <w:rsid w:val="003261FE"/>
    <w:rsid w:val="0032664E"/>
    <w:rsid w:val="00326986"/>
    <w:rsid w:val="00327BDA"/>
    <w:rsid w:val="00330802"/>
    <w:rsid w:val="00330DD4"/>
    <w:rsid w:val="00331841"/>
    <w:rsid w:val="003330D5"/>
    <w:rsid w:val="00333112"/>
    <w:rsid w:val="00333D71"/>
    <w:rsid w:val="00334A4D"/>
    <w:rsid w:val="00334D68"/>
    <w:rsid w:val="00335668"/>
    <w:rsid w:val="00335B6A"/>
    <w:rsid w:val="00336C74"/>
    <w:rsid w:val="00337690"/>
    <w:rsid w:val="00337CB8"/>
    <w:rsid w:val="0034008F"/>
    <w:rsid w:val="0034024D"/>
    <w:rsid w:val="003413A6"/>
    <w:rsid w:val="00341539"/>
    <w:rsid w:val="00341D3B"/>
    <w:rsid w:val="00342EA3"/>
    <w:rsid w:val="00343059"/>
    <w:rsid w:val="00343429"/>
    <w:rsid w:val="0034343E"/>
    <w:rsid w:val="003434EE"/>
    <w:rsid w:val="0034351B"/>
    <w:rsid w:val="003438D7"/>
    <w:rsid w:val="00343CC0"/>
    <w:rsid w:val="00345C86"/>
    <w:rsid w:val="00346CD8"/>
    <w:rsid w:val="00350679"/>
    <w:rsid w:val="00351928"/>
    <w:rsid w:val="00353182"/>
    <w:rsid w:val="00354FD2"/>
    <w:rsid w:val="00355593"/>
    <w:rsid w:val="00355A66"/>
    <w:rsid w:val="00355AFD"/>
    <w:rsid w:val="00355F93"/>
    <w:rsid w:val="0035685C"/>
    <w:rsid w:val="00356AD0"/>
    <w:rsid w:val="00357222"/>
    <w:rsid w:val="003577CE"/>
    <w:rsid w:val="00360305"/>
    <w:rsid w:val="00361FD4"/>
    <w:rsid w:val="00363432"/>
    <w:rsid w:val="00363724"/>
    <w:rsid w:val="00363D6C"/>
    <w:rsid w:val="00364085"/>
    <w:rsid w:val="00365BA7"/>
    <w:rsid w:val="00365DC0"/>
    <w:rsid w:val="00366151"/>
    <w:rsid w:val="00366340"/>
    <w:rsid w:val="0036682B"/>
    <w:rsid w:val="00367275"/>
    <w:rsid w:val="00367CF7"/>
    <w:rsid w:val="00371B6D"/>
    <w:rsid w:val="00373D27"/>
    <w:rsid w:val="00373DC5"/>
    <w:rsid w:val="00374C74"/>
    <w:rsid w:val="00374F74"/>
    <w:rsid w:val="00375807"/>
    <w:rsid w:val="00375E5A"/>
    <w:rsid w:val="00376261"/>
    <w:rsid w:val="0037646A"/>
    <w:rsid w:val="003765DE"/>
    <w:rsid w:val="00376B1D"/>
    <w:rsid w:val="003778D4"/>
    <w:rsid w:val="00377EB5"/>
    <w:rsid w:val="00380C65"/>
    <w:rsid w:val="00381388"/>
    <w:rsid w:val="00381A30"/>
    <w:rsid w:val="00382E11"/>
    <w:rsid w:val="00382EE4"/>
    <w:rsid w:val="003831F9"/>
    <w:rsid w:val="00383EFD"/>
    <w:rsid w:val="00384F85"/>
    <w:rsid w:val="0038529D"/>
    <w:rsid w:val="00385C4E"/>
    <w:rsid w:val="00386056"/>
    <w:rsid w:val="0038615E"/>
    <w:rsid w:val="00390699"/>
    <w:rsid w:val="00391721"/>
    <w:rsid w:val="003917BC"/>
    <w:rsid w:val="0039214F"/>
    <w:rsid w:val="00392385"/>
    <w:rsid w:val="0039259E"/>
    <w:rsid w:val="00392D15"/>
    <w:rsid w:val="00393C43"/>
    <w:rsid w:val="00393E51"/>
    <w:rsid w:val="00393FB7"/>
    <w:rsid w:val="00394558"/>
    <w:rsid w:val="00394D60"/>
    <w:rsid w:val="00394D84"/>
    <w:rsid w:val="003957DF"/>
    <w:rsid w:val="0039649F"/>
    <w:rsid w:val="00396BBE"/>
    <w:rsid w:val="003979B0"/>
    <w:rsid w:val="003A02C4"/>
    <w:rsid w:val="003A095D"/>
    <w:rsid w:val="003A173E"/>
    <w:rsid w:val="003A1FCB"/>
    <w:rsid w:val="003A28B6"/>
    <w:rsid w:val="003A2C49"/>
    <w:rsid w:val="003A3C96"/>
    <w:rsid w:val="003A3E31"/>
    <w:rsid w:val="003A4578"/>
    <w:rsid w:val="003A4E11"/>
    <w:rsid w:val="003A4FC9"/>
    <w:rsid w:val="003A5EC6"/>
    <w:rsid w:val="003A64FE"/>
    <w:rsid w:val="003A7BC7"/>
    <w:rsid w:val="003B0147"/>
    <w:rsid w:val="003B0552"/>
    <w:rsid w:val="003B1DE8"/>
    <w:rsid w:val="003B2250"/>
    <w:rsid w:val="003B27DF"/>
    <w:rsid w:val="003B4EB2"/>
    <w:rsid w:val="003B5836"/>
    <w:rsid w:val="003B5A6E"/>
    <w:rsid w:val="003B643E"/>
    <w:rsid w:val="003B6FEB"/>
    <w:rsid w:val="003B71C2"/>
    <w:rsid w:val="003B7863"/>
    <w:rsid w:val="003B7FA1"/>
    <w:rsid w:val="003C04C7"/>
    <w:rsid w:val="003C112E"/>
    <w:rsid w:val="003C164D"/>
    <w:rsid w:val="003C2D8F"/>
    <w:rsid w:val="003C3538"/>
    <w:rsid w:val="003C4342"/>
    <w:rsid w:val="003C45B8"/>
    <w:rsid w:val="003C5630"/>
    <w:rsid w:val="003C599E"/>
    <w:rsid w:val="003C5A75"/>
    <w:rsid w:val="003C5AB5"/>
    <w:rsid w:val="003C7182"/>
    <w:rsid w:val="003C7C3A"/>
    <w:rsid w:val="003C7DC0"/>
    <w:rsid w:val="003D1F6B"/>
    <w:rsid w:val="003D211C"/>
    <w:rsid w:val="003D2E7A"/>
    <w:rsid w:val="003D3395"/>
    <w:rsid w:val="003D35C3"/>
    <w:rsid w:val="003D3875"/>
    <w:rsid w:val="003D4606"/>
    <w:rsid w:val="003D47C2"/>
    <w:rsid w:val="003D5141"/>
    <w:rsid w:val="003D5315"/>
    <w:rsid w:val="003D66A2"/>
    <w:rsid w:val="003D69C9"/>
    <w:rsid w:val="003D71B7"/>
    <w:rsid w:val="003D7479"/>
    <w:rsid w:val="003D7B29"/>
    <w:rsid w:val="003D7BD8"/>
    <w:rsid w:val="003E15FE"/>
    <w:rsid w:val="003E1692"/>
    <w:rsid w:val="003E1B8F"/>
    <w:rsid w:val="003E2288"/>
    <w:rsid w:val="003E310A"/>
    <w:rsid w:val="003E3992"/>
    <w:rsid w:val="003E4B8E"/>
    <w:rsid w:val="003E5159"/>
    <w:rsid w:val="003E5169"/>
    <w:rsid w:val="003E518B"/>
    <w:rsid w:val="003E5C86"/>
    <w:rsid w:val="003E5E07"/>
    <w:rsid w:val="003E634B"/>
    <w:rsid w:val="003E6D91"/>
    <w:rsid w:val="003E6F6C"/>
    <w:rsid w:val="003E7019"/>
    <w:rsid w:val="003E725C"/>
    <w:rsid w:val="003E74CE"/>
    <w:rsid w:val="003E7CEE"/>
    <w:rsid w:val="003F01CD"/>
    <w:rsid w:val="003F09EC"/>
    <w:rsid w:val="003F15F9"/>
    <w:rsid w:val="003F2486"/>
    <w:rsid w:val="003F286D"/>
    <w:rsid w:val="003F2AC7"/>
    <w:rsid w:val="003F3013"/>
    <w:rsid w:val="003F3134"/>
    <w:rsid w:val="003F3496"/>
    <w:rsid w:val="003F433E"/>
    <w:rsid w:val="003F4C27"/>
    <w:rsid w:val="003F5EB3"/>
    <w:rsid w:val="003F6B14"/>
    <w:rsid w:val="003F7227"/>
    <w:rsid w:val="0040073E"/>
    <w:rsid w:val="00401848"/>
    <w:rsid w:val="00402053"/>
    <w:rsid w:val="004021E7"/>
    <w:rsid w:val="00403019"/>
    <w:rsid w:val="00403586"/>
    <w:rsid w:val="0040395F"/>
    <w:rsid w:val="0040504B"/>
    <w:rsid w:val="00405D89"/>
    <w:rsid w:val="004060A4"/>
    <w:rsid w:val="00407AD5"/>
    <w:rsid w:val="00410436"/>
    <w:rsid w:val="00410A2D"/>
    <w:rsid w:val="00410A41"/>
    <w:rsid w:val="004126C6"/>
    <w:rsid w:val="00412ED1"/>
    <w:rsid w:val="004150E6"/>
    <w:rsid w:val="004151E6"/>
    <w:rsid w:val="0041572E"/>
    <w:rsid w:val="00415941"/>
    <w:rsid w:val="004161D7"/>
    <w:rsid w:val="004170F9"/>
    <w:rsid w:val="00417B94"/>
    <w:rsid w:val="004201E6"/>
    <w:rsid w:val="00420E84"/>
    <w:rsid w:val="00421AEB"/>
    <w:rsid w:val="00422F86"/>
    <w:rsid w:val="00426569"/>
    <w:rsid w:val="0042672E"/>
    <w:rsid w:val="00426AB1"/>
    <w:rsid w:val="00426BA2"/>
    <w:rsid w:val="0042736E"/>
    <w:rsid w:val="00427467"/>
    <w:rsid w:val="00427F7A"/>
    <w:rsid w:val="00430211"/>
    <w:rsid w:val="00430C8E"/>
    <w:rsid w:val="004328C5"/>
    <w:rsid w:val="00432DE7"/>
    <w:rsid w:val="00432E09"/>
    <w:rsid w:val="004338C6"/>
    <w:rsid w:val="00433DBF"/>
    <w:rsid w:val="004345A5"/>
    <w:rsid w:val="0043476B"/>
    <w:rsid w:val="00436C3E"/>
    <w:rsid w:val="0043715F"/>
    <w:rsid w:val="00437850"/>
    <w:rsid w:val="004404B7"/>
    <w:rsid w:val="00440567"/>
    <w:rsid w:val="00440F2D"/>
    <w:rsid w:val="004411F3"/>
    <w:rsid w:val="00441E10"/>
    <w:rsid w:val="0044273E"/>
    <w:rsid w:val="00442A6F"/>
    <w:rsid w:val="00442B81"/>
    <w:rsid w:val="00442F0C"/>
    <w:rsid w:val="00443A28"/>
    <w:rsid w:val="00443A66"/>
    <w:rsid w:val="00443DA5"/>
    <w:rsid w:val="00443E9C"/>
    <w:rsid w:val="00444CBE"/>
    <w:rsid w:val="004453CB"/>
    <w:rsid w:val="00445619"/>
    <w:rsid w:val="00450F92"/>
    <w:rsid w:val="00451363"/>
    <w:rsid w:val="004516CB"/>
    <w:rsid w:val="004518AF"/>
    <w:rsid w:val="00452F4B"/>
    <w:rsid w:val="00453161"/>
    <w:rsid w:val="004538F5"/>
    <w:rsid w:val="00453DCD"/>
    <w:rsid w:val="0045531D"/>
    <w:rsid w:val="00455EDD"/>
    <w:rsid w:val="004561C9"/>
    <w:rsid w:val="0045662C"/>
    <w:rsid w:val="004572B7"/>
    <w:rsid w:val="00457418"/>
    <w:rsid w:val="00460E94"/>
    <w:rsid w:val="00462899"/>
    <w:rsid w:val="004635E7"/>
    <w:rsid w:val="00463A96"/>
    <w:rsid w:val="0046414B"/>
    <w:rsid w:val="00464323"/>
    <w:rsid w:val="0046521C"/>
    <w:rsid w:val="0046572E"/>
    <w:rsid w:val="0046582F"/>
    <w:rsid w:val="00466A14"/>
    <w:rsid w:val="00466D92"/>
    <w:rsid w:val="00467AEC"/>
    <w:rsid w:val="00467DAA"/>
    <w:rsid w:val="004703BE"/>
    <w:rsid w:val="00471398"/>
    <w:rsid w:val="004715BF"/>
    <w:rsid w:val="00471980"/>
    <w:rsid w:val="00471E37"/>
    <w:rsid w:val="00472CDC"/>
    <w:rsid w:val="00473353"/>
    <w:rsid w:val="00473C27"/>
    <w:rsid w:val="00474359"/>
    <w:rsid w:val="004746CF"/>
    <w:rsid w:val="00474744"/>
    <w:rsid w:val="0047482D"/>
    <w:rsid w:val="00474874"/>
    <w:rsid w:val="004760DA"/>
    <w:rsid w:val="004761AB"/>
    <w:rsid w:val="0047757C"/>
    <w:rsid w:val="0047778A"/>
    <w:rsid w:val="00480461"/>
    <w:rsid w:val="0048050F"/>
    <w:rsid w:val="00481B1E"/>
    <w:rsid w:val="0048299B"/>
    <w:rsid w:val="00483148"/>
    <w:rsid w:val="00484E3B"/>
    <w:rsid w:val="00485368"/>
    <w:rsid w:val="00486414"/>
    <w:rsid w:val="004866D3"/>
    <w:rsid w:val="00486ADA"/>
    <w:rsid w:val="004879A2"/>
    <w:rsid w:val="00487A30"/>
    <w:rsid w:val="0049064C"/>
    <w:rsid w:val="004906A1"/>
    <w:rsid w:val="004908CB"/>
    <w:rsid w:val="004909C6"/>
    <w:rsid w:val="00490B5A"/>
    <w:rsid w:val="00490B74"/>
    <w:rsid w:val="00491BEE"/>
    <w:rsid w:val="00491ECF"/>
    <w:rsid w:val="00491F9F"/>
    <w:rsid w:val="00492412"/>
    <w:rsid w:val="00492B89"/>
    <w:rsid w:val="00493359"/>
    <w:rsid w:val="004943CF"/>
    <w:rsid w:val="00494BDF"/>
    <w:rsid w:val="004952EC"/>
    <w:rsid w:val="00495E58"/>
    <w:rsid w:val="00496176"/>
    <w:rsid w:val="00496479"/>
    <w:rsid w:val="004967E0"/>
    <w:rsid w:val="00497529"/>
    <w:rsid w:val="004A03EF"/>
    <w:rsid w:val="004A20E6"/>
    <w:rsid w:val="004A2743"/>
    <w:rsid w:val="004A2BBA"/>
    <w:rsid w:val="004A346D"/>
    <w:rsid w:val="004A3E1D"/>
    <w:rsid w:val="004A4430"/>
    <w:rsid w:val="004A454F"/>
    <w:rsid w:val="004A55BB"/>
    <w:rsid w:val="004A55BC"/>
    <w:rsid w:val="004A5D32"/>
    <w:rsid w:val="004A5E62"/>
    <w:rsid w:val="004A6045"/>
    <w:rsid w:val="004A748D"/>
    <w:rsid w:val="004A7AD9"/>
    <w:rsid w:val="004A7D31"/>
    <w:rsid w:val="004B158B"/>
    <w:rsid w:val="004B16DC"/>
    <w:rsid w:val="004B2EB6"/>
    <w:rsid w:val="004B365E"/>
    <w:rsid w:val="004B391C"/>
    <w:rsid w:val="004B3B80"/>
    <w:rsid w:val="004B3E99"/>
    <w:rsid w:val="004B40E7"/>
    <w:rsid w:val="004B4ED0"/>
    <w:rsid w:val="004B5B47"/>
    <w:rsid w:val="004B5F8A"/>
    <w:rsid w:val="004B63FE"/>
    <w:rsid w:val="004B7638"/>
    <w:rsid w:val="004C0310"/>
    <w:rsid w:val="004C1017"/>
    <w:rsid w:val="004C16C9"/>
    <w:rsid w:val="004C2752"/>
    <w:rsid w:val="004C2C7C"/>
    <w:rsid w:val="004C315A"/>
    <w:rsid w:val="004C36DF"/>
    <w:rsid w:val="004C4F43"/>
    <w:rsid w:val="004C52A1"/>
    <w:rsid w:val="004C5355"/>
    <w:rsid w:val="004C5837"/>
    <w:rsid w:val="004C5BE4"/>
    <w:rsid w:val="004C5EF9"/>
    <w:rsid w:val="004C7A3B"/>
    <w:rsid w:val="004D09A3"/>
    <w:rsid w:val="004D0F67"/>
    <w:rsid w:val="004D1D25"/>
    <w:rsid w:val="004D3E20"/>
    <w:rsid w:val="004D658C"/>
    <w:rsid w:val="004D73E1"/>
    <w:rsid w:val="004E0342"/>
    <w:rsid w:val="004E05BC"/>
    <w:rsid w:val="004E0E81"/>
    <w:rsid w:val="004E0E89"/>
    <w:rsid w:val="004E20A7"/>
    <w:rsid w:val="004E25E0"/>
    <w:rsid w:val="004E3092"/>
    <w:rsid w:val="004E5740"/>
    <w:rsid w:val="004E5D71"/>
    <w:rsid w:val="004E72C2"/>
    <w:rsid w:val="004E7CFB"/>
    <w:rsid w:val="004E7F6C"/>
    <w:rsid w:val="004F0811"/>
    <w:rsid w:val="004F143A"/>
    <w:rsid w:val="004F26BD"/>
    <w:rsid w:val="004F29E8"/>
    <w:rsid w:val="004F2EFD"/>
    <w:rsid w:val="004F360E"/>
    <w:rsid w:val="004F3EF7"/>
    <w:rsid w:val="004F406E"/>
    <w:rsid w:val="004F4B42"/>
    <w:rsid w:val="004F4DE9"/>
    <w:rsid w:val="004F4E01"/>
    <w:rsid w:val="004F60B8"/>
    <w:rsid w:val="004F635A"/>
    <w:rsid w:val="004F6AFE"/>
    <w:rsid w:val="004F6E87"/>
    <w:rsid w:val="004F7DB1"/>
    <w:rsid w:val="00500C96"/>
    <w:rsid w:val="00500D5C"/>
    <w:rsid w:val="0050118E"/>
    <w:rsid w:val="00501291"/>
    <w:rsid w:val="00501310"/>
    <w:rsid w:val="00501BA1"/>
    <w:rsid w:val="005022F1"/>
    <w:rsid w:val="00502836"/>
    <w:rsid w:val="005036C4"/>
    <w:rsid w:val="005037EF"/>
    <w:rsid w:val="005038E9"/>
    <w:rsid w:val="00503D9B"/>
    <w:rsid w:val="005048B4"/>
    <w:rsid w:val="00506027"/>
    <w:rsid w:val="0050604F"/>
    <w:rsid w:val="00507223"/>
    <w:rsid w:val="00510795"/>
    <w:rsid w:val="0051146F"/>
    <w:rsid w:val="00511ED9"/>
    <w:rsid w:val="00512154"/>
    <w:rsid w:val="005121C4"/>
    <w:rsid w:val="00512A5B"/>
    <w:rsid w:val="00512EF1"/>
    <w:rsid w:val="00513736"/>
    <w:rsid w:val="00513958"/>
    <w:rsid w:val="00513BEE"/>
    <w:rsid w:val="005152F9"/>
    <w:rsid w:val="005154F9"/>
    <w:rsid w:val="005155BF"/>
    <w:rsid w:val="00515C3D"/>
    <w:rsid w:val="00515CFF"/>
    <w:rsid w:val="00516160"/>
    <w:rsid w:val="005166C7"/>
    <w:rsid w:val="00516DE0"/>
    <w:rsid w:val="005179FB"/>
    <w:rsid w:val="00517CD7"/>
    <w:rsid w:val="005202ED"/>
    <w:rsid w:val="00521315"/>
    <w:rsid w:val="00521DF5"/>
    <w:rsid w:val="00522146"/>
    <w:rsid w:val="0052446C"/>
    <w:rsid w:val="0052454E"/>
    <w:rsid w:val="00524A85"/>
    <w:rsid w:val="00524BC2"/>
    <w:rsid w:val="0052536B"/>
    <w:rsid w:val="00525472"/>
    <w:rsid w:val="005262BE"/>
    <w:rsid w:val="00527DC0"/>
    <w:rsid w:val="00527F51"/>
    <w:rsid w:val="00530B81"/>
    <w:rsid w:val="00531530"/>
    <w:rsid w:val="00532AF5"/>
    <w:rsid w:val="00532DB1"/>
    <w:rsid w:val="00532ECA"/>
    <w:rsid w:val="005331C1"/>
    <w:rsid w:val="0053431E"/>
    <w:rsid w:val="005345BD"/>
    <w:rsid w:val="005347D1"/>
    <w:rsid w:val="00534924"/>
    <w:rsid w:val="00534FAF"/>
    <w:rsid w:val="0053562E"/>
    <w:rsid w:val="00535EDF"/>
    <w:rsid w:val="00536191"/>
    <w:rsid w:val="00536597"/>
    <w:rsid w:val="005406C9"/>
    <w:rsid w:val="00540B79"/>
    <w:rsid w:val="00541E6F"/>
    <w:rsid w:val="005426D1"/>
    <w:rsid w:val="005427AF"/>
    <w:rsid w:val="00542B48"/>
    <w:rsid w:val="005432FD"/>
    <w:rsid w:val="00543F57"/>
    <w:rsid w:val="00544568"/>
    <w:rsid w:val="0054458C"/>
    <w:rsid w:val="00544AF0"/>
    <w:rsid w:val="00544F45"/>
    <w:rsid w:val="00545494"/>
    <w:rsid w:val="005458BC"/>
    <w:rsid w:val="00545EFC"/>
    <w:rsid w:val="005472D4"/>
    <w:rsid w:val="00547E02"/>
    <w:rsid w:val="00547F6B"/>
    <w:rsid w:val="005500A9"/>
    <w:rsid w:val="0055303B"/>
    <w:rsid w:val="00553124"/>
    <w:rsid w:val="005533E5"/>
    <w:rsid w:val="0055510C"/>
    <w:rsid w:val="00555E97"/>
    <w:rsid w:val="00556E86"/>
    <w:rsid w:val="0055762E"/>
    <w:rsid w:val="005576D8"/>
    <w:rsid w:val="0055779E"/>
    <w:rsid w:val="00557E14"/>
    <w:rsid w:val="0056113C"/>
    <w:rsid w:val="00561189"/>
    <w:rsid w:val="00561ACC"/>
    <w:rsid w:val="00561CFA"/>
    <w:rsid w:val="00561D43"/>
    <w:rsid w:val="00561D55"/>
    <w:rsid w:val="0056244E"/>
    <w:rsid w:val="00562533"/>
    <w:rsid w:val="00563BFA"/>
    <w:rsid w:val="005640FE"/>
    <w:rsid w:val="00564E36"/>
    <w:rsid w:val="00564FBC"/>
    <w:rsid w:val="00566CB8"/>
    <w:rsid w:val="005674C5"/>
    <w:rsid w:val="005674F0"/>
    <w:rsid w:val="00567B69"/>
    <w:rsid w:val="00571D7F"/>
    <w:rsid w:val="005725EE"/>
    <w:rsid w:val="00572F65"/>
    <w:rsid w:val="0057368E"/>
    <w:rsid w:val="00573890"/>
    <w:rsid w:val="00573C0C"/>
    <w:rsid w:val="00574AB1"/>
    <w:rsid w:val="0057530A"/>
    <w:rsid w:val="00576072"/>
    <w:rsid w:val="00576271"/>
    <w:rsid w:val="00576897"/>
    <w:rsid w:val="0057776B"/>
    <w:rsid w:val="00577A4B"/>
    <w:rsid w:val="005815DA"/>
    <w:rsid w:val="00581AA6"/>
    <w:rsid w:val="00582808"/>
    <w:rsid w:val="005846EB"/>
    <w:rsid w:val="00585359"/>
    <w:rsid w:val="005854C2"/>
    <w:rsid w:val="00585A25"/>
    <w:rsid w:val="00585C51"/>
    <w:rsid w:val="00585C7C"/>
    <w:rsid w:val="00585D1B"/>
    <w:rsid w:val="00586373"/>
    <w:rsid w:val="005865DE"/>
    <w:rsid w:val="00587676"/>
    <w:rsid w:val="00587D1F"/>
    <w:rsid w:val="00587EE7"/>
    <w:rsid w:val="0059176F"/>
    <w:rsid w:val="00592EAF"/>
    <w:rsid w:val="0059310F"/>
    <w:rsid w:val="005935A7"/>
    <w:rsid w:val="00593855"/>
    <w:rsid w:val="00594355"/>
    <w:rsid w:val="005944B5"/>
    <w:rsid w:val="0059473E"/>
    <w:rsid w:val="005952E7"/>
    <w:rsid w:val="0059556C"/>
    <w:rsid w:val="00595619"/>
    <w:rsid w:val="00595D6F"/>
    <w:rsid w:val="00595DF5"/>
    <w:rsid w:val="00597348"/>
    <w:rsid w:val="005975B4"/>
    <w:rsid w:val="005979D4"/>
    <w:rsid w:val="00597AA4"/>
    <w:rsid w:val="00597B62"/>
    <w:rsid w:val="005A148A"/>
    <w:rsid w:val="005A1E84"/>
    <w:rsid w:val="005A28F2"/>
    <w:rsid w:val="005A37EF"/>
    <w:rsid w:val="005A51BD"/>
    <w:rsid w:val="005A54E8"/>
    <w:rsid w:val="005A567A"/>
    <w:rsid w:val="005A5806"/>
    <w:rsid w:val="005B09AA"/>
    <w:rsid w:val="005B1839"/>
    <w:rsid w:val="005B1E29"/>
    <w:rsid w:val="005B2A53"/>
    <w:rsid w:val="005B401F"/>
    <w:rsid w:val="005B464E"/>
    <w:rsid w:val="005B5572"/>
    <w:rsid w:val="005B5929"/>
    <w:rsid w:val="005B6317"/>
    <w:rsid w:val="005B79BE"/>
    <w:rsid w:val="005C08AF"/>
    <w:rsid w:val="005C1FB6"/>
    <w:rsid w:val="005C32A9"/>
    <w:rsid w:val="005C53D7"/>
    <w:rsid w:val="005C5589"/>
    <w:rsid w:val="005C65DD"/>
    <w:rsid w:val="005C6665"/>
    <w:rsid w:val="005C6E8C"/>
    <w:rsid w:val="005C7B75"/>
    <w:rsid w:val="005D04D3"/>
    <w:rsid w:val="005D04F9"/>
    <w:rsid w:val="005D177B"/>
    <w:rsid w:val="005D2978"/>
    <w:rsid w:val="005D3AFD"/>
    <w:rsid w:val="005D4322"/>
    <w:rsid w:val="005D4D19"/>
    <w:rsid w:val="005D56F3"/>
    <w:rsid w:val="005D69E4"/>
    <w:rsid w:val="005D6B50"/>
    <w:rsid w:val="005D7C1F"/>
    <w:rsid w:val="005D7F2A"/>
    <w:rsid w:val="005E099E"/>
    <w:rsid w:val="005E0D8F"/>
    <w:rsid w:val="005E0EB3"/>
    <w:rsid w:val="005E130E"/>
    <w:rsid w:val="005E144C"/>
    <w:rsid w:val="005E1944"/>
    <w:rsid w:val="005E1F6C"/>
    <w:rsid w:val="005E2303"/>
    <w:rsid w:val="005E31B1"/>
    <w:rsid w:val="005E39BD"/>
    <w:rsid w:val="005E3A22"/>
    <w:rsid w:val="005E4CCB"/>
    <w:rsid w:val="005E5456"/>
    <w:rsid w:val="005E54AE"/>
    <w:rsid w:val="005E5CDB"/>
    <w:rsid w:val="005E69B2"/>
    <w:rsid w:val="005E6B4D"/>
    <w:rsid w:val="005E7A25"/>
    <w:rsid w:val="005E7A8A"/>
    <w:rsid w:val="005F0901"/>
    <w:rsid w:val="005F0E72"/>
    <w:rsid w:val="005F1051"/>
    <w:rsid w:val="005F21CB"/>
    <w:rsid w:val="005F2DE8"/>
    <w:rsid w:val="005F3166"/>
    <w:rsid w:val="005F3451"/>
    <w:rsid w:val="005F495E"/>
    <w:rsid w:val="005F4EDC"/>
    <w:rsid w:val="005F6A0E"/>
    <w:rsid w:val="005F7281"/>
    <w:rsid w:val="005F78C8"/>
    <w:rsid w:val="00600A41"/>
    <w:rsid w:val="00600C39"/>
    <w:rsid w:val="00601CD1"/>
    <w:rsid w:val="00602DD0"/>
    <w:rsid w:val="00602F20"/>
    <w:rsid w:val="0060426E"/>
    <w:rsid w:val="00604C9B"/>
    <w:rsid w:val="006053CD"/>
    <w:rsid w:val="00605A1C"/>
    <w:rsid w:val="0060633F"/>
    <w:rsid w:val="00606D65"/>
    <w:rsid w:val="00607137"/>
    <w:rsid w:val="00607738"/>
    <w:rsid w:val="00607CEC"/>
    <w:rsid w:val="00610132"/>
    <w:rsid w:val="006103E4"/>
    <w:rsid w:val="006109F7"/>
    <w:rsid w:val="00610D2F"/>
    <w:rsid w:val="00611C9E"/>
    <w:rsid w:val="00612398"/>
    <w:rsid w:val="00614738"/>
    <w:rsid w:val="0061564C"/>
    <w:rsid w:val="00615F37"/>
    <w:rsid w:val="006169F2"/>
    <w:rsid w:val="00616A3A"/>
    <w:rsid w:val="00617AD6"/>
    <w:rsid w:val="00620F61"/>
    <w:rsid w:val="0062125A"/>
    <w:rsid w:val="00621EE5"/>
    <w:rsid w:val="006225C4"/>
    <w:rsid w:val="00622E3C"/>
    <w:rsid w:val="00622F91"/>
    <w:rsid w:val="00623902"/>
    <w:rsid w:val="00626041"/>
    <w:rsid w:val="00627259"/>
    <w:rsid w:val="00627D63"/>
    <w:rsid w:val="00627ECC"/>
    <w:rsid w:val="00630A18"/>
    <w:rsid w:val="00631796"/>
    <w:rsid w:val="006320D4"/>
    <w:rsid w:val="00632357"/>
    <w:rsid w:val="0063241E"/>
    <w:rsid w:val="00633A1A"/>
    <w:rsid w:val="00634431"/>
    <w:rsid w:val="00637112"/>
    <w:rsid w:val="00637ED3"/>
    <w:rsid w:val="00637EDC"/>
    <w:rsid w:val="006408C8"/>
    <w:rsid w:val="00640B2D"/>
    <w:rsid w:val="00640ECC"/>
    <w:rsid w:val="00641475"/>
    <w:rsid w:val="00644298"/>
    <w:rsid w:val="006442B2"/>
    <w:rsid w:val="006444DA"/>
    <w:rsid w:val="00644A0E"/>
    <w:rsid w:val="00644E59"/>
    <w:rsid w:val="00644EE9"/>
    <w:rsid w:val="00645AFB"/>
    <w:rsid w:val="00646729"/>
    <w:rsid w:val="006478A8"/>
    <w:rsid w:val="00647CCF"/>
    <w:rsid w:val="00647D9F"/>
    <w:rsid w:val="00647DDE"/>
    <w:rsid w:val="0065073E"/>
    <w:rsid w:val="00650FB2"/>
    <w:rsid w:val="00651037"/>
    <w:rsid w:val="00651464"/>
    <w:rsid w:val="006522D0"/>
    <w:rsid w:val="0065293C"/>
    <w:rsid w:val="00653722"/>
    <w:rsid w:val="00654D0B"/>
    <w:rsid w:val="006555E0"/>
    <w:rsid w:val="0065777E"/>
    <w:rsid w:val="00657AFF"/>
    <w:rsid w:val="0066030A"/>
    <w:rsid w:val="0066238E"/>
    <w:rsid w:val="00662DA2"/>
    <w:rsid w:val="00663D69"/>
    <w:rsid w:val="006644F7"/>
    <w:rsid w:val="00664E14"/>
    <w:rsid w:val="00665C59"/>
    <w:rsid w:val="00665F57"/>
    <w:rsid w:val="006670A4"/>
    <w:rsid w:val="0066766F"/>
    <w:rsid w:val="00667E88"/>
    <w:rsid w:val="0067037A"/>
    <w:rsid w:val="00670964"/>
    <w:rsid w:val="0067224B"/>
    <w:rsid w:val="006738E3"/>
    <w:rsid w:val="00674190"/>
    <w:rsid w:val="00674419"/>
    <w:rsid w:val="006748BE"/>
    <w:rsid w:val="00676FCE"/>
    <w:rsid w:val="00677CEA"/>
    <w:rsid w:val="00677F47"/>
    <w:rsid w:val="00680A55"/>
    <w:rsid w:val="00680DE9"/>
    <w:rsid w:val="00681BEF"/>
    <w:rsid w:val="00682118"/>
    <w:rsid w:val="00682ECE"/>
    <w:rsid w:val="00683AFD"/>
    <w:rsid w:val="006841DD"/>
    <w:rsid w:val="00685DA0"/>
    <w:rsid w:val="00685FB2"/>
    <w:rsid w:val="00686C39"/>
    <w:rsid w:val="00687BF7"/>
    <w:rsid w:val="0069110A"/>
    <w:rsid w:val="006929D7"/>
    <w:rsid w:val="00692D10"/>
    <w:rsid w:val="00693B5F"/>
    <w:rsid w:val="00693D42"/>
    <w:rsid w:val="0069509E"/>
    <w:rsid w:val="0069565C"/>
    <w:rsid w:val="00695800"/>
    <w:rsid w:val="00696D48"/>
    <w:rsid w:val="00697B97"/>
    <w:rsid w:val="006A00AD"/>
    <w:rsid w:val="006A0553"/>
    <w:rsid w:val="006A0C5A"/>
    <w:rsid w:val="006A1095"/>
    <w:rsid w:val="006A10C0"/>
    <w:rsid w:val="006A1F45"/>
    <w:rsid w:val="006A2CCE"/>
    <w:rsid w:val="006A33C8"/>
    <w:rsid w:val="006A3822"/>
    <w:rsid w:val="006A4208"/>
    <w:rsid w:val="006A560D"/>
    <w:rsid w:val="006A5AA3"/>
    <w:rsid w:val="006A5D35"/>
    <w:rsid w:val="006A6212"/>
    <w:rsid w:val="006A68BA"/>
    <w:rsid w:val="006A72AB"/>
    <w:rsid w:val="006A75B0"/>
    <w:rsid w:val="006A7AE9"/>
    <w:rsid w:val="006B14A1"/>
    <w:rsid w:val="006B1D54"/>
    <w:rsid w:val="006B2618"/>
    <w:rsid w:val="006B34C3"/>
    <w:rsid w:val="006B3BBF"/>
    <w:rsid w:val="006B4FD6"/>
    <w:rsid w:val="006B5AC2"/>
    <w:rsid w:val="006B5E09"/>
    <w:rsid w:val="006B5ECE"/>
    <w:rsid w:val="006B642F"/>
    <w:rsid w:val="006B71CD"/>
    <w:rsid w:val="006B7711"/>
    <w:rsid w:val="006C03EA"/>
    <w:rsid w:val="006C228D"/>
    <w:rsid w:val="006C2B2F"/>
    <w:rsid w:val="006C32E1"/>
    <w:rsid w:val="006C3BDB"/>
    <w:rsid w:val="006C4147"/>
    <w:rsid w:val="006C4922"/>
    <w:rsid w:val="006C4F69"/>
    <w:rsid w:val="006C4FD2"/>
    <w:rsid w:val="006C63AE"/>
    <w:rsid w:val="006C6686"/>
    <w:rsid w:val="006C6883"/>
    <w:rsid w:val="006C6F43"/>
    <w:rsid w:val="006C73DB"/>
    <w:rsid w:val="006D056F"/>
    <w:rsid w:val="006D1276"/>
    <w:rsid w:val="006D2017"/>
    <w:rsid w:val="006D25C4"/>
    <w:rsid w:val="006D29F3"/>
    <w:rsid w:val="006D2F3B"/>
    <w:rsid w:val="006D3E8F"/>
    <w:rsid w:val="006D5195"/>
    <w:rsid w:val="006D573E"/>
    <w:rsid w:val="006D5CF0"/>
    <w:rsid w:val="006D6762"/>
    <w:rsid w:val="006D74FA"/>
    <w:rsid w:val="006D7B54"/>
    <w:rsid w:val="006D7F50"/>
    <w:rsid w:val="006E0A2C"/>
    <w:rsid w:val="006E13C7"/>
    <w:rsid w:val="006E1D80"/>
    <w:rsid w:val="006E1EB3"/>
    <w:rsid w:val="006E3624"/>
    <w:rsid w:val="006E3F46"/>
    <w:rsid w:val="006E3F7E"/>
    <w:rsid w:val="006E5704"/>
    <w:rsid w:val="006E5C17"/>
    <w:rsid w:val="006E63F2"/>
    <w:rsid w:val="006E70BD"/>
    <w:rsid w:val="006E711C"/>
    <w:rsid w:val="006E7339"/>
    <w:rsid w:val="006E79C5"/>
    <w:rsid w:val="006E7A74"/>
    <w:rsid w:val="006F1443"/>
    <w:rsid w:val="006F287C"/>
    <w:rsid w:val="006F31E3"/>
    <w:rsid w:val="006F3C5F"/>
    <w:rsid w:val="006F4665"/>
    <w:rsid w:val="006F4803"/>
    <w:rsid w:val="006F4FAB"/>
    <w:rsid w:val="006F5183"/>
    <w:rsid w:val="006F5C80"/>
    <w:rsid w:val="006F6788"/>
    <w:rsid w:val="006F6EFB"/>
    <w:rsid w:val="006F776E"/>
    <w:rsid w:val="00700236"/>
    <w:rsid w:val="007005BE"/>
    <w:rsid w:val="007008B6"/>
    <w:rsid w:val="00700ABE"/>
    <w:rsid w:val="00702AF9"/>
    <w:rsid w:val="00703F04"/>
    <w:rsid w:val="00706754"/>
    <w:rsid w:val="007069AD"/>
    <w:rsid w:val="00710029"/>
    <w:rsid w:val="00710A81"/>
    <w:rsid w:val="00710ADB"/>
    <w:rsid w:val="00711CE9"/>
    <w:rsid w:val="00711FD8"/>
    <w:rsid w:val="00713A37"/>
    <w:rsid w:val="00715C28"/>
    <w:rsid w:val="00716526"/>
    <w:rsid w:val="00716591"/>
    <w:rsid w:val="007167F2"/>
    <w:rsid w:val="007200A7"/>
    <w:rsid w:val="00720341"/>
    <w:rsid w:val="00720817"/>
    <w:rsid w:val="007211C5"/>
    <w:rsid w:val="0072235B"/>
    <w:rsid w:val="007226B7"/>
    <w:rsid w:val="00723C61"/>
    <w:rsid w:val="007250CB"/>
    <w:rsid w:val="0072568D"/>
    <w:rsid w:val="007257D7"/>
    <w:rsid w:val="00725CAA"/>
    <w:rsid w:val="007268AA"/>
    <w:rsid w:val="0072722B"/>
    <w:rsid w:val="007277C1"/>
    <w:rsid w:val="00727938"/>
    <w:rsid w:val="00727A1A"/>
    <w:rsid w:val="00727A45"/>
    <w:rsid w:val="00730954"/>
    <w:rsid w:val="00730A0D"/>
    <w:rsid w:val="00730A78"/>
    <w:rsid w:val="00730C80"/>
    <w:rsid w:val="00730E6E"/>
    <w:rsid w:val="007310DB"/>
    <w:rsid w:val="007311C2"/>
    <w:rsid w:val="0073165B"/>
    <w:rsid w:val="00731852"/>
    <w:rsid w:val="00731CEC"/>
    <w:rsid w:val="007322AB"/>
    <w:rsid w:val="00733A77"/>
    <w:rsid w:val="00733B3C"/>
    <w:rsid w:val="00733BF6"/>
    <w:rsid w:val="00734294"/>
    <w:rsid w:val="00734487"/>
    <w:rsid w:val="00734702"/>
    <w:rsid w:val="00734914"/>
    <w:rsid w:val="007351EA"/>
    <w:rsid w:val="00735559"/>
    <w:rsid w:val="00735914"/>
    <w:rsid w:val="00737EAC"/>
    <w:rsid w:val="00740266"/>
    <w:rsid w:val="00742D48"/>
    <w:rsid w:val="00743B50"/>
    <w:rsid w:val="00743C8A"/>
    <w:rsid w:val="00743E80"/>
    <w:rsid w:val="00743FA8"/>
    <w:rsid w:val="007446ED"/>
    <w:rsid w:val="00744AB0"/>
    <w:rsid w:val="00747C3E"/>
    <w:rsid w:val="00747C48"/>
    <w:rsid w:val="00750836"/>
    <w:rsid w:val="00751275"/>
    <w:rsid w:val="0075175B"/>
    <w:rsid w:val="00752052"/>
    <w:rsid w:val="0075211A"/>
    <w:rsid w:val="0075335C"/>
    <w:rsid w:val="007534F1"/>
    <w:rsid w:val="007541C3"/>
    <w:rsid w:val="00756E05"/>
    <w:rsid w:val="007576F9"/>
    <w:rsid w:val="00757CB4"/>
    <w:rsid w:val="00757F84"/>
    <w:rsid w:val="00760EF5"/>
    <w:rsid w:val="00761824"/>
    <w:rsid w:val="007619D4"/>
    <w:rsid w:val="007635A8"/>
    <w:rsid w:val="00764425"/>
    <w:rsid w:val="007649F5"/>
    <w:rsid w:val="00765CCC"/>
    <w:rsid w:val="00765FED"/>
    <w:rsid w:val="00766722"/>
    <w:rsid w:val="007701F2"/>
    <w:rsid w:val="00770875"/>
    <w:rsid w:val="00770B7E"/>
    <w:rsid w:val="00770F7C"/>
    <w:rsid w:val="007714D6"/>
    <w:rsid w:val="007714F2"/>
    <w:rsid w:val="00771677"/>
    <w:rsid w:val="00771DE2"/>
    <w:rsid w:val="0077277F"/>
    <w:rsid w:val="0077400C"/>
    <w:rsid w:val="00774316"/>
    <w:rsid w:val="00775757"/>
    <w:rsid w:val="007758E7"/>
    <w:rsid w:val="00775D57"/>
    <w:rsid w:val="00781018"/>
    <w:rsid w:val="00781217"/>
    <w:rsid w:val="007817D5"/>
    <w:rsid w:val="007818E6"/>
    <w:rsid w:val="00781921"/>
    <w:rsid w:val="00782155"/>
    <w:rsid w:val="00782719"/>
    <w:rsid w:val="00783D2C"/>
    <w:rsid w:val="00784EE9"/>
    <w:rsid w:val="00785004"/>
    <w:rsid w:val="0078530B"/>
    <w:rsid w:val="00785B78"/>
    <w:rsid w:val="00785C2F"/>
    <w:rsid w:val="00786B01"/>
    <w:rsid w:val="00790414"/>
    <w:rsid w:val="00790F83"/>
    <w:rsid w:val="007910CF"/>
    <w:rsid w:val="007910FF"/>
    <w:rsid w:val="0079182A"/>
    <w:rsid w:val="007919F1"/>
    <w:rsid w:val="00791A76"/>
    <w:rsid w:val="007929E9"/>
    <w:rsid w:val="00792AF1"/>
    <w:rsid w:val="00792C41"/>
    <w:rsid w:val="0079316D"/>
    <w:rsid w:val="0079321A"/>
    <w:rsid w:val="00793506"/>
    <w:rsid w:val="00793546"/>
    <w:rsid w:val="00793A69"/>
    <w:rsid w:val="00794832"/>
    <w:rsid w:val="0079598C"/>
    <w:rsid w:val="007959BF"/>
    <w:rsid w:val="007962E3"/>
    <w:rsid w:val="00796A48"/>
    <w:rsid w:val="007970F3"/>
    <w:rsid w:val="00797457"/>
    <w:rsid w:val="00797691"/>
    <w:rsid w:val="007979C3"/>
    <w:rsid w:val="007A0C56"/>
    <w:rsid w:val="007A1326"/>
    <w:rsid w:val="007A24CA"/>
    <w:rsid w:val="007A27FE"/>
    <w:rsid w:val="007A2D2F"/>
    <w:rsid w:val="007A37D2"/>
    <w:rsid w:val="007A425A"/>
    <w:rsid w:val="007A5514"/>
    <w:rsid w:val="007A59AE"/>
    <w:rsid w:val="007A6188"/>
    <w:rsid w:val="007A756E"/>
    <w:rsid w:val="007B11B1"/>
    <w:rsid w:val="007B1460"/>
    <w:rsid w:val="007B1483"/>
    <w:rsid w:val="007B1DEA"/>
    <w:rsid w:val="007B22FE"/>
    <w:rsid w:val="007B38DC"/>
    <w:rsid w:val="007B40CE"/>
    <w:rsid w:val="007B527B"/>
    <w:rsid w:val="007B57B3"/>
    <w:rsid w:val="007B6E96"/>
    <w:rsid w:val="007B701B"/>
    <w:rsid w:val="007C0916"/>
    <w:rsid w:val="007C1D2D"/>
    <w:rsid w:val="007C244B"/>
    <w:rsid w:val="007C24F6"/>
    <w:rsid w:val="007C2DD0"/>
    <w:rsid w:val="007C4533"/>
    <w:rsid w:val="007C54A6"/>
    <w:rsid w:val="007C695A"/>
    <w:rsid w:val="007C6A19"/>
    <w:rsid w:val="007C6DA3"/>
    <w:rsid w:val="007C6DE1"/>
    <w:rsid w:val="007C77C6"/>
    <w:rsid w:val="007C7B96"/>
    <w:rsid w:val="007D08CA"/>
    <w:rsid w:val="007D0C3A"/>
    <w:rsid w:val="007D1203"/>
    <w:rsid w:val="007D1A07"/>
    <w:rsid w:val="007D1B5C"/>
    <w:rsid w:val="007D1CE6"/>
    <w:rsid w:val="007D2263"/>
    <w:rsid w:val="007D2D77"/>
    <w:rsid w:val="007D39A7"/>
    <w:rsid w:val="007D41A3"/>
    <w:rsid w:val="007D5774"/>
    <w:rsid w:val="007D69D2"/>
    <w:rsid w:val="007D6FE3"/>
    <w:rsid w:val="007D7147"/>
    <w:rsid w:val="007D7ED5"/>
    <w:rsid w:val="007E089D"/>
    <w:rsid w:val="007E093D"/>
    <w:rsid w:val="007E16FD"/>
    <w:rsid w:val="007E1703"/>
    <w:rsid w:val="007E1BF7"/>
    <w:rsid w:val="007E31F9"/>
    <w:rsid w:val="007E45AB"/>
    <w:rsid w:val="007E4CE0"/>
    <w:rsid w:val="007E4FE4"/>
    <w:rsid w:val="007E620A"/>
    <w:rsid w:val="007E638D"/>
    <w:rsid w:val="007E7A44"/>
    <w:rsid w:val="007E7E48"/>
    <w:rsid w:val="007F06D1"/>
    <w:rsid w:val="007F12C8"/>
    <w:rsid w:val="007F14C0"/>
    <w:rsid w:val="007F1A6C"/>
    <w:rsid w:val="007F1CDA"/>
    <w:rsid w:val="007F3106"/>
    <w:rsid w:val="007F4022"/>
    <w:rsid w:val="007F45C6"/>
    <w:rsid w:val="007F5A63"/>
    <w:rsid w:val="007F7811"/>
    <w:rsid w:val="00800CDD"/>
    <w:rsid w:val="008014ED"/>
    <w:rsid w:val="00801975"/>
    <w:rsid w:val="008026A2"/>
    <w:rsid w:val="00802741"/>
    <w:rsid w:val="008028B7"/>
    <w:rsid w:val="00802A55"/>
    <w:rsid w:val="00803060"/>
    <w:rsid w:val="0080359E"/>
    <w:rsid w:val="00803936"/>
    <w:rsid w:val="00803B03"/>
    <w:rsid w:val="00803E59"/>
    <w:rsid w:val="008040C5"/>
    <w:rsid w:val="00806396"/>
    <w:rsid w:val="008063DD"/>
    <w:rsid w:val="008064A2"/>
    <w:rsid w:val="008065E9"/>
    <w:rsid w:val="0080677E"/>
    <w:rsid w:val="00807BCC"/>
    <w:rsid w:val="0081034D"/>
    <w:rsid w:val="00811890"/>
    <w:rsid w:val="00811D42"/>
    <w:rsid w:val="00811DF5"/>
    <w:rsid w:val="0081240C"/>
    <w:rsid w:val="00813512"/>
    <w:rsid w:val="00813824"/>
    <w:rsid w:val="008143D6"/>
    <w:rsid w:val="00814BD7"/>
    <w:rsid w:val="00814FD6"/>
    <w:rsid w:val="008154A5"/>
    <w:rsid w:val="008158C2"/>
    <w:rsid w:val="00815EC6"/>
    <w:rsid w:val="00816770"/>
    <w:rsid w:val="00817E5A"/>
    <w:rsid w:val="00820A79"/>
    <w:rsid w:val="008227EA"/>
    <w:rsid w:val="008237FF"/>
    <w:rsid w:val="00823A20"/>
    <w:rsid w:val="00823B1C"/>
    <w:rsid w:val="008244D7"/>
    <w:rsid w:val="008249DC"/>
    <w:rsid w:val="00824B2D"/>
    <w:rsid w:val="008254EB"/>
    <w:rsid w:val="00826E44"/>
    <w:rsid w:val="008279AB"/>
    <w:rsid w:val="00827AA3"/>
    <w:rsid w:val="00827B15"/>
    <w:rsid w:val="00827C59"/>
    <w:rsid w:val="00827D05"/>
    <w:rsid w:val="008307B4"/>
    <w:rsid w:val="0083196F"/>
    <w:rsid w:val="00831B7F"/>
    <w:rsid w:val="00831CD3"/>
    <w:rsid w:val="00831FF2"/>
    <w:rsid w:val="00832A9C"/>
    <w:rsid w:val="0083325D"/>
    <w:rsid w:val="00833882"/>
    <w:rsid w:val="00834030"/>
    <w:rsid w:val="0083414B"/>
    <w:rsid w:val="008348AD"/>
    <w:rsid w:val="00834DE9"/>
    <w:rsid w:val="00835DB7"/>
    <w:rsid w:val="00836764"/>
    <w:rsid w:val="008369EA"/>
    <w:rsid w:val="00836A21"/>
    <w:rsid w:val="00836AC1"/>
    <w:rsid w:val="008376DD"/>
    <w:rsid w:val="0083776A"/>
    <w:rsid w:val="00840929"/>
    <w:rsid w:val="0084128C"/>
    <w:rsid w:val="00842387"/>
    <w:rsid w:val="008425D7"/>
    <w:rsid w:val="00842A02"/>
    <w:rsid w:val="0084385A"/>
    <w:rsid w:val="00844B5B"/>
    <w:rsid w:val="00845DD4"/>
    <w:rsid w:val="0084758A"/>
    <w:rsid w:val="00847ACE"/>
    <w:rsid w:val="00847BF8"/>
    <w:rsid w:val="0085030E"/>
    <w:rsid w:val="00850490"/>
    <w:rsid w:val="008507F4"/>
    <w:rsid w:val="00851C71"/>
    <w:rsid w:val="0085283C"/>
    <w:rsid w:val="00852EB7"/>
    <w:rsid w:val="008535CF"/>
    <w:rsid w:val="00853EAD"/>
    <w:rsid w:val="00854C18"/>
    <w:rsid w:val="00854C8F"/>
    <w:rsid w:val="0085559D"/>
    <w:rsid w:val="0085659E"/>
    <w:rsid w:val="00857124"/>
    <w:rsid w:val="0085714A"/>
    <w:rsid w:val="00857591"/>
    <w:rsid w:val="008628C6"/>
    <w:rsid w:val="00863912"/>
    <w:rsid w:val="0086397C"/>
    <w:rsid w:val="00863EDA"/>
    <w:rsid w:val="00864D2B"/>
    <w:rsid w:val="0086563A"/>
    <w:rsid w:val="0086564F"/>
    <w:rsid w:val="008672D4"/>
    <w:rsid w:val="00870DA8"/>
    <w:rsid w:val="0087191E"/>
    <w:rsid w:val="00871DA9"/>
    <w:rsid w:val="00873236"/>
    <w:rsid w:val="00874BE8"/>
    <w:rsid w:val="00874D18"/>
    <w:rsid w:val="00875900"/>
    <w:rsid w:val="00876307"/>
    <w:rsid w:val="00876B01"/>
    <w:rsid w:val="00877364"/>
    <w:rsid w:val="008775A3"/>
    <w:rsid w:val="00877E17"/>
    <w:rsid w:val="0088021A"/>
    <w:rsid w:val="00880CCA"/>
    <w:rsid w:val="00881F1A"/>
    <w:rsid w:val="0088229B"/>
    <w:rsid w:val="00882337"/>
    <w:rsid w:val="00883B95"/>
    <w:rsid w:val="00883CCD"/>
    <w:rsid w:val="008846C0"/>
    <w:rsid w:val="008850EC"/>
    <w:rsid w:val="00885615"/>
    <w:rsid w:val="0088702A"/>
    <w:rsid w:val="00887EBE"/>
    <w:rsid w:val="008909A0"/>
    <w:rsid w:val="00890C9E"/>
    <w:rsid w:val="008926CD"/>
    <w:rsid w:val="00892FBC"/>
    <w:rsid w:val="00893463"/>
    <w:rsid w:val="00893556"/>
    <w:rsid w:val="008935DA"/>
    <w:rsid w:val="00893F2D"/>
    <w:rsid w:val="00894779"/>
    <w:rsid w:val="0089568D"/>
    <w:rsid w:val="00895D54"/>
    <w:rsid w:val="00895E8D"/>
    <w:rsid w:val="008960DF"/>
    <w:rsid w:val="008A333D"/>
    <w:rsid w:val="008A3CEC"/>
    <w:rsid w:val="008A3E2C"/>
    <w:rsid w:val="008A4D21"/>
    <w:rsid w:val="008A532A"/>
    <w:rsid w:val="008A558B"/>
    <w:rsid w:val="008A6B82"/>
    <w:rsid w:val="008A6D91"/>
    <w:rsid w:val="008A7584"/>
    <w:rsid w:val="008A7B91"/>
    <w:rsid w:val="008B1216"/>
    <w:rsid w:val="008B2536"/>
    <w:rsid w:val="008B2952"/>
    <w:rsid w:val="008B31F8"/>
    <w:rsid w:val="008B37F9"/>
    <w:rsid w:val="008B3BCC"/>
    <w:rsid w:val="008B40ED"/>
    <w:rsid w:val="008B42BC"/>
    <w:rsid w:val="008B547A"/>
    <w:rsid w:val="008B5E5E"/>
    <w:rsid w:val="008C1791"/>
    <w:rsid w:val="008C1CA0"/>
    <w:rsid w:val="008C2E15"/>
    <w:rsid w:val="008C30BE"/>
    <w:rsid w:val="008C35E1"/>
    <w:rsid w:val="008C5184"/>
    <w:rsid w:val="008C7879"/>
    <w:rsid w:val="008D00F1"/>
    <w:rsid w:val="008D042A"/>
    <w:rsid w:val="008D11E9"/>
    <w:rsid w:val="008D1C1B"/>
    <w:rsid w:val="008D299F"/>
    <w:rsid w:val="008D29C9"/>
    <w:rsid w:val="008D2F26"/>
    <w:rsid w:val="008D3C19"/>
    <w:rsid w:val="008D3D3D"/>
    <w:rsid w:val="008D4F84"/>
    <w:rsid w:val="008D60D3"/>
    <w:rsid w:val="008D6966"/>
    <w:rsid w:val="008D717F"/>
    <w:rsid w:val="008D7A92"/>
    <w:rsid w:val="008E07FC"/>
    <w:rsid w:val="008E0832"/>
    <w:rsid w:val="008E0C37"/>
    <w:rsid w:val="008E2B6A"/>
    <w:rsid w:val="008E3403"/>
    <w:rsid w:val="008E3B5B"/>
    <w:rsid w:val="008E469D"/>
    <w:rsid w:val="008E4A4C"/>
    <w:rsid w:val="008E6F4F"/>
    <w:rsid w:val="008E7BB1"/>
    <w:rsid w:val="008F25F1"/>
    <w:rsid w:val="008F26E4"/>
    <w:rsid w:val="008F284C"/>
    <w:rsid w:val="008F289D"/>
    <w:rsid w:val="008F2DE0"/>
    <w:rsid w:val="008F378F"/>
    <w:rsid w:val="008F38C0"/>
    <w:rsid w:val="00903271"/>
    <w:rsid w:val="00903F52"/>
    <w:rsid w:val="009046BE"/>
    <w:rsid w:val="00904AC4"/>
    <w:rsid w:val="009054F5"/>
    <w:rsid w:val="00905EE8"/>
    <w:rsid w:val="00906451"/>
    <w:rsid w:val="00906744"/>
    <w:rsid w:val="0090692A"/>
    <w:rsid w:val="00906C0F"/>
    <w:rsid w:val="00907933"/>
    <w:rsid w:val="00907D72"/>
    <w:rsid w:val="0091073E"/>
    <w:rsid w:val="00910951"/>
    <w:rsid w:val="00911A37"/>
    <w:rsid w:val="00911ACF"/>
    <w:rsid w:val="00911BB7"/>
    <w:rsid w:val="00911EC3"/>
    <w:rsid w:val="00913545"/>
    <w:rsid w:val="00913AA5"/>
    <w:rsid w:val="00915084"/>
    <w:rsid w:val="00915DB1"/>
    <w:rsid w:val="00915E98"/>
    <w:rsid w:val="00915F5C"/>
    <w:rsid w:val="00916136"/>
    <w:rsid w:val="00916D4F"/>
    <w:rsid w:val="0091724B"/>
    <w:rsid w:val="009211F6"/>
    <w:rsid w:val="00921D3C"/>
    <w:rsid w:val="009221B6"/>
    <w:rsid w:val="00923C89"/>
    <w:rsid w:val="00924C3D"/>
    <w:rsid w:val="00924ECA"/>
    <w:rsid w:val="00924FED"/>
    <w:rsid w:val="0092524A"/>
    <w:rsid w:val="00925807"/>
    <w:rsid w:val="0092589B"/>
    <w:rsid w:val="00925C83"/>
    <w:rsid w:val="0092655E"/>
    <w:rsid w:val="00926D3F"/>
    <w:rsid w:val="00927E01"/>
    <w:rsid w:val="0093031B"/>
    <w:rsid w:val="00930689"/>
    <w:rsid w:val="0093090A"/>
    <w:rsid w:val="009309C0"/>
    <w:rsid w:val="00931060"/>
    <w:rsid w:val="009317B3"/>
    <w:rsid w:val="00933D3E"/>
    <w:rsid w:val="00934919"/>
    <w:rsid w:val="00935F93"/>
    <w:rsid w:val="00936C36"/>
    <w:rsid w:val="009404DD"/>
    <w:rsid w:val="009407AC"/>
    <w:rsid w:val="00940D91"/>
    <w:rsid w:val="00941D1E"/>
    <w:rsid w:val="009420B2"/>
    <w:rsid w:val="009422BF"/>
    <w:rsid w:val="00942477"/>
    <w:rsid w:val="009428CF"/>
    <w:rsid w:val="00942B6A"/>
    <w:rsid w:val="0094457D"/>
    <w:rsid w:val="00944EA7"/>
    <w:rsid w:val="00945ABC"/>
    <w:rsid w:val="00945C50"/>
    <w:rsid w:val="00945D63"/>
    <w:rsid w:val="00945DF3"/>
    <w:rsid w:val="00945FF7"/>
    <w:rsid w:val="0094605F"/>
    <w:rsid w:val="009469EB"/>
    <w:rsid w:val="00946E30"/>
    <w:rsid w:val="00947160"/>
    <w:rsid w:val="00947599"/>
    <w:rsid w:val="00950C20"/>
    <w:rsid w:val="0095218C"/>
    <w:rsid w:val="00952EA6"/>
    <w:rsid w:val="009532CD"/>
    <w:rsid w:val="0095387E"/>
    <w:rsid w:val="00955791"/>
    <w:rsid w:val="00955C02"/>
    <w:rsid w:val="00956245"/>
    <w:rsid w:val="00957002"/>
    <w:rsid w:val="00957DF2"/>
    <w:rsid w:val="009603CA"/>
    <w:rsid w:val="00960AA5"/>
    <w:rsid w:val="00960AE2"/>
    <w:rsid w:val="009610F9"/>
    <w:rsid w:val="00961501"/>
    <w:rsid w:val="0096178A"/>
    <w:rsid w:val="009617E5"/>
    <w:rsid w:val="00961B63"/>
    <w:rsid w:val="00962AED"/>
    <w:rsid w:val="00962B3F"/>
    <w:rsid w:val="00963226"/>
    <w:rsid w:val="00963489"/>
    <w:rsid w:val="009637DE"/>
    <w:rsid w:val="00963BB7"/>
    <w:rsid w:val="00966151"/>
    <w:rsid w:val="00966C64"/>
    <w:rsid w:val="00966D60"/>
    <w:rsid w:val="009673ED"/>
    <w:rsid w:val="009675D1"/>
    <w:rsid w:val="009707A0"/>
    <w:rsid w:val="00970C87"/>
    <w:rsid w:val="009712A2"/>
    <w:rsid w:val="00971780"/>
    <w:rsid w:val="00971839"/>
    <w:rsid w:val="00971B94"/>
    <w:rsid w:val="00971DCA"/>
    <w:rsid w:val="00971DD2"/>
    <w:rsid w:val="00972703"/>
    <w:rsid w:val="009728E0"/>
    <w:rsid w:val="00972A9B"/>
    <w:rsid w:val="009734AB"/>
    <w:rsid w:val="00974B9E"/>
    <w:rsid w:val="0097503C"/>
    <w:rsid w:val="00976C17"/>
    <w:rsid w:val="00976C1B"/>
    <w:rsid w:val="00976C48"/>
    <w:rsid w:val="00976D0A"/>
    <w:rsid w:val="00977032"/>
    <w:rsid w:val="0097789E"/>
    <w:rsid w:val="0098107A"/>
    <w:rsid w:val="009811B9"/>
    <w:rsid w:val="00981978"/>
    <w:rsid w:val="00981E47"/>
    <w:rsid w:val="00981F27"/>
    <w:rsid w:val="00982D97"/>
    <w:rsid w:val="00983323"/>
    <w:rsid w:val="00983FB9"/>
    <w:rsid w:val="0098501E"/>
    <w:rsid w:val="00985899"/>
    <w:rsid w:val="009868F3"/>
    <w:rsid w:val="0098702C"/>
    <w:rsid w:val="00987DD9"/>
    <w:rsid w:val="009903DE"/>
    <w:rsid w:val="0099064E"/>
    <w:rsid w:val="00990950"/>
    <w:rsid w:val="0099100D"/>
    <w:rsid w:val="0099114B"/>
    <w:rsid w:val="00991A0C"/>
    <w:rsid w:val="00991CB9"/>
    <w:rsid w:val="009920BD"/>
    <w:rsid w:val="0099297F"/>
    <w:rsid w:val="009933FE"/>
    <w:rsid w:val="0099372A"/>
    <w:rsid w:val="00994A61"/>
    <w:rsid w:val="009959F4"/>
    <w:rsid w:val="00995E7D"/>
    <w:rsid w:val="0099645E"/>
    <w:rsid w:val="00996EEA"/>
    <w:rsid w:val="00997926"/>
    <w:rsid w:val="009A11F8"/>
    <w:rsid w:val="009A1249"/>
    <w:rsid w:val="009A12BA"/>
    <w:rsid w:val="009A1518"/>
    <w:rsid w:val="009A1CED"/>
    <w:rsid w:val="009A2DD9"/>
    <w:rsid w:val="009A2E4E"/>
    <w:rsid w:val="009A39BB"/>
    <w:rsid w:val="009A44F1"/>
    <w:rsid w:val="009A4AB2"/>
    <w:rsid w:val="009A4D96"/>
    <w:rsid w:val="009A4EA7"/>
    <w:rsid w:val="009A564C"/>
    <w:rsid w:val="009A5A44"/>
    <w:rsid w:val="009A6497"/>
    <w:rsid w:val="009A6D0F"/>
    <w:rsid w:val="009A7066"/>
    <w:rsid w:val="009A761E"/>
    <w:rsid w:val="009A7690"/>
    <w:rsid w:val="009B0C66"/>
    <w:rsid w:val="009B11B6"/>
    <w:rsid w:val="009B146E"/>
    <w:rsid w:val="009B1B45"/>
    <w:rsid w:val="009B2904"/>
    <w:rsid w:val="009B395E"/>
    <w:rsid w:val="009B573F"/>
    <w:rsid w:val="009B5A04"/>
    <w:rsid w:val="009B64E5"/>
    <w:rsid w:val="009B691A"/>
    <w:rsid w:val="009B6AF4"/>
    <w:rsid w:val="009B706D"/>
    <w:rsid w:val="009B77B7"/>
    <w:rsid w:val="009B7C69"/>
    <w:rsid w:val="009C0836"/>
    <w:rsid w:val="009C127D"/>
    <w:rsid w:val="009C1981"/>
    <w:rsid w:val="009C1AF8"/>
    <w:rsid w:val="009C3D0F"/>
    <w:rsid w:val="009C4266"/>
    <w:rsid w:val="009C4A3A"/>
    <w:rsid w:val="009C4CC3"/>
    <w:rsid w:val="009C5AFE"/>
    <w:rsid w:val="009C7197"/>
    <w:rsid w:val="009C7728"/>
    <w:rsid w:val="009D06B4"/>
    <w:rsid w:val="009D28FA"/>
    <w:rsid w:val="009D3B18"/>
    <w:rsid w:val="009D45A9"/>
    <w:rsid w:val="009D4ED7"/>
    <w:rsid w:val="009D515D"/>
    <w:rsid w:val="009D573A"/>
    <w:rsid w:val="009D61CD"/>
    <w:rsid w:val="009E06C8"/>
    <w:rsid w:val="009E23B6"/>
    <w:rsid w:val="009E2A1B"/>
    <w:rsid w:val="009E3A63"/>
    <w:rsid w:val="009E3D2A"/>
    <w:rsid w:val="009E4914"/>
    <w:rsid w:val="009E574F"/>
    <w:rsid w:val="009E716D"/>
    <w:rsid w:val="009E7316"/>
    <w:rsid w:val="009F0EAC"/>
    <w:rsid w:val="009F165E"/>
    <w:rsid w:val="009F2D77"/>
    <w:rsid w:val="009F2F48"/>
    <w:rsid w:val="009F3A89"/>
    <w:rsid w:val="009F3D1C"/>
    <w:rsid w:val="009F43FB"/>
    <w:rsid w:val="009F456F"/>
    <w:rsid w:val="009F4EB5"/>
    <w:rsid w:val="009F50BD"/>
    <w:rsid w:val="009F6AD4"/>
    <w:rsid w:val="00A01013"/>
    <w:rsid w:val="00A012C0"/>
    <w:rsid w:val="00A01FA3"/>
    <w:rsid w:val="00A02BB5"/>
    <w:rsid w:val="00A03B44"/>
    <w:rsid w:val="00A03BDC"/>
    <w:rsid w:val="00A04D69"/>
    <w:rsid w:val="00A050A2"/>
    <w:rsid w:val="00A06B25"/>
    <w:rsid w:val="00A06B31"/>
    <w:rsid w:val="00A06F2B"/>
    <w:rsid w:val="00A072A4"/>
    <w:rsid w:val="00A07C15"/>
    <w:rsid w:val="00A07E45"/>
    <w:rsid w:val="00A07EDE"/>
    <w:rsid w:val="00A100F4"/>
    <w:rsid w:val="00A10441"/>
    <w:rsid w:val="00A124F7"/>
    <w:rsid w:val="00A13D0C"/>
    <w:rsid w:val="00A13D71"/>
    <w:rsid w:val="00A1417A"/>
    <w:rsid w:val="00A14C67"/>
    <w:rsid w:val="00A15B3A"/>
    <w:rsid w:val="00A1632A"/>
    <w:rsid w:val="00A204B1"/>
    <w:rsid w:val="00A206D2"/>
    <w:rsid w:val="00A2090C"/>
    <w:rsid w:val="00A21080"/>
    <w:rsid w:val="00A225DB"/>
    <w:rsid w:val="00A23614"/>
    <w:rsid w:val="00A237D0"/>
    <w:rsid w:val="00A23C1A"/>
    <w:rsid w:val="00A23C7B"/>
    <w:rsid w:val="00A2590B"/>
    <w:rsid w:val="00A26596"/>
    <w:rsid w:val="00A26E1A"/>
    <w:rsid w:val="00A2762F"/>
    <w:rsid w:val="00A30123"/>
    <w:rsid w:val="00A301CE"/>
    <w:rsid w:val="00A30507"/>
    <w:rsid w:val="00A30CCD"/>
    <w:rsid w:val="00A3118E"/>
    <w:rsid w:val="00A313DB"/>
    <w:rsid w:val="00A31791"/>
    <w:rsid w:val="00A31818"/>
    <w:rsid w:val="00A31ACB"/>
    <w:rsid w:val="00A331C0"/>
    <w:rsid w:val="00A33354"/>
    <w:rsid w:val="00A33590"/>
    <w:rsid w:val="00A337D2"/>
    <w:rsid w:val="00A3381D"/>
    <w:rsid w:val="00A3404F"/>
    <w:rsid w:val="00A3414A"/>
    <w:rsid w:val="00A344B4"/>
    <w:rsid w:val="00A345C1"/>
    <w:rsid w:val="00A34C91"/>
    <w:rsid w:val="00A36E09"/>
    <w:rsid w:val="00A3749A"/>
    <w:rsid w:val="00A378BF"/>
    <w:rsid w:val="00A40152"/>
    <w:rsid w:val="00A407B1"/>
    <w:rsid w:val="00A40CB2"/>
    <w:rsid w:val="00A4140B"/>
    <w:rsid w:val="00A41736"/>
    <w:rsid w:val="00A419A1"/>
    <w:rsid w:val="00A41C1F"/>
    <w:rsid w:val="00A41D89"/>
    <w:rsid w:val="00A41F31"/>
    <w:rsid w:val="00A42224"/>
    <w:rsid w:val="00A42F26"/>
    <w:rsid w:val="00A433BE"/>
    <w:rsid w:val="00A438D0"/>
    <w:rsid w:val="00A44B88"/>
    <w:rsid w:val="00A456CC"/>
    <w:rsid w:val="00A46564"/>
    <w:rsid w:val="00A46C62"/>
    <w:rsid w:val="00A47895"/>
    <w:rsid w:val="00A523DC"/>
    <w:rsid w:val="00A530C8"/>
    <w:rsid w:val="00A53332"/>
    <w:rsid w:val="00A547C8"/>
    <w:rsid w:val="00A547E4"/>
    <w:rsid w:val="00A54BAF"/>
    <w:rsid w:val="00A54F11"/>
    <w:rsid w:val="00A551F1"/>
    <w:rsid w:val="00A55AF8"/>
    <w:rsid w:val="00A561DD"/>
    <w:rsid w:val="00A56B28"/>
    <w:rsid w:val="00A57DF1"/>
    <w:rsid w:val="00A57E1A"/>
    <w:rsid w:val="00A61412"/>
    <w:rsid w:val="00A61917"/>
    <w:rsid w:val="00A62B7F"/>
    <w:rsid w:val="00A63D75"/>
    <w:rsid w:val="00A640F9"/>
    <w:rsid w:val="00A64369"/>
    <w:rsid w:val="00A6491A"/>
    <w:rsid w:val="00A65711"/>
    <w:rsid w:val="00A663A5"/>
    <w:rsid w:val="00A67A5F"/>
    <w:rsid w:val="00A70052"/>
    <w:rsid w:val="00A701A4"/>
    <w:rsid w:val="00A711AA"/>
    <w:rsid w:val="00A714F2"/>
    <w:rsid w:val="00A7164B"/>
    <w:rsid w:val="00A71DCB"/>
    <w:rsid w:val="00A71F32"/>
    <w:rsid w:val="00A7203F"/>
    <w:rsid w:val="00A72246"/>
    <w:rsid w:val="00A73371"/>
    <w:rsid w:val="00A73405"/>
    <w:rsid w:val="00A741E2"/>
    <w:rsid w:val="00A74313"/>
    <w:rsid w:val="00A7431D"/>
    <w:rsid w:val="00A75D21"/>
    <w:rsid w:val="00A75F7B"/>
    <w:rsid w:val="00A7641A"/>
    <w:rsid w:val="00A76B16"/>
    <w:rsid w:val="00A76DE9"/>
    <w:rsid w:val="00A770B3"/>
    <w:rsid w:val="00A771B5"/>
    <w:rsid w:val="00A778A7"/>
    <w:rsid w:val="00A80D9D"/>
    <w:rsid w:val="00A81666"/>
    <w:rsid w:val="00A81EA5"/>
    <w:rsid w:val="00A82B4F"/>
    <w:rsid w:val="00A853BF"/>
    <w:rsid w:val="00A86066"/>
    <w:rsid w:val="00A864B3"/>
    <w:rsid w:val="00A868AA"/>
    <w:rsid w:val="00A86D3C"/>
    <w:rsid w:val="00A872D5"/>
    <w:rsid w:val="00A87CA4"/>
    <w:rsid w:val="00A87CB2"/>
    <w:rsid w:val="00A87FB4"/>
    <w:rsid w:val="00A9037C"/>
    <w:rsid w:val="00A91916"/>
    <w:rsid w:val="00A91EE8"/>
    <w:rsid w:val="00A93050"/>
    <w:rsid w:val="00A93133"/>
    <w:rsid w:val="00A94987"/>
    <w:rsid w:val="00A95A80"/>
    <w:rsid w:val="00A963ED"/>
    <w:rsid w:val="00A969AA"/>
    <w:rsid w:val="00A96A06"/>
    <w:rsid w:val="00A9775B"/>
    <w:rsid w:val="00A97E4A"/>
    <w:rsid w:val="00AA0FE8"/>
    <w:rsid w:val="00AA1359"/>
    <w:rsid w:val="00AA192E"/>
    <w:rsid w:val="00AA28E3"/>
    <w:rsid w:val="00AA42B4"/>
    <w:rsid w:val="00AA4CA6"/>
    <w:rsid w:val="00AA5634"/>
    <w:rsid w:val="00AA5FBD"/>
    <w:rsid w:val="00AA6D0E"/>
    <w:rsid w:val="00AA7D99"/>
    <w:rsid w:val="00AA7E9E"/>
    <w:rsid w:val="00AB0985"/>
    <w:rsid w:val="00AB0E63"/>
    <w:rsid w:val="00AB1174"/>
    <w:rsid w:val="00AB1303"/>
    <w:rsid w:val="00AB17D2"/>
    <w:rsid w:val="00AB1E73"/>
    <w:rsid w:val="00AB3EFF"/>
    <w:rsid w:val="00AB42CE"/>
    <w:rsid w:val="00AB7B94"/>
    <w:rsid w:val="00AC02D6"/>
    <w:rsid w:val="00AC1175"/>
    <w:rsid w:val="00AC1511"/>
    <w:rsid w:val="00AC1660"/>
    <w:rsid w:val="00AC204B"/>
    <w:rsid w:val="00AC24C3"/>
    <w:rsid w:val="00AC2E83"/>
    <w:rsid w:val="00AC4513"/>
    <w:rsid w:val="00AC4726"/>
    <w:rsid w:val="00AC48B1"/>
    <w:rsid w:val="00AC4E8F"/>
    <w:rsid w:val="00AC5C87"/>
    <w:rsid w:val="00AC5DC1"/>
    <w:rsid w:val="00AC6208"/>
    <w:rsid w:val="00AC7096"/>
    <w:rsid w:val="00AC71DB"/>
    <w:rsid w:val="00AC71FC"/>
    <w:rsid w:val="00AC7C72"/>
    <w:rsid w:val="00AD0F29"/>
    <w:rsid w:val="00AD0F66"/>
    <w:rsid w:val="00AD10A5"/>
    <w:rsid w:val="00AD1158"/>
    <w:rsid w:val="00AD1332"/>
    <w:rsid w:val="00AD147F"/>
    <w:rsid w:val="00AD18EE"/>
    <w:rsid w:val="00AD20B9"/>
    <w:rsid w:val="00AD2943"/>
    <w:rsid w:val="00AD2B82"/>
    <w:rsid w:val="00AD304D"/>
    <w:rsid w:val="00AD4418"/>
    <w:rsid w:val="00AD4691"/>
    <w:rsid w:val="00AD59C0"/>
    <w:rsid w:val="00AD5E7E"/>
    <w:rsid w:val="00AE02B8"/>
    <w:rsid w:val="00AE03C2"/>
    <w:rsid w:val="00AE0813"/>
    <w:rsid w:val="00AE0CDD"/>
    <w:rsid w:val="00AE0DFC"/>
    <w:rsid w:val="00AE1276"/>
    <w:rsid w:val="00AE1771"/>
    <w:rsid w:val="00AE189F"/>
    <w:rsid w:val="00AE2132"/>
    <w:rsid w:val="00AE2500"/>
    <w:rsid w:val="00AE2654"/>
    <w:rsid w:val="00AE2A61"/>
    <w:rsid w:val="00AE325B"/>
    <w:rsid w:val="00AE43B0"/>
    <w:rsid w:val="00AE4693"/>
    <w:rsid w:val="00AE4A08"/>
    <w:rsid w:val="00AE5ECC"/>
    <w:rsid w:val="00AE6B7E"/>
    <w:rsid w:val="00AE6D02"/>
    <w:rsid w:val="00AE7174"/>
    <w:rsid w:val="00AF06FC"/>
    <w:rsid w:val="00AF0C1F"/>
    <w:rsid w:val="00AF14A2"/>
    <w:rsid w:val="00AF1934"/>
    <w:rsid w:val="00AF2824"/>
    <w:rsid w:val="00AF5BFA"/>
    <w:rsid w:val="00AF5C8A"/>
    <w:rsid w:val="00AF6196"/>
    <w:rsid w:val="00AF6A81"/>
    <w:rsid w:val="00AF73BB"/>
    <w:rsid w:val="00AF76F7"/>
    <w:rsid w:val="00AF793E"/>
    <w:rsid w:val="00B00930"/>
    <w:rsid w:val="00B00C05"/>
    <w:rsid w:val="00B01430"/>
    <w:rsid w:val="00B02A5A"/>
    <w:rsid w:val="00B02FC6"/>
    <w:rsid w:val="00B032B2"/>
    <w:rsid w:val="00B032C0"/>
    <w:rsid w:val="00B04A5B"/>
    <w:rsid w:val="00B054A2"/>
    <w:rsid w:val="00B05EF6"/>
    <w:rsid w:val="00B06486"/>
    <w:rsid w:val="00B06618"/>
    <w:rsid w:val="00B06A7D"/>
    <w:rsid w:val="00B06BB6"/>
    <w:rsid w:val="00B071F0"/>
    <w:rsid w:val="00B0742B"/>
    <w:rsid w:val="00B10602"/>
    <w:rsid w:val="00B10990"/>
    <w:rsid w:val="00B10A62"/>
    <w:rsid w:val="00B1107E"/>
    <w:rsid w:val="00B1124D"/>
    <w:rsid w:val="00B115F2"/>
    <w:rsid w:val="00B11C55"/>
    <w:rsid w:val="00B11FB0"/>
    <w:rsid w:val="00B123E1"/>
    <w:rsid w:val="00B128D2"/>
    <w:rsid w:val="00B129D5"/>
    <w:rsid w:val="00B1408D"/>
    <w:rsid w:val="00B15857"/>
    <w:rsid w:val="00B15F6F"/>
    <w:rsid w:val="00B16D10"/>
    <w:rsid w:val="00B17460"/>
    <w:rsid w:val="00B17BB3"/>
    <w:rsid w:val="00B17EE1"/>
    <w:rsid w:val="00B20CD4"/>
    <w:rsid w:val="00B2145C"/>
    <w:rsid w:val="00B214C9"/>
    <w:rsid w:val="00B21931"/>
    <w:rsid w:val="00B21CF3"/>
    <w:rsid w:val="00B22301"/>
    <w:rsid w:val="00B2236C"/>
    <w:rsid w:val="00B22B68"/>
    <w:rsid w:val="00B2303F"/>
    <w:rsid w:val="00B23A5F"/>
    <w:rsid w:val="00B24BF6"/>
    <w:rsid w:val="00B2542E"/>
    <w:rsid w:val="00B2549F"/>
    <w:rsid w:val="00B263EA"/>
    <w:rsid w:val="00B30444"/>
    <w:rsid w:val="00B305C7"/>
    <w:rsid w:val="00B3079D"/>
    <w:rsid w:val="00B30ED8"/>
    <w:rsid w:val="00B30F78"/>
    <w:rsid w:val="00B314B1"/>
    <w:rsid w:val="00B31BE2"/>
    <w:rsid w:val="00B33281"/>
    <w:rsid w:val="00B33549"/>
    <w:rsid w:val="00B3450C"/>
    <w:rsid w:val="00B346FA"/>
    <w:rsid w:val="00B34937"/>
    <w:rsid w:val="00B349D8"/>
    <w:rsid w:val="00B354A9"/>
    <w:rsid w:val="00B35768"/>
    <w:rsid w:val="00B35E1D"/>
    <w:rsid w:val="00B37BD0"/>
    <w:rsid w:val="00B4093A"/>
    <w:rsid w:val="00B4212E"/>
    <w:rsid w:val="00B42709"/>
    <w:rsid w:val="00B42796"/>
    <w:rsid w:val="00B42995"/>
    <w:rsid w:val="00B435E9"/>
    <w:rsid w:val="00B4453F"/>
    <w:rsid w:val="00B4520B"/>
    <w:rsid w:val="00B455E3"/>
    <w:rsid w:val="00B45BEC"/>
    <w:rsid w:val="00B45F02"/>
    <w:rsid w:val="00B46D27"/>
    <w:rsid w:val="00B47C55"/>
    <w:rsid w:val="00B5055C"/>
    <w:rsid w:val="00B51347"/>
    <w:rsid w:val="00B5198D"/>
    <w:rsid w:val="00B5351A"/>
    <w:rsid w:val="00B54B6C"/>
    <w:rsid w:val="00B54D5E"/>
    <w:rsid w:val="00B54DE8"/>
    <w:rsid w:val="00B5511B"/>
    <w:rsid w:val="00B557DF"/>
    <w:rsid w:val="00B5722E"/>
    <w:rsid w:val="00B60266"/>
    <w:rsid w:val="00B60976"/>
    <w:rsid w:val="00B6199C"/>
    <w:rsid w:val="00B6202B"/>
    <w:rsid w:val="00B63F8A"/>
    <w:rsid w:val="00B6428B"/>
    <w:rsid w:val="00B6534F"/>
    <w:rsid w:val="00B6555A"/>
    <w:rsid w:val="00B65AAE"/>
    <w:rsid w:val="00B65CF7"/>
    <w:rsid w:val="00B65E37"/>
    <w:rsid w:val="00B6661E"/>
    <w:rsid w:val="00B6778A"/>
    <w:rsid w:val="00B7121F"/>
    <w:rsid w:val="00B72090"/>
    <w:rsid w:val="00B72B30"/>
    <w:rsid w:val="00B73513"/>
    <w:rsid w:val="00B736B7"/>
    <w:rsid w:val="00B73840"/>
    <w:rsid w:val="00B73B27"/>
    <w:rsid w:val="00B75024"/>
    <w:rsid w:val="00B75C31"/>
    <w:rsid w:val="00B769FB"/>
    <w:rsid w:val="00B76CF1"/>
    <w:rsid w:val="00B77B4B"/>
    <w:rsid w:val="00B81393"/>
    <w:rsid w:val="00B81B74"/>
    <w:rsid w:val="00B81D94"/>
    <w:rsid w:val="00B81EAE"/>
    <w:rsid w:val="00B82B31"/>
    <w:rsid w:val="00B84076"/>
    <w:rsid w:val="00B85FE3"/>
    <w:rsid w:val="00B8626A"/>
    <w:rsid w:val="00B8632C"/>
    <w:rsid w:val="00B86705"/>
    <w:rsid w:val="00B86CE0"/>
    <w:rsid w:val="00B9087A"/>
    <w:rsid w:val="00B91166"/>
    <w:rsid w:val="00B9150C"/>
    <w:rsid w:val="00B915F4"/>
    <w:rsid w:val="00B916A3"/>
    <w:rsid w:val="00B91F7C"/>
    <w:rsid w:val="00B923D9"/>
    <w:rsid w:val="00B928A9"/>
    <w:rsid w:val="00B933A8"/>
    <w:rsid w:val="00B95459"/>
    <w:rsid w:val="00B9586B"/>
    <w:rsid w:val="00B9599F"/>
    <w:rsid w:val="00B96623"/>
    <w:rsid w:val="00B96C16"/>
    <w:rsid w:val="00B9707B"/>
    <w:rsid w:val="00BA097D"/>
    <w:rsid w:val="00BA2D60"/>
    <w:rsid w:val="00BA3C32"/>
    <w:rsid w:val="00BA3D1F"/>
    <w:rsid w:val="00BA3DA1"/>
    <w:rsid w:val="00BA4D08"/>
    <w:rsid w:val="00BA4D2F"/>
    <w:rsid w:val="00BA67E2"/>
    <w:rsid w:val="00BA6A05"/>
    <w:rsid w:val="00BA6B18"/>
    <w:rsid w:val="00BA6E20"/>
    <w:rsid w:val="00BB087C"/>
    <w:rsid w:val="00BB1408"/>
    <w:rsid w:val="00BB1E82"/>
    <w:rsid w:val="00BB55FF"/>
    <w:rsid w:val="00BB6A6D"/>
    <w:rsid w:val="00BB753C"/>
    <w:rsid w:val="00BB7723"/>
    <w:rsid w:val="00BC1FA2"/>
    <w:rsid w:val="00BC30A6"/>
    <w:rsid w:val="00BC36B6"/>
    <w:rsid w:val="00BC410C"/>
    <w:rsid w:val="00BC43E4"/>
    <w:rsid w:val="00BC519D"/>
    <w:rsid w:val="00BC531A"/>
    <w:rsid w:val="00BC5AAC"/>
    <w:rsid w:val="00BC77B2"/>
    <w:rsid w:val="00BC78D9"/>
    <w:rsid w:val="00BD0809"/>
    <w:rsid w:val="00BD0D5B"/>
    <w:rsid w:val="00BD1C67"/>
    <w:rsid w:val="00BD3AFB"/>
    <w:rsid w:val="00BD4896"/>
    <w:rsid w:val="00BD5C8E"/>
    <w:rsid w:val="00BD5EF0"/>
    <w:rsid w:val="00BD7942"/>
    <w:rsid w:val="00BD7ADC"/>
    <w:rsid w:val="00BE0C41"/>
    <w:rsid w:val="00BE16A7"/>
    <w:rsid w:val="00BE2480"/>
    <w:rsid w:val="00BE2882"/>
    <w:rsid w:val="00BE3BF1"/>
    <w:rsid w:val="00BE4FFC"/>
    <w:rsid w:val="00BE556E"/>
    <w:rsid w:val="00BE7276"/>
    <w:rsid w:val="00BE731F"/>
    <w:rsid w:val="00BE7628"/>
    <w:rsid w:val="00BF04F3"/>
    <w:rsid w:val="00BF1556"/>
    <w:rsid w:val="00BF2F44"/>
    <w:rsid w:val="00BF3634"/>
    <w:rsid w:val="00BF3C1E"/>
    <w:rsid w:val="00BF3E61"/>
    <w:rsid w:val="00BF408A"/>
    <w:rsid w:val="00BF47D4"/>
    <w:rsid w:val="00BF594A"/>
    <w:rsid w:val="00BF5E80"/>
    <w:rsid w:val="00BF612F"/>
    <w:rsid w:val="00BF74A5"/>
    <w:rsid w:val="00BF7B5B"/>
    <w:rsid w:val="00BF7C3F"/>
    <w:rsid w:val="00BF7CBE"/>
    <w:rsid w:val="00C00BDF"/>
    <w:rsid w:val="00C0129A"/>
    <w:rsid w:val="00C0181F"/>
    <w:rsid w:val="00C01AC5"/>
    <w:rsid w:val="00C01C9E"/>
    <w:rsid w:val="00C01F9F"/>
    <w:rsid w:val="00C02E01"/>
    <w:rsid w:val="00C02F44"/>
    <w:rsid w:val="00C033A2"/>
    <w:rsid w:val="00C05B90"/>
    <w:rsid w:val="00C05FEF"/>
    <w:rsid w:val="00C0631B"/>
    <w:rsid w:val="00C06999"/>
    <w:rsid w:val="00C0746D"/>
    <w:rsid w:val="00C10898"/>
    <w:rsid w:val="00C11763"/>
    <w:rsid w:val="00C127AF"/>
    <w:rsid w:val="00C139A2"/>
    <w:rsid w:val="00C146FE"/>
    <w:rsid w:val="00C14C90"/>
    <w:rsid w:val="00C1527C"/>
    <w:rsid w:val="00C159B2"/>
    <w:rsid w:val="00C15C5A"/>
    <w:rsid w:val="00C16352"/>
    <w:rsid w:val="00C1641F"/>
    <w:rsid w:val="00C21BDA"/>
    <w:rsid w:val="00C22A10"/>
    <w:rsid w:val="00C22A70"/>
    <w:rsid w:val="00C22B61"/>
    <w:rsid w:val="00C24D92"/>
    <w:rsid w:val="00C25378"/>
    <w:rsid w:val="00C261D4"/>
    <w:rsid w:val="00C26370"/>
    <w:rsid w:val="00C300B7"/>
    <w:rsid w:val="00C310A8"/>
    <w:rsid w:val="00C31709"/>
    <w:rsid w:val="00C3318F"/>
    <w:rsid w:val="00C33261"/>
    <w:rsid w:val="00C340F3"/>
    <w:rsid w:val="00C34800"/>
    <w:rsid w:val="00C3480E"/>
    <w:rsid w:val="00C36325"/>
    <w:rsid w:val="00C3689E"/>
    <w:rsid w:val="00C369AB"/>
    <w:rsid w:val="00C37063"/>
    <w:rsid w:val="00C37597"/>
    <w:rsid w:val="00C3783F"/>
    <w:rsid w:val="00C402E6"/>
    <w:rsid w:val="00C4139D"/>
    <w:rsid w:val="00C41459"/>
    <w:rsid w:val="00C4239F"/>
    <w:rsid w:val="00C42B57"/>
    <w:rsid w:val="00C42C86"/>
    <w:rsid w:val="00C4389F"/>
    <w:rsid w:val="00C43C3F"/>
    <w:rsid w:val="00C444B1"/>
    <w:rsid w:val="00C45B07"/>
    <w:rsid w:val="00C46235"/>
    <w:rsid w:val="00C46EF3"/>
    <w:rsid w:val="00C4738D"/>
    <w:rsid w:val="00C474A8"/>
    <w:rsid w:val="00C503F8"/>
    <w:rsid w:val="00C5063F"/>
    <w:rsid w:val="00C50E84"/>
    <w:rsid w:val="00C511F8"/>
    <w:rsid w:val="00C51678"/>
    <w:rsid w:val="00C516ED"/>
    <w:rsid w:val="00C51870"/>
    <w:rsid w:val="00C52D37"/>
    <w:rsid w:val="00C541E1"/>
    <w:rsid w:val="00C56F66"/>
    <w:rsid w:val="00C5729C"/>
    <w:rsid w:val="00C572EA"/>
    <w:rsid w:val="00C5753C"/>
    <w:rsid w:val="00C57DB8"/>
    <w:rsid w:val="00C60E63"/>
    <w:rsid w:val="00C60FAB"/>
    <w:rsid w:val="00C6143B"/>
    <w:rsid w:val="00C61E47"/>
    <w:rsid w:val="00C621BD"/>
    <w:rsid w:val="00C629CB"/>
    <w:rsid w:val="00C62F1A"/>
    <w:rsid w:val="00C64195"/>
    <w:rsid w:val="00C642D9"/>
    <w:rsid w:val="00C64437"/>
    <w:rsid w:val="00C644B2"/>
    <w:rsid w:val="00C64609"/>
    <w:rsid w:val="00C64E92"/>
    <w:rsid w:val="00C65779"/>
    <w:rsid w:val="00C65E22"/>
    <w:rsid w:val="00C67210"/>
    <w:rsid w:val="00C67518"/>
    <w:rsid w:val="00C710FA"/>
    <w:rsid w:val="00C72914"/>
    <w:rsid w:val="00C72CEE"/>
    <w:rsid w:val="00C738AD"/>
    <w:rsid w:val="00C74216"/>
    <w:rsid w:val="00C74A85"/>
    <w:rsid w:val="00C758B1"/>
    <w:rsid w:val="00C76598"/>
    <w:rsid w:val="00C769D3"/>
    <w:rsid w:val="00C7704E"/>
    <w:rsid w:val="00C80468"/>
    <w:rsid w:val="00C8086C"/>
    <w:rsid w:val="00C80CCD"/>
    <w:rsid w:val="00C8104F"/>
    <w:rsid w:val="00C81BA2"/>
    <w:rsid w:val="00C81C75"/>
    <w:rsid w:val="00C82F3D"/>
    <w:rsid w:val="00C8331A"/>
    <w:rsid w:val="00C834F0"/>
    <w:rsid w:val="00C8358C"/>
    <w:rsid w:val="00C84120"/>
    <w:rsid w:val="00C84E6C"/>
    <w:rsid w:val="00C85294"/>
    <w:rsid w:val="00C85566"/>
    <w:rsid w:val="00C85804"/>
    <w:rsid w:val="00C85F7D"/>
    <w:rsid w:val="00C862FC"/>
    <w:rsid w:val="00C86A6A"/>
    <w:rsid w:val="00C86B29"/>
    <w:rsid w:val="00C876DB"/>
    <w:rsid w:val="00C87C45"/>
    <w:rsid w:val="00C90241"/>
    <w:rsid w:val="00C90482"/>
    <w:rsid w:val="00C90679"/>
    <w:rsid w:val="00C90859"/>
    <w:rsid w:val="00C90E13"/>
    <w:rsid w:val="00C910FE"/>
    <w:rsid w:val="00C91D23"/>
    <w:rsid w:val="00C924AF"/>
    <w:rsid w:val="00C92535"/>
    <w:rsid w:val="00C933AD"/>
    <w:rsid w:val="00C936B7"/>
    <w:rsid w:val="00C944E8"/>
    <w:rsid w:val="00C94AEF"/>
    <w:rsid w:val="00C94CEB"/>
    <w:rsid w:val="00C9510F"/>
    <w:rsid w:val="00C95B92"/>
    <w:rsid w:val="00C95D80"/>
    <w:rsid w:val="00C96397"/>
    <w:rsid w:val="00C973B7"/>
    <w:rsid w:val="00C976D8"/>
    <w:rsid w:val="00C97D79"/>
    <w:rsid w:val="00C97F9A"/>
    <w:rsid w:val="00CA0DE5"/>
    <w:rsid w:val="00CA1115"/>
    <w:rsid w:val="00CA178B"/>
    <w:rsid w:val="00CA1EA9"/>
    <w:rsid w:val="00CA268F"/>
    <w:rsid w:val="00CA27EB"/>
    <w:rsid w:val="00CA3268"/>
    <w:rsid w:val="00CA3A31"/>
    <w:rsid w:val="00CA49B3"/>
    <w:rsid w:val="00CA4FE5"/>
    <w:rsid w:val="00CA53DB"/>
    <w:rsid w:val="00CA609F"/>
    <w:rsid w:val="00CA75EB"/>
    <w:rsid w:val="00CA7AA6"/>
    <w:rsid w:val="00CB0FF8"/>
    <w:rsid w:val="00CB18F1"/>
    <w:rsid w:val="00CB1C33"/>
    <w:rsid w:val="00CB239C"/>
    <w:rsid w:val="00CB2597"/>
    <w:rsid w:val="00CB2755"/>
    <w:rsid w:val="00CB36CA"/>
    <w:rsid w:val="00CB3CAF"/>
    <w:rsid w:val="00CB3EE2"/>
    <w:rsid w:val="00CB4428"/>
    <w:rsid w:val="00CB5D36"/>
    <w:rsid w:val="00CB6A05"/>
    <w:rsid w:val="00CB6C39"/>
    <w:rsid w:val="00CB706A"/>
    <w:rsid w:val="00CC0654"/>
    <w:rsid w:val="00CC084A"/>
    <w:rsid w:val="00CC0BA5"/>
    <w:rsid w:val="00CC1DCA"/>
    <w:rsid w:val="00CC35F1"/>
    <w:rsid w:val="00CC36A5"/>
    <w:rsid w:val="00CC469A"/>
    <w:rsid w:val="00CC5218"/>
    <w:rsid w:val="00CC5AB0"/>
    <w:rsid w:val="00CC5F8E"/>
    <w:rsid w:val="00CC7765"/>
    <w:rsid w:val="00CC7BEC"/>
    <w:rsid w:val="00CD0BE5"/>
    <w:rsid w:val="00CD2705"/>
    <w:rsid w:val="00CD28E6"/>
    <w:rsid w:val="00CD2DBB"/>
    <w:rsid w:val="00CD41DE"/>
    <w:rsid w:val="00CD4C45"/>
    <w:rsid w:val="00CD5680"/>
    <w:rsid w:val="00CD56E4"/>
    <w:rsid w:val="00CD60C1"/>
    <w:rsid w:val="00CD6902"/>
    <w:rsid w:val="00CD72B0"/>
    <w:rsid w:val="00CE1F30"/>
    <w:rsid w:val="00CE3504"/>
    <w:rsid w:val="00CE4EE9"/>
    <w:rsid w:val="00CE5E8F"/>
    <w:rsid w:val="00CE646B"/>
    <w:rsid w:val="00CE67F0"/>
    <w:rsid w:val="00CE6F18"/>
    <w:rsid w:val="00CE71E2"/>
    <w:rsid w:val="00CF0465"/>
    <w:rsid w:val="00CF1609"/>
    <w:rsid w:val="00CF1B07"/>
    <w:rsid w:val="00CF24A5"/>
    <w:rsid w:val="00CF24A7"/>
    <w:rsid w:val="00CF2698"/>
    <w:rsid w:val="00CF2DCB"/>
    <w:rsid w:val="00CF4027"/>
    <w:rsid w:val="00CF48D4"/>
    <w:rsid w:val="00CF5298"/>
    <w:rsid w:val="00CF5B0E"/>
    <w:rsid w:val="00CF6344"/>
    <w:rsid w:val="00CF675B"/>
    <w:rsid w:val="00CF6DB4"/>
    <w:rsid w:val="00CF7565"/>
    <w:rsid w:val="00D0061E"/>
    <w:rsid w:val="00D00C49"/>
    <w:rsid w:val="00D0167A"/>
    <w:rsid w:val="00D01B1D"/>
    <w:rsid w:val="00D01F48"/>
    <w:rsid w:val="00D02B0C"/>
    <w:rsid w:val="00D02DB7"/>
    <w:rsid w:val="00D02EF9"/>
    <w:rsid w:val="00D030A1"/>
    <w:rsid w:val="00D03C88"/>
    <w:rsid w:val="00D03D10"/>
    <w:rsid w:val="00D041EA"/>
    <w:rsid w:val="00D06328"/>
    <w:rsid w:val="00D065CE"/>
    <w:rsid w:val="00D06CB1"/>
    <w:rsid w:val="00D07431"/>
    <w:rsid w:val="00D07788"/>
    <w:rsid w:val="00D07B26"/>
    <w:rsid w:val="00D07C83"/>
    <w:rsid w:val="00D07F16"/>
    <w:rsid w:val="00D1027D"/>
    <w:rsid w:val="00D10524"/>
    <w:rsid w:val="00D10C59"/>
    <w:rsid w:val="00D10DB4"/>
    <w:rsid w:val="00D10E89"/>
    <w:rsid w:val="00D11604"/>
    <w:rsid w:val="00D119BA"/>
    <w:rsid w:val="00D1412A"/>
    <w:rsid w:val="00D1459D"/>
    <w:rsid w:val="00D148F3"/>
    <w:rsid w:val="00D14D39"/>
    <w:rsid w:val="00D152B0"/>
    <w:rsid w:val="00D152E5"/>
    <w:rsid w:val="00D154AC"/>
    <w:rsid w:val="00D155D7"/>
    <w:rsid w:val="00D1584C"/>
    <w:rsid w:val="00D15B28"/>
    <w:rsid w:val="00D1605A"/>
    <w:rsid w:val="00D160E9"/>
    <w:rsid w:val="00D16FE9"/>
    <w:rsid w:val="00D179E6"/>
    <w:rsid w:val="00D20F72"/>
    <w:rsid w:val="00D20FE1"/>
    <w:rsid w:val="00D215DC"/>
    <w:rsid w:val="00D2274C"/>
    <w:rsid w:val="00D22D34"/>
    <w:rsid w:val="00D233CF"/>
    <w:rsid w:val="00D2414D"/>
    <w:rsid w:val="00D2420B"/>
    <w:rsid w:val="00D245DB"/>
    <w:rsid w:val="00D25AB1"/>
    <w:rsid w:val="00D25CF8"/>
    <w:rsid w:val="00D25D7B"/>
    <w:rsid w:val="00D26558"/>
    <w:rsid w:val="00D26EDD"/>
    <w:rsid w:val="00D305C1"/>
    <w:rsid w:val="00D313D6"/>
    <w:rsid w:val="00D315E0"/>
    <w:rsid w:val="00D3190C"/>
    <w:rsid w:val="00D31E23"/>
    <w:rsid w:val="00D327ED"/>
    <w:rsid w:val="00D32E33"/>
    <w:rsid w:val="00D33CC3"/>
    <w:rsid w:val="00D34301"/>
    <w:rsid w:val="00D34B78"/>
    <w:rsid w:val="00D34D1D"/>
    <w:rsid w:val="00D37481"/>
    <w:rsid w:val="00D401FA"/>
    <w:rsid w:val="00D41680"/>
    <w:rsid w:val="00D4195A"/>
    <w:rsid w:val="00D422DF"/>
    <w:rsid w:val="00D4236A"/>
    <w:rsid w:val="00D43193"/>
    <w:rsid w:val="00D4330B"/>
    <w:rsid w:val="00D43A34"/>
    <w:rsid w:val="00D43B66"/>
    <w:rsid w:val="00D448A8"/>
    <w:rsid w:val="00D45289"/>
    <w:rsid w:val="00D45744"/>
    <w:rsid w:val="00D47FE2"/>
    <w:rsid w:val="00D50DDD"/>
    <w:rsid w:val="00D515E1"/>
    <w:rsid w:val="00D51C2A"/>
    <w:rsid w:val="00D52DE7"/>
    <w:rsid w:val="00D52F14"/>
    <w:rsid w:val="00D5340E"/>
    <w:rsid w:val="00D537FC"/>
    <w:rsid w:val="00D54193"/>
    <w:rsid w:val="00D553A0"/>
    <w:rsid w:val="00D57DA6"/>
    <w:rsid w:val="00D615D9"/>
    <w:rsid w:val="00D61A0B"/>
    <w:rsid w:val="00D6321A"/>
    <w:rsid w:val="00D63627"/>
    <w:rsid w:val="00D639BC"/>
    <w:rsid w:val="00D63BE8"/>
    <w:rsid w:val="00D65161"/>
    <w:rsid w:val="00D66D28"/>
    <w:rsid w:val="00D66F74"/>
    <w:rsid w:val="00D67248"/>
    <w:rsid w:val="00D67928"/>
    <w:rsid w:val="00D67D28"/>
    <w:rsid w:val="00D70939"/>
    <w:rsid w:val="00D70D5B"/>
    <w:rsid w:val="00D711D7"/>
    <w:rsid w:val="00D71E44"/>
    <w:rsid w:val="00D71F09"/>
    <w:rsid w:val="00D7220D"/>
    <w:rsid w:val="00D725EF"/>
    <w:rsid w:val="00D73CF2"/>
    <w:rsid w:val="00D747B0"/>
    <w:rsid w:val="00D75ACD"/>
    <w:rsid w:val="00D76385"/>
    <w:rsid w:val="00D7744F"/>
    <w:rsid w:val="00D77F55"/>
    <w:rsid w:val="00D8018E"/>
    <w:rsid w:val="00D80937"/>
    <w:rsid w:val="00D81178"/>
    <w:rsid w:val="00D8276B"/>
    <w:rsid w:val="00D8282D"/>
    <w:rsid w:val="00D828A1"/>
    <w:rsid w:val="00D8291C"/>
    <w:rsid w:val="00D82FCC"/>
    <w:rsid w:val="00D83211"/>
    <w:rsid w:val="00D83556"/>
    <w:rsid w:val="00D83C94"/>
    <w:rsid w:val="00D83F5F"/>
    <w:rsid w:val="00D843DE"/>
    <w:rsid w:val="00D8470E"/>
    <w:rsid w:val="00D84A28"/>
    <w:rsid w:val="00D84D68"/>
    <w:rsid w:val="00D8574B"/>
    <w:rsid w:val="00D85802"/>
    <w:rsid w:val="00D86BAD"/>
    <w:rsid w:val="00D87125"/>
    <w:rsid w:val="00D87427"/>
    <w:rsid w:val="00D909C3"/>
    <w:rsid w:val="00D91A4F"/>
    <w:rsid w:val="00D9220B"/>
    <w:rsid w:val="00D92BCB"/>
    <w:rsid w:val="00D92CCE"/>
    <w:rsid w:val="00D92FED"/>
    <w:rsid w:val="00D9408A"/>
    <w:rsid w:val="00D9424F"/>
    <w:rsid w:val="00D944BB"/>
    <w:rsid w:val="00D9501E"/>
    <w:rsid w:val="00D95395"/>
    <w:rsid w:val="00D9591E"/>
    <w:rsid w:val="00D95A29"/>
    <w:rsid w:val="00D963EC"/>
    <w:rsid w:val="00D96AB7"/>
    <w:rsid w:val="00D9775E"/>
    <w:rsid w:val="00D97B02"/>
    <w:rsid w:val="00DA07D1"/>
    <w:rsid w:val="00DA1298"/>
    <w:rsid w:val="00DA1467"/>
    <w:rsid w:val="00DA2C5F"/>
    <w:rsid w:val="00DA32AA"/>
    <w:rsid w:val="00DA371A"/>
    <w:rsid w:val="00DA3DB1"/>
    <w:rsid w:val="00DA4E6B"/>
    <w:rsid w:val="00DA4EB1"/>
    <w:rsid w:val="00DA531F"/>
    <w:rsid w:val="00DA5B06"/>
    <w:rsid w:val="00DA695B"/>
    <w:rsid w:val="00DA7933"/>
    <w:rsid w:val="00DB04B8"/>
    <w:rsid w:val="00DB0848"/>
    <w:rsid w:val="00DB08B5"/>
    <w:rsid w:val="00DB101B"/>
    <w:rsid w:val="00DB2D0D"/>
    <w:rsid w:val="00DB36C5"/>
    <w:rsid w:val="00DB468F"/>
    <w:rsid w:val="00DB4C6A"/>
    <w:rsid w:val="00DB5869"/>
    <w:rsid w:val="00DB5A68"/>
    <w:rsid w:val="00DB6C73"/>
    <w:rsid w:val="00DB6EF8"/>
    <w:rsid w:val="00DB7ABE"/>
    <w:rsid w:val="00DC0724"/>
    <w:rsid w:val="00DC16DF"/>
    <w:rsid w:val="00DC1A04"/>
    <w:rsid w:val="00DC1E21"/>
    <w:rsid w:val="00DC1E8C"/>
    <w:rsid w:val="00DC2E6F"/>
    <w:rsid w:val="00DC44D2"/>
    <w:rsid w:val="00DC56B4"/>
    <w:rsid w:val="00DC593F"/>
    <w:rsid w:val="00DC6071"/>
    <w:rsid w:val="00DC6D80"/>
    <w:rsid w:val="00DC7294"/>
    <w:rsid w:val="00DC74B8"/>
    <w:rsid w:val="00DC7628"/>
    <w:rsid w:val="00DC7966"/>
    <w:rsid w:val="00DD0228"/>
    <w:rsid w:val="00DD0BA0"/>
    <w:rsid w:val="00DD0C4A"/>
    <w:rsid w:val="00DD12A4"/>
    <w:rsid w:val="00DD18D1"/>
    <w:rsid w:val="00DD1F19"/>
    <w:rsid w:val="00DD270D"/>
    <w:rsid w:val="00DD2968"/>
    <w:rsid w:val="00DD3DD9"/>
    <w:rsid w:val="00DD3F6E"/>
    <w:rsid w:val="00DD404A"/>
    <w:rsid w:val="00DD531A"/>
    <w:rsid w:val="00DD5B1E"/>
    <w:rsid w:val="00DD7773"/>
    <w:rsid w:val="00DD7B56"/>
    <w:rsid w:val="00DE0258"/>
    <w:rsid w:val="00DE05B5"/>
    <w:rsid w:val="00DE0EF8"/>
    <w:rsid w:val="00DE1CEB"/>
    <w:rsid w:val="00DE2D37"/>
    <w:rsid w:val="00DE2D38"/>
    <w:rsid w:val="00DE30FB"/>
    <w:rsid w:val="00DE37CD"/>
    <w:rsid w:val="00DE46A7"/>
    <w:rsid w:val="00DE47A9"/>
    <w:rsid w:val="00DE6242"/>
    <w:rsid w:val="00DE6567"/>
    <w:rsid w:val="00DE6A87"/>
    <w:rsid w:val="00DE734D"/>
    <w:rsid w:val="00DE740C"/>
    <w:rsid w:val="00DE7706"/>
    <w:rsid w:val="00DF1F47"/>
    <w:rsid w:val="00DF3875"/>
    <w:rsid w:val="00DF4522"/>
    <w:rsid w:val="00DF4C70"/>
    <w:rsid w:val="00DF6B66"/>
    <w:rsid w:val="00DF7811"/>
    <w:rsid w:val="00DF7C75"/>
    <w:rsid w:val="00E00D78"/>
    <w:rsid w:val="00E014B2"/>
    <w:rsid w:val="00E01697"/>
    <w:rsid w:val="00E01B2F"/>
    <w:rsid w:val="00E01F5A"/>
    <w:rsid w:val="00E03216"/>
    <w:rsid w:val="00E032AC"/>
    <w:rsid w:val="00E0332B"/>
    <w:rsid w:val="00E0335D"/>
    <w:rsid w:val="00E038EB"/>
    <w:rsid w:val="00E04412"/>
    <w:rsid w:val="00E04D49"/>
    <w:rsid w:val="00E05974"/>
    <w:rsid w:val="00E06729"/>
    <w:rsid w:val="00E0678E"/>
    <w:rsid w:val="00E070E9"/>
    <w:rsid w:val="00E07269"/>
    <w:rsid w:val="00E07721"/>
    <w:rsid w:val="00E112B0"/>
    <w:rsid w:val="00E124F8"/>
    <w:rsid w:val="00E128EB"/>
    <w:rsid w:val="00E13E59"/>
    <w:rsid w:val="00E148D6"/>
    <w:rsid w:val="00E14A25"/>
    <w:rsid w:val="00E14C57"/>
    <w:rsid w:val="00E15310"/>
    <w:rsid w:val="00E162C1"/>
    <w:rsid w:val="00E16465"/>
    <w:rsid w:val="00E16595"/>
    <w:rsid w:val="00E169D9"/>
    <w:rsid w:val="00E16EE4"/>
    <w:rsid w:val="00E17B89"/>
    <w:rsid w:val="00E17F89"/>
    <w:rsid w:val="00E20522"/>
    <w:rsid w:val="00E21CB0"/>
    <w:rsid w:val="00E237C0"/>
    <w:rsid w:val="00E23CFA"/>
    <w:rsid w:val="00E243E8"/>
    <w:rsid w:val="00E252F4"/>
    <w:rsid w:val="00E25565"/>
    <w:rsid w:val="00E25A99"/>
    <w:rsid w:val="00E25FF6"/>
    <w:rsid w:val="00E26580"/>
    <w:rsid w:val="00E26852"/>
    <w:rsid w:val="00E26B54"/>
    <w:rsid w:val="00E27CFB"/>
    <w:rsid w:val="00E30158"/>
    <w:rsid w:val="00E31776"/>
    <w:rsid w:val="00E31AED"/>
    <w:rsid w:val="00E32850"/>
    <w:rsid w:val="00E32883"/>
    <w:rsid w:val="00E32C62"/>
    <w:rsid w:val="00E3558D"/>
    <w:rsid w:val="00E357C1"/>
    <w:rsid w:val="00E3593B"/>
    <w:rsid w:val="00E363B2"/>
    <w:rsid w:val="00E40282"/>
    <w:rsid w:val="00E403F0"/>
    <w:rsid w:val="00E41911"/>
    <w:rsid w:val="00E41F5E"/>
    <w:rsid w:val="00E430E8"/>
    <w:rsid w:val="00E432DA"/>
    <w:rsid w:val="00E43376"/>
    <w:rsid w:val="00E43678"/>
    <w:rsid w:val="00E43B90"/>
    <w:rsid w:val="00E43F71"/>
    <w:rsid w:val="00E4432F"/>
    <w:rsid w:val="00E457B2"/>
    <w:rsid w:val="00E45EE3"/>
    <w:rsid w:val="00E46360"/>
    <w:rsid w:val="00E467B1"/>
    <w:rsid w:val="00E46CC9"/>
    <w:rsid w:val="00E471A7"/>
    <w:rsid w:val="00E47428"/>
    <w:rsid w:val="00E47E35"/>
    <w:rsid w:val="00E52EC3"/>
    <w:rsid w:val="00E53947"/>
    <w:rsid w:val="00E53AF6"/>
    <w:rsid w:val="00E53B8D"/>
    <w:rsid w:val="00E54172"/>
    <w:rsid w:val="00E54B72"/>
    <w:rsid w:val="00E55A16"/>
    <w:rsid w:val="00E55D7C"/>
    <w:rsid w:val="00E55F07"/>
    <w:rsid w:val="00E569FC"/>
    <w:rsid w:val="00E571D3"/>
    <w:rsid w:val="00E57B79"/>
    <w:rsid w:val="00E6034C"/>
    <w:rsid w:val="00E6114D"/>
    <w:rsid w:val="00E611AA"/>
    <w:rsid w:val="00E61A5E"/>
    <w:rsid w:val="00E6214A"/>
    <w:rsid w:val="00E626BA"/>
    <w:rsid w:val="00E6288E"/>
    <w:rsid w:val="00E62B76"/>
    <w:rsid w:val="00E637C2"/>
    <w:rsid w:val="00E63E67"/>
    <w:rsid w:val="00E64176"/>
    <w:rsid w:val="00E6418C"/>
    <w:rsid w:val="00E64226"/>
    <w:rsid w:val="00E6542A"/>
    <w:rsid w:val="00E65854"/>
    <w:rsid w:val="00E67153"/>
    <w:rsid w:val="00E6722F"/>
    <w:rsid w:val="00E67673"/>
    <w:rsid w:val="00E70305"/>
    <w:rsid w:val="00E7047B"/>
    <w:rsid w:val="00E70FB2"/>
    <w:rsid w:val="00E72343"/>
    <w:rsid w:val="00E72758"/>
    <w:rsid w:val="00E72836"/>
    <w:rsid w:val="00E73F88"/>
    <w:rsid w:val="00E748E0"/>
    <w:rsid w:val="00E74D63"/>
    <w:rsid w:val="00E758D1"/>
    <w:rsid w:val="00E75FBA"/>
    <w:rsid w:val="00E778BB"/>
    <w:rsid w:val="00E80F33"/>
    <w:rsid w:val="00E8112E"/>
    <w:rsid w:val="00E8182B"/>
    <w:rsid w:val="00E81B73"/>
    <w:rsid w:val="00E824E7"/>
    <w:rsid w:val="00E826F6"/>
    <w:rsid w:val="00E82FF5"/>
    <w:rsid w:val="00E83AE4"/>
    <w:rsid w:val="00E852BC"/>
    <w:rsid w:val="00E857C6"/>
    <w:rsid w:val="00E85FA8"/>
    <w:rsid w:val="00E8615A"/>
    <w:rsid w:val="00E864D0"/>
    <w:rsid w:val="00E86A43"/>
    <w:rsid w:val="00E86BDA"/>
    <w:rsid w:val="00E901EE"/>
    <w:rsid w:val="00E90566"/>
    <w:rsid w:val="00E9058E"/>
    <w:rsid w:val="00E90DD5"/>
    <w:rsid w:val="00E90E5E"/>
    <w:rsid w:val="00E9197D"/>
    <w:rsid w:val="00E93084"/>
    <w:rsid w:val="00E93197"/>
    <w:rsid w:val="00E93212"/>
    <w:rsid w:val="00E9328E"/>
    <w:rsid w:val="00E93469"/>
    <w:rsid w:val="00E93FBC"/>
    <w:rsid w:val="00E94EB3"/>
    <w:rsid w:val="00E9607B"/>
    <w:rsid w:val="00E96370"/>
    <w:rsid w:val="00E96AA0"/>
    <w:rsid w:val="00E97221"/>
    <w:rsid w:val="00E97DFB"/>
    <w:rsid w:val="00EA02D1"/>
    <w:rsid w:val="00EA160C"/>
    <w:rsid w:val="00EA1C1A"/>
    <w:rsid w:val="00EA1DD6"/>
    <w:rsid w:val="00EA24C0"/>
    <w:rsid w:val="00EA4263"/>
    <w:rsid w:val="00EA490C"/>
    <w:rsid w:val="00EA549D"/>
    <w:rsid w:val="00EA5641"/>
    <w:rsid w:val="00EA6688"/>
    <w:rsid w:val="00EA6A6D"/>
    <w:rsid w:val="00EA6DFF"/>
    <w:rsid w:val="00EA75E9"/>
    <w:rsid w:val="00EA7EC0"/>
    <w:rsid w:val="00EB029E"/>
    <w:rsid w:val="00EB04B5"/>
    <w:rsid w:val="00EB0C45"/>
    <w:rsid w:val="00EB0CD4"/>
    <w:rsid w:val="00EB0D28"/>
    <w:rsid w:val="00EB1BE1"/>
    <w:rsid w:val="00EB206B"/>
    <w:rsid w:val="00EB2419"/>
    <w:rsid w:val="00EB264F"/>
    <w:rsid w:val="00EB2A05"/>
    <w:rsid w:val="00EB2A87"/>
    <w:rsid w:val="00EB3914"/>
    <w:rsid w:val="00EB3B20"/>
    <w:rsid w:val="00EB464F"/>
    <w:rsid w:val="00EB46EF"/>
    <w:rsid w:val="00EB55C1"/>
    <w:rsid w:val="00EB6D4B"/>
    <w:rsid w:val="00EB742B"/>
    <w:rsid w:val="00EB7A5E"/>
    <w:rsid w:val="00EC0772"/>
    <w:rsid w:val="00EC09CD"/>
    <w:rsid w:val="00EC0DA8"/>
    <w:rsid w:val="00EC1376"/>
    <w:rsid w:val="00EC1A18"/>
    <w:rsid w:val="00EC1BBE"/>
    <w:rsid w:val="00EC2AD2"/>
    <w:rsid w:val="00EC2F2C"/>
    <w:rsid w:val="00EC39E1"/>
    <w:rsid w:val="00EC4975"/>
    <w:rsid w:val="00EC4F17"/>
    <w:rsid w:val="00EC5131"/>
    <w:rsid w:val="00EC5B05"/>
    <w:rsid w:val="00EC64B7"/>
    <w:rsid w:val="00EC658F"/>
    <w:rsid w:val="00EC7B25"/>
    <w:rsid w:val="00ED0057"/>
    <w:rsid w:val="00ED159D"/>
    <w:rsid w:val="00ED1D90"/>
    <w:rsid w:val="00ED2060"/>
    <w:rsid w:val="00ED2F81"/>
    <w:rsid w:val="00ED384D"/>
    <w:rsid w:val="00ED3F14"/>
    <w:rsid w:val="00ED43FC"/>
    <w:rsid w:val="00ED4CF9"/>
    <w:rsid w:val="00ED55A8"/>
    <w:rsid w:val="00ED5C9B"/>
    <w:rsid w:val="00ED60F0"/>
    <w:rsid w:val="00ED6E52"/>
    <w:rsid w:val="00ED70ED"/>
    <w:rsid w:val="00EE0834"/>
    <w:rsid w:val="00EE1142"/>
    <w:rsid w:val="00EE2BC2"/>
    <w:rsid w:val="00EE312A"/>
    <w:rsid w:val="00EE3A37"/>
    <w:rsid w:val="00EE5457"/>
    <w:rsid w:val="00EE55BC"/>
    <w:rsid w:val="00EE5A87"/>
    <w:rsid w:val="00EE6231"/>
    <w:rsid w:val="00EE6C3A"/>
    <w:rsid w:val="00EE72FD"/>
    <w:rsid w:val="00EF0FE5"/>
    <w:rsid w:val="00EF132A"/>
    <w:rsid w:val="00EF13D8"/>
    <w:rsid w:val="00EF172D"/>
    <w:rsid w:val="00EF42E0"/>
    <w:rsid w:val="00EF44D4"/>
    <w:rsid w:val="00EF4D05"/>
    <w:rsid w:val="00EF4EEA"/>
    <w:rsid w:val="00EF5BD1"/>
    <w:rsid w:val="00EF64A3"/>
    <w:rsid w:val="00EF6AFF"/>
    <w:rsid w:val="00EF73F9"/>
    <w:rsid w:val="00EF7C20"/>
    <w:rsid w:val="00F01100"/>
    <w:rsid w:val="00F01FC6"/>
    <w:rsid w:val="00F020A9"/>
    <w:rsid w:val="00F02F56"/>
    <w:rsid w:val="00F0338E"/>
    <w:rsid w:val="00F04929"/>
    <w:rsid w:val="00F04BF1"/>
    <w:rsid w:val="00F067AE"/>
    <w:rsid w:val="00F0694B"/>
    <w:rsid w:val="00F06E4C"/>
    <w:rsid w:val="00F0777C"/>
    <w:rsid w:val="00F07EDB"/>
    <w:rsid w:val="00F10B3F"/>
    <w:rsid w:val="00F11F71"/>
    <w:rsid w:val="00F1305B"/>
    <w:rsid w:val="00F1499B"/>
    <w:rsid w:val="00F1557C"/>
    <w:rsid w:val="00F15FA3"/>
    <w:rsid w:val="00F16A25"/>
    <w:rsid w:val="00F16D8E"/>
    <w:rsid w:val="00F17534"/>
    <w:rsid w:val="00F175F7"/>
    <w:rsid w:val="00F200FA"/>
    <w:rsid w:val="00F20141"/>
    <w:rsid w:val="00F21E66"/>
    <w:rsid w:val="00F22C8C"/>
    <w:rsid w:val="00F22F8E"/>
    <w:rsid w:val="00F234F6"/>
    <w:rsid w:val="00F24A85"/>
    <w:rsid w:val="00F24CCB"/>
    <w:rsid w:val="00F25494"/>
    <w:rsid w:val="00F25BAF"/>
    <w:rsid w:val="00F26186"/>
    <w:rsid w:val="00F2670C"/>
    <w:rsid w:val="00F273A5"/>
    <w:rsid w:val="00F27E80"/>
    <w:rsid w:val="00F306DC"/>
    <w:rsid w:val="00F307C3"/>
    <w:rsid w:val="00F30E00"/>
    <w:rsid w:val="00F30EB1"/>
    <w:rsid w:val="00F3131C"/>
    <w:rsid w:val="00F31951"/>
    <w:rsid w:val="00F32052"/>
    <w:rsid w:val="00F324B4"/>
    <w:rsid w:val="00F33BAC"/>
    <w:rsid w:val="00F33DCF"/>
    <w:rsid w:val="00F33E05"/>
    <w:rsid w:val="00F34805"/>
    <w:rsid w:val="00F34AA2"/>
    <w:rsid w:val="00F34AC4"/>
    <w:rsid w:val="00F357A1"/>
    <w:rsid w:val="00F374C6"/>
    <w:rsid w:val="00F378BD"/>
    <w:rsid w:val="00F378C6"/>
    <w:rsid w:val="00F37B14"/>
    <w:rsid w:val="00F40099"/>
    <w:rsid w:val="00F40AC4"/>
    <w:rsid w:val="00F41DBB"/>
    <w:rsid w:val="00F41DF4"/>
    <w:rsid w:val="00F41F4E"/>
    <w:rsid w:val="00F42BE3"/>
    <w:rsid w:val="00F43129"/>
    <w:rsid w:val="00F448B2"/>
    <w:rsid w:val="00F449B7"/>
    <w:rsid w:val="00F45BBD"/>
    <w:rsid w:val="00F45E63"/>
    <w:rsid w:val="00F46E16"/>
    <w:rsid w:val="00F477BA"/>
    <w:rsid w:val="00F503D0"/>
    <w:rsid w:val="00F50545"/>
    <w:rsid w:val="00F50F40"/>
    <w:rsid w:val="00F50FFC"/>
    <w:rsid w:val="00F515CA"/>
    <w:rsid w:val="00F520E6"/>
    <w:rsid w:val="00F5214C"/>
    <w:rsid w:val="00F5338E"/>
    <w:rsid w:val="00F53806"/>
    <w:rsid w:val="00F53A2A"/>
    <w:rsid w:val="00F54A63"/>
    <w:rsid w:val="00F54FB6"/>
    <w:rsid w:val="00F5501E"/>
    <w:rsid w:val="00F55E12"/>
    <w:rsid w:val="00F564B1"/>
    <w:rsid w:val="00F57A2C"/>
    <w:rsid w:val="00F57E4D"/>
    <w:rsid w:val="00F60503"/>
    <w:rsid w:val="00F6092E"/>
    <w:rsid w:val="00F60FC4"/>
    <w:rsid w:val="00F61030"/>
    <w:rsid w:val="00F610D4"/>
    <w:rsid w:val="00F6277A"/>
    <w:rsid w:val="00F639B3"/>
    <w:rsid w:val="00F63C13"/>
    <w:rsid w:val="00F63EB3"/>
    <w:rsid w:val="00F64924"/>
    <w:rsid w:val="00F650E4"/>
    <w:rsid w:val="00F6512D"/>
    <w:rsid w:val="00F656FA"/>
    <w:rsid w:val="00F66325"/>
    <w:rsid w:val="00F67449"/>
    <w:rsid w:val="00F67894"/>
    <w:rsid w:val="00F70193"/>
    <w:rsid w:val="00F7023E"/>
    <w:rsid w:val="00F70605"/>
    <w:rsid w:val="00F7083F"/>
    <w:rsid w:val="00F70F06"/>
    <w:rsid w:val="00F724E6"/>
    <w:rsid w:val="00F7264B"/>
    <w:rsid w:val="00F72A71"/>
    <w:rsid w:val="00F72D64"/>
    <w:rsid w:val="00F73167"/>
    <w:rsid w:val="00F739B3"/>
    <w:rsid w:val="00F746F4"/>
    <w:rsid w:val="00F74D91"/>
    <w:rsid w:val="00F75247"/>
    <w:rsid w:val="00F75972"/>
    <w:rsid w:val="00F766AC"/>
    <w:rsid w:val="00F770EA"/>
    <w:rsid w:val="00F775C6"/>
    <w:rsid w:val="00F77696"/>
    <w:rsid w:val="00F77E8E"/>
    <w:rsid w:val="00F80563"/>
    <w:rsid w:val="00F8137A"/>
    <w:rsid w:val="00F81CBF"/>
    <w:rsid w:val="00F81DA4"/>
    <w:rsid w:val="00F823B1"/>
    <w:rsid w:val="00F82CD9"/>
    <w:rsid w:val="00F82F40"/>
    <w:rsid w:val="00F82FF6"/>
    <w:rsid w:val="00F84CBF"/>
    <w:rsid w:val="00F8552B"/>
    <w:rsid w:val="00F85548"/>
    <w:rsid w:val="00F855E7"/>
    <w:rsid w:val="00F865B7"/>
    <w:rsid w:val="00F868F7"/>
    <w:rsid w:val="00F86F7D"/>
    <w:rsid w:val="00F871F0"/>
    <w:rsid w:val="00F87A7C"/>
    <w:rsid w:val="00F9054D"/>
    <w:rsid w:val="00F907C0"/>
    <w:rsid w:val="00F90992"/>
    <w:rsid w:val="00F90E22"/>
    <w:rsid w:val="00F918E3"/>
    <w:rsid w:val="00F92D17"/>
    <w:rsid w:val="00F943D8"/>
    <w:rsid w:val="00F94494"/>
    <w:rsid w:val="00F94997"/>
    <w:rsid w:val="00F94D9A"/>
    <w:rsid w:val="00F94FD0"/>
    <w:rsid w:val="00F958B2"/>
    <w:rsid w:val="00F95F0A"/>
    <w:rsid w:val="00F9624D"/>
    <w:rsid w:val="00F96C40"/>
    <w:rsid w:val="00F96D24"/>
    <w:rsid w:val="00F9796E"/>
    <w:rsid w:val="00F97EB6"/>
    <w:rsid w:val="00FA012F"/>
    <w:rsid w:val="00FA0A64"/>
    <w:rsid w:val="00FA0BCC"/>
    <w:rsid w:val="00FA28C6"/>
    <w:rsid w:val="00FA2CE7"/>
    <w:rsid w:val="00FA3937"/>
    <w:rsid w:val="00FA3C13"/>
    <w:rsid w:val="00FA3C3B"/>
    <w:rsid w:val="00FA4227"/>
    <w:rsid w:val="00FA4307"/>
    <w:rsid w:val="00FA4832"/>
    <w:rsid w:val="00FA4A1F"/>
    <w:rsid w:val="00FA4DAA"/>
    <w:rsid w:val="00FA5E07"/>
    <w:rsid w:val="00FA6002"/>
    <w:rsid w:val="00FA65C6"/>
    <w:rsid w:val="00FA65F6"/>
    <w:rsid w:val="00FA766B"/>
    <w:rsid w:val="00FA7DC1"/>
    <w:rsid w:val="00FA7DE1"/>
    <w:rsid w:val="00FB00AB"/>
    <w:rsid w:val="00FB18F5"/>
    <w:rsid w:val="00FB2234"/>
    <w:rsid w:val="00FB2442"/>
    <w:rsid w:val="00FB293F"/>
    <w:rsid w:val="00FB29A7"/>
    <w:rsid w:val="00FB2A7C"/>
    <w:rsid w:val="00FB2EF9"/>
    <w:rsid w:val="00FB3F21"/>
    <w:rsid w:val="00FB439B"/>
    <w:rsid w:val="00FB5389"/>
    <w:rsid w:val="00FB599C"/>
    <w:rsid w:val="00FB5B1F"/>
    <w:rsid w:val="00FB5E2C"/>
    <w:rsid w:val="00FB624B"/>
    <w:rsid w:val="00FB7604"/>
    <w:rsid w:val="00FC01E6"/>
    <w:rsid w:val="00FC09E9"/>
    <w:rsid w:val="00FC302A"/>
    <w:rsid w:val="00FC4DCD"/>
    <w:rsid w:val="00FC4E3A"/>
    <w:rsid w:val="00FC4EA6"/>
    <w:rsid w:val="00FC56BE"/>
    <w:rsid w:val="00FC5D28"/>
    <w:rsid w:val="00FC7120"/>
    <w:rsid w:val="00FC7209"/>
    <w:rsid w:val="00FC7504"/>
    <w:rsid w:val="00FC7AB8"/>
    <w:rsid w:val="00FC7AF6"/>
    <w:rsid w:val="00FC7BD1"/>
    <w:rsid w:val="00FD0003"/>
    <w:rsid w:val="00FD0892"/>
    <w:rsid w:val="00FD0A75"/>
    <w:rsid w:val="00FD0EBD"/>
    <w:rsid w:val="00FD173A"/>
    <w:rsid w:val="00FD3D7B"/>
    <w:rsid w:val="00FD467E"/>
    <w:rsid w:val="00FD4744"/>
    <w:rsid w:val="00FD626C"/>
    <w:rsid w:val="00FD62CA"/>
    <w:rsid w:val="00FD66E0"/>
    <w:rsid w:val="00FD6957"/>
    <w:rsid w:val="00FD7330"/>
    <w:rsid w:val="00FE2087"/>
    <w:rsid w:val="00FE21FA"/>
    <w:rsid w:val="00FE2F73"/>
    <w:rsid w:val="00FE37FC"/>
    <w:rsid w:val="00FE38F8"/>
    <w:rsid w:val="00FE4AA6"/>
    <w:rsid w:val="00FE5093"/>
    <w:rsid w:val="00FE6F65"/>
    <w:rsid w:val="00FE7554"/>
    <w:rsid w:val="00FE767F"/>
    <w:rsid w:val="00FF10B6"/>
    <w:rsid w:val="00FF2074"/>
    <w:rsid w:val="00FF2187"/>
    <w:rsid w:val="00FF24C5"/>
    <w:rsid w:val="00FF387D"/>
    <w:rsid w:val="00FF3BF6"/>
    <w:rsid w:val="00FF40CF"/>
    <w:rsid w:val="00FF4A46"/>
    <w:rsid w:val="00FF69BE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5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3794D"/>
    <w:rPr>
      <w:lang w:eastAsia="en-US"/>
    </w:rPr>
  </w:style>
  <w:style w:type="paragraph" w:styleId="ListParagraph">
    <w:name w:val="List Paragraph"/>
    <w:basedOn w:val="Normal"/>
    <w:uiPriority w:val="99"/>
    <w:qFormat/>
    <w:rsid w:val="009637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930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E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0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5</Pages>
  <Words>725</Words>
  <Characters>4135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8</cp:revision>
  <dcterms:created xsi:type="dcterms:W3CDTF">2016-02-02T11:36:00Z</dcterms:created>
  <dcterms:modified xsi:type="dcterms:W3CDTF">2020-04-23T06:18:00Z</dcterms:modified>
</cp:coreProperties>
</file>