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67C" w:rsidRDefault="0066767C" w:rsidP="004251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3D389E">
        <w:rPr>
          <w:rFonts w:ascii="Times New Roman" w:hAnsi="Times New Roman"/>
          <w:sz w:val="24"/>
          <w:szCs w:val="24"/>
        </w:rPr>
        <w:t>В настоящее время в условиях перехода к новой модели образования, соответствующей требованиям информационного общества, функция оцени</w:t>
      </w:r>
      <w:r>
        <w:rPr>
          <w:rFonts w:ascii="Times New Roman" w:hAnsi="Times New Roman"/>
          <w:sz w:val="24"/>
          <w:szCs w:val="24"/>
        </w:rPr>
        <w:t>вания приобретает новый смысл.</w:t>
      </w:r>
    </w:p>
    <w:p w:rsidR="0066767C" w:rsidRPr="00A35CA8" w:rsidRDefault="0066767C" w:rsidP="0042515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35CA8">
        <w:rPr>
          <w:rFonts w:ascii="Times New Roman" w:hAnsi="Times New Roman"/>
          <w:color w:val="000000"/>
          <w:sz w:val="24"/>
          <w:szCs w:val="24"/>
        </w:rPr>
        <w:t>Оценивание – это обязательный этап урока, целью которого является сопоставление получе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 w:rsidRPr="00A35CA8">
        <w:rPr>
          <w:rFonts w:ascii="Times New Roman" w:hAnsi="Times New Roman"/>
          <w:color w:val="000000"/>
          <w:sz w:val="24"/>
          <w:szCs w:val="24"/>
        </w:rPr>
        <w:t>ного результата с поставленной целью по заранее установленным критериям и формулирование на этой основе отношения к качеству выполнения деятельн</w:t>
      </w:r>
      <w:r w:rsidRPr="00A35CA8">
        <w:rPr>
          <w:rFonts w:ascii="Times New Roman" w:hAnsi="Times New Roman"/>
          <w:color w:val="000000"/>
          <w:sz w:val="24"/>
          <w:szCs w:val="24"/>
        </w:rPr>
        <w:t>о</w:t>
      </w:r>
      <w:r w:rsidRPr="00A35CA8">
        <w:rPr>
          <w:rFonts w:ascii="Times New Roman" w:hAnsi="Times New Roman"/>
          <w:color w:val="000000"/>
          <w:sz w:val="24"/>
          <w:szCs w:val="24"/>
        </w:rPr>
        <w:t>сти.</w:t>
      </w:r>
    </w:p>
    <w:p w:rsidR="0066767C" w:rsidRDefault="0066767C" w:rsidP="0042515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35CA8">
        <w:rPr>
          <w:rFonts w:ascii="Times New Roman" w:hAnsi="Times New Roman"/>
          <w:color w:val="000000"/>
          <w:sz w:val="24"/>
          <w:szCs w:val="24"/>
        </w:rPr>
        <w:t>В систему оценивания должен быть заложен механизм, поощряющий и развивающий самооц</w:t>
      </w:r>
      <w:r w:rsidRPr="00A35CA8">
        <w:rPr>
          <w:rFonts w:ascii="Times New Roman" w:hAnsi="Times New Roman"/>
          <w:color w:val="000000"/>
          <w:sz w:val="24"/>
          <w:szCs w:val="24"/>
        </w:rPr>
        <w:t>е</w:t>
      </w:r>
      <w:r w:rsidRPr="00A35CA8">
        <w:rPr>
          <w:rFonts w:ascii="Times New Roman" w:hAnsi="Times New Roman"/>
          <w:color w:val="000000"/>
          <w:sz w:val="24"/>
          <w:szCs w:val="24"/>
        </w:rPr>
        <w:t>нивание учащимися своих достижений, а также рефлексию происходящего с ним в ходе уче</w:t>
      </w:r>
      <w:r w:rsidRPr="00A35CA8">
        <w:rPr>
          <w:rFonts w:ascii="Times New Roman" w:hAnsi="Times New Roman"/>
          <w:color w:val="000000"/>
          <w:sz w:val="24"/>
          <w:szCs w:val="24"/>
        </w:rPr>
        <w:t>б</w:t>
      </w:r>
      <w:r w:rsidRPr="00A35CA8">
        <w:rPr>
          <w:rFonts w:ascii="Times New Roman" w:hAnsi="Times New Roman"/>
          <w:color w:val="000000"/>
          <w:sz w:val="24"/>
          <w:szCs w:val="24"/>
        </w:rPr>
        <w:t xml:space="preserve">ного процесса. </w:t>
      </w:r>
    </w:p>
    <w:p w:rsidR="0066767C" w:rsidRPr="00A35CA8" w:rsidRDefault="0066767C" w:rsidP="0042515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35CA8">
        <w:rPr>
          <w:rFonts w:ascii="Times New Roman" w:hAnsi="Times New Roman"/>
          <w:color w:val="000000"/>
          <w:sz w:val="24"/>
          <w:szCs w:val="24"/>
        </w:rPr>
        <w:t>Такие в</w:t>
      </w:r>
      <w:r>
        <w:rPr>
          <w:rFonts w:ascii="Times New Roman" w:hAnsi="Times New Roman"/>
          <w:color w:val="000000"/>
          <w:sz w:val="24"/>
          <w:szCs w:val="24"/>
        </w:rPr>
        <w:t>озможности</w:t>
      </w:r>
      <w:r w:rsidRPr="00A35CA8">
        <w:rPr>
          <w:rFonts w:ascii="Times New Roman" w:hAnsi="Times New Roman"/>
          <w:color w:val="000000"/>
          <w:sz w:val="24"/>
          <w:szCs w:val="24"/>
        </w:rPr>
        <w:t xml:space="preserve"> предоставляет формирующее оцен</w:t>
      </w:r>
      <w:r w:rsidRPr="00A35CA8">
        <w:rPr>
          <w:rFonts w:ascii="Times New Roman" w:hAnsi="Times New Roman"/>
          <w:color w:val="000000"/>
          <w:sz w:val="24"/>
          <w:szCs w:val="24"/>
        </w:rPr>
        <w:t>и</w:t>
      </w:r>
      <w:r w:rsidRPr="00A35CA8">
        <w:rPr>
          <w:rFonts w:ascii="Times New Roman" w:hAnsi="Times New Roman"/>
          <w:color w:val="000000"/>
          <w:sz w:val="24"/>
          <w:szCs w:val="24"/>
        </w:rPr>
        <w:t>вание.</w:t>
      </w:r>
    </w:p>
    <w:p w:rsidR="0066767C" w:rsidRDefault="0066767C" w:rsidP="0042515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35CA8">
        <w:rPr>
          <w:rFonts w:ascii="Times New Roman" w:hAnsi="Times New Roman"/>
          <w:color w:val="000000"/>
          <w:sz w:val="24"/>
          <w:szCs w:val="24"/>
        </w:rPr>
        <w:t> Основная цель данного вида оценивания –</w:t>
      </w:r>
      <w:r>
        <w:rPr>
          <w:rFonts w:ascii="Times New Roman" w:hAnsi="Times New Roman"/>
          <w:color w:val="000000"/>
          <w:sz w:val="24"/>
          <w:szCs w:val="24"/>
        </w:rPr>
        <w:t xml:space="preserve"> улучшить качество учения.</w:t>
      </w:r>
    </w:p>
    <w:p w:rsidR="0066767C" w:rsidRPr="00425152" w:rsidRDefault="0066767C" w:rsidP="0042515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На  примере  урока представлена одна из техник формирующего оценивания.</w:t>
      </w:r>
    </w:p>
    <w:p w:rsidR="0066767C" w:rsidRDefault="0066767C" w:rsidP="00425152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6767C" w:rsidRDefault="0066767C" w:rsidP="00EE51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Модельная таблица применения формирующего оценивания на уроке</w:t>
      </w:r>
    </w:p>
    <w:p w:rsidR="0066767C" w:rsidRDefault="0066767C" w:rsidP="00EE51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6767C" w:rsidRDefault="0066767C" w:rsidP="00EE51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Паспорт урока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56"/>
        <w:gridCol w:w="6655"/>
      </w:tblGrid>
      <w:tr w:rsidR="0066767C" w:rsidRPr="00226582" w:rsidTr="00226582">
        <w:tc>
          <w:tcPr>
            <w:tcW w:w="3256" w:type="dxa"/>
          </w:tcPr>
          <w:p w:rsidR="0066767C" w:rsidRPr="00226582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6582">
              <w:rPr>
                <w:rFonts w:ascii="Times New Roman" w:hAnsi="Times New Roman"/>
                <w:b/>
                <w:sz w:val="24"/>
                <w:szCs w:val="24"/>
              </w:rPr>
              <w:t>Учебный предмет, класс</w:t>
            </w:r>
          </w:p>
        </w:tc>
        <w:tc>
          <w:tcPr>
            <w:tcW w:w="6655" w:type="dxa"/>
          </w:tcPr>
          <w:p w:rsidR="0066767C" w:rsidRPr="00226582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 5 класс</w:t>
            </w:r>
          </w:p>
        </w:tc>
      </w:tr>
      <w:tr w:rsidR="0066767C" w:rsidRPr="00226582" w:rsidTr="00226582">
        <w:tc>
          <w:tcPr>
            <w:tcW w:w="3256" w:type="dxa"/>
          </w:tcPr>
          <w:p w:rsidR="0066767C" w:rsidRPr="00226582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6582">
              <w:rPr>
                <w:rFonts w:ascii="Times New Roman" w:hAnsi="Times New Roman"/>
                <w:b/>
                <w:sz w:val="24"/>
                <w:szCs w:val="24"/>
              </w:rPr>
              <w:t>ФИО учителя (полностью)</w:t>
            </w:r>
          </w:p>
        </w:tc>
        <w:tc>
          <w:tcPr>
            <w:tcW w:w="6655" w:type="dxa"/>
          </w:tcPr>
          <w:p w:rsidR="0066767C" w:rsidRPr="00226582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Лисенков Сергей Александрович</w:t>
            </w:r>
          </w:p>
        </w:tc>
      </w:tr>
      <w:tr w:rsidR="0066767C" w:rsidRPr="00226582" w:rsidTr="00226582">
        <w:tc>
          <w:tcPr>
            <w:tcW w:w="3256" w:type="dxa"/>
          </w:tcPr>
          <w:p w:rsidR="0066767C" w:rsidRPr="00226582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6582">
              <w:rPr>
                <w:rFonts w:ascii="Times New Roman" w:hAnsi="Times New Roman"/>
                <w:b/>
                <w:sz w:val="24"/>
                <w:szCs w:val="24"/>
              </w:rPr>
              <w:t>Место работы</w:t>
            </w:r>
          </w:p>
        </w:tc>
        <w:tc>
          <w:tcPr>
            <w:tcW w:w="6655" w:type="dxa"/>
          </w:tcPr>
          <w:p w:rsidR="0066767C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ГБОУ СОШ «ЦО» пос. Варламово м.р. Сызранский </w:t>
            </w:r>
          </w:p>
          <w:p w:rsidR="0066767C" w:rsidRPr="00226582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Самарской области</w:t>
            </w:r>
          </w:p>
        </w:tc>
      </w:tr>
      <w:tr w:rsidR="0066767C" w:rsidRPr="00226582" w:rsidTr="00226582">
        <w:tc>
          <w:tcPr>
            <w:tcW w:w="3256" w:type="dxa"/>
          </w:tcPr>
          <w:p w:rsidR="0066767C" w:rsidRPr="00226582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6582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655" w:type="dxa"/>
          </w:tcPr>
          <w:p w:rsidR="0066767C" w:rsidRPr="00226582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Кругосветное плавание экспедиции Ф. Магеллана. Значение Великих географических открытий</w:t>
            </w:r>
          </w:p>
        </w:tc>
      </w:tr>
      <w:tr w:rsidR="0066767C" w:rsidRPr="00226582" w:rsidTr="00226582">
        <w:tc>
          <w:tcPr>
            <w:tcW w:w="3256" w:type="dxa"/>
          </w:tcPr>
          <w:p w:rsidR="0066767C" w:rsidRPr="00226582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6582">
              <w:rPr>
                <w:rFonts w:ascii="Times New Roman" w:hAnsi="Times New Roman"/>
                <w:b/>
                <w:sz w:val="24"/>
                <w:szCs w:val="24"/>
              </w:rPr>
              <w:t>Образовательная цель</w:t>
            </w:r>
          </w:p>
        </w:tc>
        <w:tc>
          <w:tcPr>
            <w:tcW w:w="6655" w:type="dxa"/>
          </w:tcPr>
          <w:p w:rsidR="0066767C" w:rsidRPr="00226582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экологической культуры личности пятиклас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ника на основе осмысления роли значения кругосветного пл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вания и Великих географических открытий</w:t>
            </w:r>
          </w:p>
        </w:tc>
      </w:tr>
      <w:tr w:rsidR="0066767C" w:rsidRPr="00226582" w:rsidTr="00226582">
        <w:tc>
          <w:tcPr>
            <w:tcW w:w="3256" w:type="dxa"/>
          </w:tcPr>
          <w:p w:rsidR="0066767C" w:rsidRPr="00226582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6582">
              <w:rPr>
                <w:rFonts w:ascii="Times New Roman" w:hAnsi="Times New Roman"/>
                <w:b/>
                <w:sz w:val="24"/>
                <w:szCs w:val="24"/>
              </w:rPr>
              <w:t>Планируемые образов</w:t>
            </w:r>
            <w:r w:rsidRPr="00226582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26582">
              <w:rPr>
                <w:rFonts w:ascii="Times New Roman" w:hAnsi="Times New Roman"/>
                <w:b/>
                <w:sz w:val="24"/>
                <w:szCs w:val="24"/>
              </w:rPr>
              <w:t>тельные результаты (ПОР)</w:t>
            </w:r>
          </w:p>
        </w:tc>
        <w:tc>
          <w:tcPr>
            <w:tcW w:w="6655" w:type="dxa"/>
          </w:tcPr>
          <w:p w:rsidR="0066767C" w:rsidRPr="009E34F9" w:rsidRDefault="0066767C" w:rsidP="00F723AE">
            <w:pPr>
              <w:pStyle w:val="BodyTextIndent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9E34F9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 окончании изучения темы обучающийся</w:t>
            </w:r>
            <w:r w:rsidRPr="009E34F9">
              <w:rPr>
                <w:sz w:val="24"/>
                <w:szCs w:val="24"/>
              </w:rPr>
              <w:t>:</w:t>
            </w:r>
          </w:p>
          <w:p w:rsidR="0066767C" w:rsidRPr="00226582" w:rsidRDefault="0066767C" w:rsidP="006875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582">
              <w:rPr>
                <w:rFonts w:ascii="Times New Roman" w:hAnsi="Times New Roman"/>
                <w:sz w:val="24"/>
                <w:szCs w:val="24"/>
              </w:rPr>
              <w:t>ЛР-1: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демонстрирует активность к уроку;</w:t>
            </w:r>
          </w:p>
          <w:p w:rsidR="0066767C" w:rsidRPr="00226582" w:rsidRDefault="0066767C" w:rsidP="006875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582">
              <w:rPr>
                <w:rFonts w:ascii="Times New Roman" w:hAnsi="Times New Roman"/>
                <w:sz w:val="24"/>
                <w:szCs w:val="24"/>
              </w:rPr>
              <w:t>ЛР-2: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выражает личное мнение по изучаемой теме урока</w:t>
            </w:r>
          </w:p>
          <w:p w:rsidR="0066767C" w:rsidRDefault="0066767C" w:rsidP="006875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6582">
              <w:rPr>
                <w:rFonts w:ascii="Times New Roman" w:hAnsi="Times New Roman"/>
                <w:sz w:val="24"/>
                <w:szCs w:val="24"/>
              </w:rPr>
              <w:t>ЛР-3: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изучает дополнительную информацию по уроку;</w:t>
            </w:r>
          </w:p>
          <w:p w:rsidR="0066767C" w:rsidRDefault="0066767C" w:rsidP="006875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ЛР-4: высказывает свои мысли о</w:t>
            </w:r>
            <w:r w:rsidRPr="006875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роли путешествий</w:t>
            </w:r>
            <w:r w:rsidRPr="00687556">
              <w:rPr>
                <w:rFonts w:ascii="Times New Roman" w:hAnsi="Times New Roman"/>
                <w:sz w:val="24"/>
                <w:szCs w:val="24"/>
              </w:rPr>
              <w:t xml:space="preserve"> в форм</w:t>
            </w:r>
            <w:r w:rsidRPr="00687556">
              <w:rPr>
                <w:rFonts w:ascii="Times New Roman" w:hAnsi="Times New Roman"/>
                <w:sz w:val="24"/>
                <w:szCs w:val="24"/>
              </w:rPr>
              <w:t>и</w:t>
            </w:r>
            <w:r w:rsidRPr="00687556">
              <w:rPr>
                <w:rFonts w:ascii="Times New Roman" w:hAnsi="Times New Roman"/>
                <w:sz w:val="24"/>
                <w:szCs w:val="24"/>
              </w:rPr>
              <w:t>ровании знаний о Земле.</w:t>
            </w:r>
          </w:p>
          <w:p w:rsidR="0066767C" w:rsidRPr="00687556" w:rsidRDefault="0066767C" w:rsidP="006875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ЛР-5: преобразует </w:t>
            </w:r>
            <w:r w:rsidRPr="00687556">
              <w:rPr>
                <w:rFonts w:ascii="Times New Roman" w:hAnsi="Times New Roman"/>
                <w:sz w:val="24"/>
                <w:szCs w:val="24"/>
              </w:rPr>
              <w:t xml:space="preserve">информацию (текстовую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табличную или </w:t>
            </w:r>
            <w:r w:rsidRPr="00687556">
              <w:rPr>
                <w:rFonts w:ascii="Times New Roman" w:hAnsi="Times New Roman"/>
                <w:sz w:val="24"/>
                <w:szCs w:val="24"/>
              </w:rPr>
              <w:t xml:space="preserve">картографическую). </w:t>
            </w:r>
          </w:p>
          <w:p w:rsidR="0066767C" w:rsidRDefault="0066767C" w:rsidP="00687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5323A">
              <w:rPr>
                <w:rFonts w:ascii="Times New Roman" w:hAnsi="Times New Roman"/>
                <w:sz w:val="24"/>
                <w:szCs w:val="24"/>
              </w:rPr>
              <w:t>МР-1: ставит учебную задачу под руководством учителя;</w:t>
            </w:r>
          </w:p>
          <w:p w:rsidR="0066767C" w:rsidRDefault="0066767C" w:rsidP="00687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МР-2</w:t>
            </w:r>
            <w:r w:rsidRPr="00226582">
              <w:rPr>
                <w:rFonts w:ascii="Times New Roman" w:hAnsi="Times New Roman"/>
                <w:sz w:val="24"/>
                <w:szCs w:val="24"/>
              </w:rPr>
              <w:t>:</w:t>
            </w:r>
            <w:r w:rsidRPr="00E65E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65E2D">
              <w:rPr>
                <w:rFonts w:ascii="Times New Roman" w:hAnsi="Times New Roman"/>
                <w:sz w:val="24"/>
                <w:szCs w:val="24"/>
              </w:rPr>
              <w:t>едет самостоятельный поиск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65E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отбор информации</w:t>
            </w:r>
          </w:p>
          <w:p w:rsidR="0066767C" w:rsidRDefault="0066767C" w:rsidP="00687556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МР-3</w:t>
            </w:r>
            <w:r w:rsidRPr="00226582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умеет выражать свои мысли; </w:t>
            </w:r>
          </w:p>
          <w:p w:rsidR="0066767C" w:rsidRDefault="0066767C" w:rsidP="0068755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МР-4</w:t>
            </w:r>
            <w:r w:rsidRPr="00B44D62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умеет </w:t>
            </w:r>
            <w:r w:rsidRPr="00DD47EE">
              <w:rPr>
                <w:rFonts w:ascii="Times New Roman" w:hAnsi="Times New Roman"/>
                <w:sz w:val="24"/>
                <w:szCs w:val="24"/>
              </w:rPr>
              <w:t xml:space="preserve"> вести диалог, вырабатывая общее решение.</w:t>
            </w:r>
          </w:p>
          <w:p w:rsidR="0066767C" w:rsidRPr="002D2C31" w:rsidRDefault="0066767C" w:rsidP="002D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МР-5</w:t>
            </w:r>
            <w:r w:rsidRPr="002D2C31">
              <w:rPr>
                <w:rFonts w:ascii="Times New Roman" w:hAnsi="Times New Roman"/>
                <w:sz w:val="24"/>
                <w:szCs w:val="24"/>
              </w:rPr>
              <w:t xml:space="preserve">:систематизирует полученные знания, </w:t>
            </w:r>
          </w:p>
          <w:p w:rsidR="0066767C" w:rsidRPr="002D2C31" w:rsidRDefault="0066767C" w:rsidP="002D2C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МР-6: формирует</w:t>
            </w:r>
            <w:r w:rsidRPr="002D2C31">
              <w:rPr>
                <w:rFonts w:ascii="Times New Roman" w:hAnsi="Times New Roman"/>
                <w:sz w:val="24"/>
                <w:szCs w:val="24"/>
              </w:rPr>
              <w:t xml:space="preserve"> навыки учебного сотрудничества в групп</w:t>
            </w:r>
            <w:r w:rsidRPr="002D2C31">
              <w:rPr>
                <w:rFonts w:ascii="Times New Roman" w:hAnsi="Times New Roman"/>
                <w:sz w:val="24"/>
                <w:szCs w:val="24"/>
              </w:rPr>
              <w:t>о</w:t>
            </w:r>
            <w:r w:rsidRPr="002D2C31">
              <w:rPr>
                <w:rFonts w:ascii="Times New Roman" w:hAnsi="Times New Roman"/>
                <w:sz w:val="24"/>
                <w:szCs w:val="24"/>
              </w:rPr>
              <w:t xml:space="preserve">вой работе </w:t>
            </w:r>
          </w:p>
          <w:p w:rsidR="0066767C" w:rsidRDefault="0066767C" w:rsidP="0085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МР-7</w:t>
            </w:r>
            <w:r w:rsidRPr="00AC24E8">
              <w:rPr>
                <w:rFonts w:ascii="Times New Roman" w:hAnsi="Times New Roman"/>
                <w:sz w:val="24"/>
                <w:szCs w:val="24"/>
              </w:rPr>
              <w:t xml:space="preserve"> Выражает своё мнение в изученной теме</w:t>
            </w:r>
          </w:p>
          <w:p w:rsidR="0066767C" w:rsidRPr="000A4046" w:rsidRDefault="0066767C" w:rsidP="0085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ПР-1</w:t>
            </w:r>
            <w:r w:rsidRPr="000A4046">
              <w:rPr>
                <w:rFonts w:ascii="Times New Roman" w:hAnsi="Times New Roman"/>
                <w:sz w:val="24"/>
                <w:szCs w:val="24"/>
              </w:rPr>
              <w:t xml:space="preserve">: объясняет результаты  плавания Ф. Магеллана; </w:t>
            </w:r>
          </w:p>
          <w:p w:rsidR="0066767C" w:rsidRDefault="0066767C" w:rsidP="0085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ПР-2</w:t>
            </w:r>
            <w:r w:rsidRPr="000A4046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4046">
              <w:rPr>
                <w:rFonts w:ascii="Times New Roman" w:hAnsi="Times New Roman"/>
                <w:sz w:val="24"/>
                <w:szCs w:val="24"/>
              </w:rPr>
              <w:t>показывает на карте маршрут его экспедиции;</w:t>
            </w:r>
          </w:p>
          <w:p w:rsidR="0066767C" w:rsidRPr="000A4046" w:rsidRDefault="0066767C" w:rsidP="0085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ПР-3: </w:t>
            </w:r>
            <w:r w:rsidRPr="000A4046">
              <w:rPr>
                <w:rFonts w:ascii="Times New Roman" w:hAnsi="Times New Roman"/>
                <w:sz w:val="24"/>
                <w:szCs w:val="24"/>
              </w:rPr>
              <w:t>нан</w:t>
            </w:r>
            <w:r>
              <w:rPr>
                <w:rFonts w:ascii="Times New Roman" w:hAnsi="Times New Roman"/>
                <w:sz w:val="24"/>
                <w:szCs w:val="24"/>
              </w:rPr>
              <w:t>осит</w:t>
            </w:r>
            <w:r w:rsidRPr="000A4046">
              <w:rPr>
                <w:rFonts w:ascii="Times New Roman" w:hAnsi="Times New Roman"/>
                <w:sz w:val="24"/>
                <w:szCs w:val="24"/>
              </w:rPr>
              <w:t xml:space="preserve"> на контурную карту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маршрут </w:t>
            </w:r>
            <w:r w:rsidRPr="000A4046">
              <w:rPr>
                <w:rFonts w:ascii="Times New Roman" w:hAnsi="Times New Roman"/>
                <w:sz w:val="24"/>
                <w:szCs w:val="24"/>
              </w:rPr>
              <w:t xml:space="preserve"> Ф. Магеллана</w:t>
            </w:r>
          </w:p>
          <w:p w:rsidR="0066767C" w:rsidRPr="000A4046" w:rsidRDefault="0066767C" w:rsidP="0085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ПР-4</w:t>
            </w:r>
            <w:r w:rsidRPr="000A4046">
              <w:rPr>
                <w:rFonts w:ascii="Times New Roman" w:hAnsi="Times New Roman"/>
                <w:sz w:val="24"/>
                <w:szCs w:val="24"/>
              </w:rPr>
              <w:t>: объясняет результаты выдающихся географических о</w:t>
            </w:r>
            <w:r w:rsidRPr="000A4046">
              <w:rPr>
                <w:rFonts w:ascii="Times New Roman" w:hAnsi="Times New Roman"/>
                <w:sz w:val="24"/>
                <w:szCs w:val="24"/>
              </w:rPr>
              <w:t>т</w:t>
            </w:r>
            <w:r w:rsidRPr="000A4046">
              <w:rPr>
                <w:rFonts w:ascii="Times New Roman" w:hAnsi="Times New Roman"/>
                <w:sz w:val="24"/>
                <w:szCs w:val="24"/>
              </w:rPr>
              <w:t>крытий и путешествий; влияние путешествий на развитие ге</w:t>
            </w:r>
            <w:r w:rsidRPr="000A4046">
              <w:rPr>
                <w:rFonts w:ascii="Times New Roman" w:hAnsi="Times New Roman"/>
                <w:sz w:val="24"/>
                <w:szCs w:val="24"/>
              </w:rPr>
              <w:t>о</w:t>
            </w:r>
            <w:r w:rsidRPr="000A4046">
              <w:rPr>
                <w:rFonts w:ascii="Times New Roman" w:hAnsi="Times New Roman"/>
                <w:sz w:val="24"/>
                <w:szCs w:val="24"/>
              </w:rPr>
              <w:t xml:space="preserve">графических знаний. </w:t>
            </w:r>
          </w:p>
          <w:p w:rsidR="0066767C" w:rsidRPr="00DB439C" w:rsidRDefault="0066767C" w:rsidP="008C4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ПР-5</w:t>
            </w:r>
            <w:r w:rsidRPr="000A4046">
              <w:rPr>
                <w:rFonts w:ascii="Times New Roman" w:hAnsi="Times New Roman"/>
                <w:sz w:val="24"/>
                <w:szCs w:val="24"/>
              </w:rPr>
              <w:t>: формулирует выводы под руководством учителя</w:t>
            </w:r>
          </w:p>
        </w:tc>
      </w:tr>
    </w:tbl>
    <w:p w:rsidR="0066767C" w:rsidRDefault="0066767C" w:rsidP="00EE51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Ход урока: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03"/>
        <w:gridCol w:w="3304"/>
        <w:gridCol w:w="3304"/>
      </w:tblGrid>
      <w:tr w:rsidR="0066767C" w:rsidRPr="00226582" w:rsidTr="00226582">
        <w:tc>
          <w:tcPr>
            <w:tcW w:w="3303" w:type="dxa"/>
          </w:tcPr>
          <w:p w:rsidR="0066767C" w:rsidRPr="00226582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6582">
              <w:rPr>
                <w:rFonts w:ascii="Times New Roman" w:hAnsi="Times New Roman"/>
                <w:b/>
                <w:sz w:val="24"/>
                <w:szCs w:val="24"/>
              </w:rPr>
              <w:t>Педагогическая задача</w:t>
            </w:r>
          </w:p>
        </w:tc>
        <w:tc>
          <w:tcPr>
            <w:tcW w:w="3304" w:type="dxa"/>
          </w:tcPr>
          <w:p w:rsidR="0066767C" w:rsidRPr="00226582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6582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304" w:type="dxa"/>
          </w:tcPr>
          <w:p w:rsidR="0066767C" w:rsidRPr="00226582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26582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66767C" w:rsidRPr="00226582" w:rsidTr="00226582">
        <w:tc>
          <w:tcPr>
            <w:tcW w:w="9911" w:type="dxa"/>
            <w:gridSpan w:val="3"/>
          </w:tcPr>
          <w:p w:rsidR="0066767C" w:rsidRPr="00F67C63" w:rsidRDefault="0066767C" w:rsidP="00F67C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7C63">
              <w:rPr>
                <w:rFonts w:ascii="Times New Roman" w:hAnsi="Times New Roman"/>
                <w:b/>
                <w:sz w:val="24"/>
                <w:szCs w:val="24"/>
              </w:rPr>
              <w:t>Вызов  (актуализация)</w:t>
            </w:r>
          </w:p>
        </w:tc>
      </w:tr>
      <w:tr w:rsidR="0066767C" w:rsidRPr="00226582" w:rsidTr="00226582">
        <w:tc>
          <w:tcPr>
            <w:tcW w:w="3303" w:type="dxa"/>
          </w:tcPr>
          <w:p w:rsidR="0066767C" w:rsidRPr="00F723AE" w:rsidRDefault="0066767C" w:rsidP="00943DF3">
            <w:pPr>
              <w:spacing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Устано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вить тематическую рамку </w:t>
            </w:r>
          </w:p>
          <w:p w:rsidR="0066767C" w:rsidRPr="00F723AE" w:rsidRDefault="0066767C" w:rsidP="00943DF3">
            <w:pPr>
              <w:spacing w:after="10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Организовать мотивирование ученика к учебной деятел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ности через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актуализацию знаний</w:t>
            </w:r>
          </w:p>
          <w:p w:rsidR="0066767C" w:rsidRPr="00943DF3" w:rsidRDefault="0066767C" w:rsidP="00943DF3">
            <w:pPr>
              <w:rPr>
                <w:rFonts w:ascii="Times New Roman" w:hAnsi="Times New Roman"/>
                <w:sz w:val="24"/>
                <w:szCs w:val="24"/>
              </w:rPr>
            </w:pP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Создать условия для включ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ния в учебную деятельность </w:t>
            </w:r>
          </w:p>
        </w:tc>
        <w:tc>
          <w:tcPr>
            <w:tcW w:w="3304" w:type="dxa"/>
          </w:tcPr>
          <w:p w:rsidR="0066767C" w:rsidRDefault="0066767C" w:rsidP="009D4528">
            <w:pPr>
              <w:spacing w:after="100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F723AE">
              <w:rPr>
                <w:rFonts w:ascii="Times New Roman" w:hAnsi="Times New Roman"/>
                <w:sz w:val="24"/>
                <w:szCs w:val="24"/>
              </w:rPr>
              <w:t>Составление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 xml:space="preserve"> списка извес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т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ной информации;</w:t>
            </w:r>
          </w:p>
          <w:p w:rsidR="0066767C" w:rsidRPr="00542BC1" w:rsidRDefault="0066767C" w:rsidP="00542BC1">
            <w:pPr>
              <w:spacing w:after="100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F723AE">
              <w:rPr>
                <w:rFonts w:ascii="Times New Roman" w:hAnsi="Times New Roman"/>
                <w:sz w:val="24"/>
                <w:szCs w:val="24"/>
              </w:rPr>
              <w:t>Прием: побуждающий диалог</w:t>
            </w:r>
          </w:p>
          <w:p w:rsidR="0066767C" w:rsidRPr="00F723AE" w:rsidRDefault="0066767C" w:rsidP="00F723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AE">
              <w:rPr>
                <w:rFonts w:ascii="Times New Roman" w:hAnsi="Times New Roman"/>
                <w:sz w:val="24"/>
                <w:szCs w:val="24"/>
              </w:rPr>
              <w:t>1. Вспомните, какие пре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д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ставления о форме Земли с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у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ществовали у людей в дре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в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ности?</w:t>
            </w:r>
          </w:p>
          <w:p w:rsidR="0066767C" w:rsidRPr="00F723AE" w:rsidRDefault="0066767C" w:rsidP="00F723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AE">
              <w:rPr>
                <w:rFonts w:ascii="Times New Roman" w:hAnsi="Times New Roman"/>
                <w:sz w:val="24"/>
                <w:szCs w:val="24"/>
              </w:rPr>
              <w:t>2.  кто из ученых Древней Греции определил, что земля имеет форму шара? (учащи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м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ся предлагается мысленно вернуться в эпоху Великих географических открытий)</w:t>
            </w:r>
          </w:p>
          <w:p w:rsidR="0066767C" w:rsidRPr="00F723AE" w:rsidRDefault="0066767C" w:rsidP="00F723A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Кто такой Х.Колумб и чем он прославился? «</w:t>
            </w:r>
          </w:p>
          <w:p w:rsidR="0066767C" w:rsidRPr="00542BC1" w:rsidRDefault="0066767C" w:rsidP="00542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542BC1">
              <w:rPr>
                <w:rFonts w:ascii="Times New Roman" w:hAnsi="Times New Roman"/>
                <w:sz w:val="24"/>
                <w:szCs w:val="24"/>
              </w:rPr>
              <w:t>Какие предпосылки пре</w:t>
            </w:r>
            <w:r w:rsidRPr="00542BC1">
              <w:rPr>
                <w:rFonts w:ascii="Times New Roman" w:hAnsi="Times New Roman"/>
                <w:sz w:val="24"/>
                <w:szCs w:val="24"/>
              </w:rPr>
              <w:t>д</w:t>
            </w:r>
            <w:r w:rsidRPr="00542BC1">
              <w:rPr>
                <w:rFonts w:ascii="Times New Roman" w:hAnsi="Times New Roman"/>
                <w:sz w:val="24"/>
                <w:szCs w:val="24"/>
              </w:rPr>
              <w:t>шествовали географическим открытиям?</w:t>
            </w:r>
          </w:p>
          <w:p w:rsidR="0066767C" w:rsidRPr="00542BC1" w:rsidRDefault="0066767C" w:rsidP="00542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542BC1">
              <w:rPr>
                <w:rFonts w:ascii="Times New Roman" w:hAnsi="Times New Roman"/>
                <w:sz w:val="24"/>
                <w:szCs w:val="24"/>
              </w:rPr>
              <w:t>Какие страны посетили е</w:t>
            </w:r>
            <w:r w:rsidRPr="00542BC1">
              <w:rPr>
                <w:rFonts w:ascii="Times New Roman" w:hAnsi="Times New Roman"/>
                <w:sz w:val="24"/>
                <w:szCs w:val="24"/>
              </w:rPr>
              <w:t>в</w:t>
            </w:r>
            <w:r w:rsidRPr="00542BC1">
              <w:rPr>
                <w:rFonts w:ascii="Times New Roman" w:hAnsi="Times New Roman"/>
                <w:sz w:val="24"/>
                <w:szCs w:val="24"/>
              </w:rPr>
              <w:t>ропейские путешественники?</w:t>
            </w:r>
          </w:p>
          <w:p w:rsidR="0066767C" w:rsidRPr="00542BC1" w:rsidRDefault="0066767C" w:rsidP="00542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542BC1">
              <w:rPr>
                <w:rFonts w:ascii="Times New Roman" w:hAnsi="Times New Roman"/>
                <w:sz w:val="24"/>
                <w:szCs w:val="24"/>
              </w:rPr>
              <w:t>Чем привлекал Восток? Что больше всего интересовали европейцев и почему?</w:t>
            </w:r>
          </w:p>
          <w:p w:rsidR="0066767C" w:rsidRPr="00F723AE" w:rsidRDefault="0066767C" w:rsidP="00542B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AE">
              <w:rPr>
                <w:rFonts w:ascii="Times New Roman" w:hAnsi="Times New Roman"/>
                <w:sz w:val="24"/>
                <w:szCs w:val="24"/>
              </w:rPr>
              <w:t>3. Что же заставило Ф.Магеллана отправиться в первое в истории кругосве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т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ное путешествие? Как док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а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зать что Земля круглая?</w:t>
            </w:r>
          </w:p>
        </w:tc>
        <w:tc>
          <w:tcPr>
            <w:tcW w:w="3304" w:type="dxa"/>
          </w:tcPr>
          <w:p w:rsidR="0066767C" w:rsidRDefault="0066767C" w:rsidP="009D45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9D45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9D45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9D45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Pr="002D2C31" w:rsidRDefault="0066767C" w:rsidP="009D45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ЛР-1</w:t>
            </w:r>
            <w:r w:rsidRPr="002D2C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767C" w:rsidRPr="002D2C31" w:rsidRDefault="0066767C" w:rsidP="009D45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МР-1</w:t>
            </w:r>
          </w:p>
          <w:p w:rsidR="0066767C" w:rsidRDefault="0066767C" w:rsidP="00943DF3">
            <w:pPr>
              <w:spacing w:after="100"/>
              <w:rPr>
                <w:color w:val="FF0000"/>
              </w:rPr>
            </w:pPr>
          </w:p>
          <w:p w:rsidR="0066767C" w:rsidRDefault="0066767C" w:rsidP="005D07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AE">
              <w:rPr>
                <w:rFonts w:ascii="Times New Roman" w:hAnsi="Times New Roman"/>
                <w:sz w:val="24"/>
                <w:szCs w:val="24"/>
              </w:rPr>
              <w:t>Форма</w:t>
            </w:r>
            <w:r>
              <w:rPr>
                <w:rFonts w:ascii="Times New Roman" w:hAnsi="Times New Roman"/>
                <w:sz w:val="24"/>
                <w:szCs w:val="24"/>
              </w:rPr>
              <w:t>: ф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ронтально</w:t>
            </w:r>
          </w:p>
          <w:p w:rsidR="0066767C" w:rsidRPr="00F723AE" w:rsidRDefault="0066767C" w:rsidP="005D07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учебник, атлас</w:t>
            </w:r>
          </w:p>
          <w:p w:rsidR="0066767C" w:rsidRPr="00943DF3" w:rsidRDefault="0066767C" w:rsidP="00943DF3"/>
        </w:tc>
      </w:tr>
      <w:tr w:rsidR="0066767C" w:rsidRPr="00226582" w:rsidTr="00226582">
        <w:tc>
          <w:tcPr>
            <w:tcW w:w="9911" w:type="dxa"/>
            <w:gridSpan w:val="3"/>
          </w:tcPr>
          <w:p w:rsidR="0066767C" w:rsidRPr="00F67C63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7C63">
              <w:rPr>
                <w:rFonts w:ascii="Times New Roman" w:hAnsi="Times New Roman"/>
                <w:b/>
                <w:sz w:val="24"/>
                <w:szCs w:val="24"/>
              </w:rPr>
              <w:t xml:space="preserve"> Осмысление </w:t>
            </w:r>
          </w:p>
        </w:tc>
      </w:tr>
      <w:tr w:rsidR="0066767C" w:rsidRPr="00226582" w:rsidTr="00226582">
        <w:tc>
          <w:tcPr>
            <w:tcW w:w="3303" w:type="dxa"/>
          </w:tcPr>
          <w:p w:rsidR="0066767C" w:rsidRDefault="0066767C" w:rsidP="00F723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Мотивировать учащихся к 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учебному действию и его с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мостоятельному выполнению</w:t>
            </w:r>
          </w:p>
          <w:p w:rsidR="0066767C" w:rsidRDefault="0066767C" w:rsidP="00F723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6767C" w:rsidRPr="00F723AE" w:rsidRDefault="0066767C" w:rsidP="00F723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Создать условия для решения типовых заданий с примен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нием алгоритма</w:t>
            </w:r>
          </w:p>
          <w:p w:rsidR="0066767C" w:rsidRDefault="0066767C" w:rsidP="00F723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6767C" w:rsidRPr="00943DF3" w:rsidRDefault="0066767C" w:rsidP="00F723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Научить фиксировать инд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видуальные затруднения, о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ределять способы устранения ошибки</w:t>
            </w:r>
          </w:p>
        </w:tc>
        <w:tc>
          <w:tcPr>
            <w:tcW w:w="3304" w:type="dxa"/>
          </w:tcPr>
          <w:p w:rsidR="0066767C" w:rsidRDefault="0066767C" w:rsidP="00F723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23AE">
              <w:rPr>
                <w:rFonts w:ascii="Times New Roman" w:hAnsi="Times New Roman"/>
                <w:sz w:val="24"/>
                <w:szCs w:val="24"/>
              </w:rPr>
              <w:t>Технология  развития крит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и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ческого мышления;</w:t>
            </w:r>
          </w:p>
          <w:p w:rsidR="0066767C" w:rsidRPr="00F723AE" w:rsidRDefault="0066767C" w:rsidP="00F723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Аналитическая беседа</w:t>
            </w:r>
          </w:p>
          <w:p w:rsidR="0066767C" w:rsidRDefault="0066767C" w:rsidP="00173F8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Используя учебник §5 и </w:t>
            </w:r>
            <w:r w:rsidRPr="00173F8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лас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ответь на вопросы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 xml:space="preserve"> и с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о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ставь рассказ по ключевым словам</w:t>
            </w:r>
            <w:r>
              <w:t xml:space="preserve">   </w:t>
            </w:r>
          </w:p>
          <w:p w:rsidR="0066767C" w:rsidRDefault="0066767C" w:rsidP="00173F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173F8B">
              <w:rPr>
                <w:rFonts w:ascii="Times New Roman" w:hAnsi="Times New Roman"/>
                <w:color w:val="000000"/>
                <w:sz w:val="24"/>
                <w:szCs w:val="24"/>
              </w:rPr>
              <w:t>Место и дата отправления Ф.Магеллана и его экипажа.</w:t>
            </w:r>
          </w:p>
          <w:p w:rsidR="0066767C" w:rsidRDefault="0066767C" w:rsidP="00173F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Количество кораблей </w:t>
            </w:r>
          </w:p>
          <w:p w:rsidR="0066767C" w:rsidRDefault="0066767C" w:rsidP="00173F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  <w:r w:rsidRPr="00173F8B">
              <w:rPr>
                <w:rFonts w:ascii="Times New Roman" w:hAnsi="Times New Roman"/>
                <w:color w:val="000000"/>
                <w:sz w:val="24"/>
                <w:szCs w:val="24"/>
              </w:rPr>
              <w:t>Какой океан пересекли к</w:t>
            </w:r>
            <w:r w:rsidRPr="00173F8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173F8B">
              <w:rPr>
                <w:rFonts w:ascii="Times New Roman" w:hAnsi="Times New Roman"/>
                <w:color w:val="000000"/>
                <w:sz w:val="24"/>
                <w:szCs w:val="24"/>
              </w:rPr>
              <w:t>рабли Ф.Магеллана?</w:t>
            </w:r>
          </w:p>
          <w:p w:rsidR="0066767C" w:rsidRDefault="0066767C" w:rsidP="00173F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  <w:r w:rsidRPr="00173F8B">
              <w:rPr>
                <w:rFonts w:ascii="Times New Roman" w:hAnsi="Times New Roman"/>
                <w:color w:val="000000"/>
                <w:sz w:val="24"/>
                <w:szCs w:val="24"/>
              </w:rPr>
              <w:t>Как назвал Южное море Ф.Магеллан и почему?</w:t>
            </w:r>
          </w:p>
          <w:p w:rsidR="0066767C" w:rsidRDefault="0066767C" w:rsidP="00173F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</w:t>
            </w:r>
            <w:r w:rsidRPr="00173F8B">
              <w:rPr>
                <w:rFonts w:ascii="Times New Roman" w:hAnsi="Times New Roman"/>
                <w:color w:val="000000"/>
                <w:sz w:val="24"/>
                <w:szCs w:val="24"/>
              </w:rPr>
              <w:t>Каких островов достигла флотилия Магеллана в марте 1521 г.?</w:t>
            </w:r>
          </w:p>
          <w:p w:rsidR="0066767C" w:rsidRDefault="0066767C" w:rsidP="00173F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 </w:t>
            </w:r>
            <w:r w:rsidRPr="00173F8B">
              <w:rPr>
                <w:rFonts w:ascii="Times New Roman" w:hAnsi="Times New Roman"/>
                <w:color w:val="000000"/>
                <w:sz w:val="24"/>
                <w:szCs w:val="24"/>
              </w:rPr>
              <w:t>Кто возглавил экспедицию после смерти Магеллана?</w:t>
            </w:r>
          </w:p>
          <w:p w:rsidR="0066767C" w:rsidRPr="00173F8B" w:rsidRDefault="0066767C" w:rsidP="00173F8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66767C" w:rsidRPr="00A1075B" w:rsidRDefault="0066767C" w:rsidP="00173F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75B">
              <w:rPr>
                <w:rFonts w:ascii="Times New Roman" w:hAnsi="Times New Roman"/>
                <w:sz w:val="24"/>
                <w:szCs w:val="24"/>
              </w:rPr>
              <w:t xml:space="preserve">Используя текст учебника и дополнительные источники информации  </w:t>
            </w:r>
            <w:r>
              <w:rPr>
                <w:rFonts w:ascii="Times New Roman" w:hAnsi="Times New Roman"/>
                <w:sz w:val="24"/>
                <w:szCs w:val="24"/>
              </w:rPr>
              <w:t>записать</w:t>
            </w:r>
            <w:r w:rsidRPr="00A1075B">
              <w:rPr>
                <w:rFonts w:ascii="Times New Roman" w:hAnsi="Times New Roman"/>
                <w:sz w:val="24"/>
                <w:szCs w:val="24"/>
              </w:rPr>
              <w:t xml:space="preserve"> в те</w:t>
            </w:r>
            <w:r w:rsidRPr="00A1075B">
              <w:rPr>
                <w:rFonts w:ascii="Times New Roman" w:hAnsi="Times New Roman"/>
                <w:sz w:val="24"/>
                <w:szCs w:val="24"/>
              </w:rPr>
              <w:t>т</w:t>
            </w:r>
            <w:r w:rsidRPr="00A1075B">
              <w:rPr>
                <w:rFonts w:ascii="Times New Roman" w:hAnsi="Times New Roman"/>
                <w:sz w:val="24"/>
                <w:szCs w:val="24"/>
              </w:rPr>
              <w:t>радь основные результаты выдающихся географических открытий</w:t>
            </w:r>
          </w:p>
          <w:p w:rsidR="0066767C" w:rsidRPr="003232BD" w:rsidRDefault="0066767C" w:rsidP="0022658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1 Подтверждена шарообра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ность Земли</w:t>
            </w:r>
          </w:p>
          <w:p w:rsidR="0066767C" w:rsidRPr="003232BD" w:rsidRDefault="0066767C" w:rsidP="002265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2. Расширились знания чел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 xml:space="preserve">вечества  планете: </w:t>
            </w:r>
            <w:r w:rsidRPr="003232BD">
              <w:rPr>
                <w:rFonts w:ascii="Times New Roman" w:hAnsi="Times New Roman"/>
                <w:sz w:val="24"/>
                <w:szCs w:val="24"/>
              </w:rPr>
              <w:t>открыт н</w:t>
            </w:r>
            <w:r w:rsidRPr="003232BD">
              <w:rPr>
                <w:rFonts w:ascii="Times New Roman" w:hAnsi="Times New Roman"/>
                <w:sz w:val="24"/>
                <w:szCs w:val="24"/>
              </w:rPr>
              <w:t>о</w:t>
            </w:r>
            <w:r w:rsidRPr="003232BD">
              <w:rPr>
                <w:rFonts w:ascii="Times New Roman" w:hAnsi="Times New Roman"/>
                <w:sz w:val="24"/>
                <w:szCs w:val="24"/>
              </w:rPr>
              <w:t>вый материк – Америка, н</w:t>
            </w:r>
            <w:r w:rsidRPr="003232BD">
              <w:rPr>
                <w:rFonts w:ascii="Times New Roman" w:hAnsi="Times New Roman"/>
                <w:sz w:val="24"/>
                <w:szCs w:val="24"/>
              </w:rPr>
              <w:t>о</w:t>
            </w:r>
            <w:r w:rsidRPr="003232BD">
              <w:rPr>
                <w:rFonts w:ascii="Times New Roman" w:hAnsi="Times New Roman"/>
                <w:sz w:val="24"/>
                <w:szCs w:val="24"/>
              </w:rPr>
              <w:t>вый океан – Тихий.</w:t>
            </w:r>
          </w:p>
          <w:p w:rsidR="0066767C" w:rsidRPr="003232BD" w:rsidRDefault="0066767C" w:rsidP="0022658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3. Даны описания вновь о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крытых земель и стран з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падного полуш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рия</w:t>
            </w:r>
          </w:p>
          <w:p w:rsidR="0066767C" w:rsidRPr="003232BD" w:rsidRDefault="0066767C" w:rsidP="0022658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4. Составлены новые карты</w:t>
            </w:r>
          </w:p>
          <w:p w:rsidR="0066767C" w:rsidRPr="003232BD" w:rsidRDefault="0066767C" w:rsidP="0022658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5. Создание первых колоний</w:t>
            </w:r>
          </w:p>
          <w:p w:rsidR="0066767C" w:rsidRPr="003232BD" w:rsidRDefault="0066767C" w:rsidP="0022658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6. появление новых проду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тов п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тания (завезены ранее неизвестные картофель, т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маты, кукуруза, к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3232BD">
              <w:rPr>
                <w:rFonts w:ascii="Times New Roman" w:hAnsi="Times New Roman"/>
                <w:bCs/>
                <w:sz w:val="24"/>
                <w:szCs w:val="24"/>
              </w:rPr>
              <w:t>као-бобы, маис, табак и др)</w:t>
            </w:r>
          </w:p>
          <w:p w:rsidR="0066767C" w:rsidRDefault="0066767C" w:rsidP="006F49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767C" w:rsidRPr="006F493D" w:rsidRDefault="0066767C" w:rsidP="006F49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контурной карте обозн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чить маршрут экспедиции Ф. Магеллана</w:t>
            </w:r>
          </w:p>
        </w:tc>
        <w:tc>
          <w:tcPr>
            <w:tcW w:w="3304" w:type="dxa"/>
          </w:tcPr>
          <w:p w:rsidR="0066767C" w:rsidRDefault="0066767C" w:rsidP="00542B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F524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F524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F524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F524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F524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ЛР-4</w:t>
            </w:r>
          </w:p>
          <w:p w:rsidR="0066767C" w:rsidRDefault="0066767C" w:rsidP="009D4528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МР-3</w:t>
            </w:r>
          </w:p>
          <w:p w:rsidR="0066767C" w:rsidRDefault="0066767C" w:rsidP="009D452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МР-4</w:t>
            </w:r>
          </w:p>
          <w:p w:rsidR="0066767C" w:rsidRPr="002D2C31" w:rsidRDefault="0066767C" w:rsidP="0085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МР-6</w:t>
            </w:r>
            <w:r w:rsidRPr="002D2C3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767C" w:rsidRDefault="0066767C" w:rsidP="009D452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Pr="000A4046" w:rsidRDefault="0066767C" w:rsidP="00F524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ПР-1</w:t>
            </w:r>
          </w:p>
          <w:p w:rsidR="0066767C" w:rsidRDefault="0066767C" w:rsidP="00F524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ПР-2</w:t>
            </w:r>
          </w:p>
          <w:p w:rsidR="0066767C" w:rsidRDefault="0066767C" w:rsidP="00F67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D2C31">
              <w:rPr>
                <w:rFonts w:ascii="Times New Roman" w:hAnsi="Times New Roman"/>
                <w:sz w:val="24"/>
                <w:szCs w:val="24"/>
              </w:rPr>
              <w:t>Форма: в группе</w:t>
            </w:r>
          </w:p>
          <w:p w:rsidR="0066767C" w:rsidRPr="002D2C31" w:rsidRDefault="0066767C" w:rsidP="00F67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2C31">
              <w:rPr>
                <w:rFonts w:ascii="Times New Roman" w:hAnsi="Times New Roman"/>
                <w:sz w:val="24"/>
                <w:szCs w:val="24"/>
              </w:rPr>
              <w:t>Средства: учебник, атлас, и</w:t>
            </w:r>
            <w:r w:rsidRPr="002D2C31">
              <w:rPr>
                <w:rFonts w:ascii="Times New Roman" w:hAnsi="Times New Roman"/>
                <w:sz w:val="24"/>
                <w:szCs w:val="24"/>
              </w:rPr>
              <w:t>н</w:t>
            </w:r>
            <w:r w:rsidRPr="002D2C31">
              <w:rPr>
                <w:rFonts w:ascii="Times New Roman" w:hAnsi="Times New Roman"/>
                <w:sz w:val="24"/>
                <w:szCs w:val="24"/>
              </w:rPr>
              <w:t>тернет-ресурсы</w:t>
            </w:r>
          </w:p>
          <w:p w:rsidR="0066767C" w:rsidRDefault="0066767C" w:rsidP="00943DF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6767C" w:rsidRDefault="0066767C" w:rsidP="00943DF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6767C" w:rsidRDefault="0066767C" w:rsidP="00943DF3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6767C" w:rsidRDefault="0066767C" w:rsidP="00943D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943D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943D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Pr="00F67C63" w:rsidRDefault="0066767C" w:rsidP="00943D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ЛР-3</w:t>
            </w:r>
            <w:r w:rsidRPr="00F67C6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767C" w:rsidRPr="00F67C63" w:rsidRDefault="0066767C" w:rsidP="009D45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МР-6</w:t>
            </w:r>
            <w:r w:rsidRPr="00F67C6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767C" w:rsidRPr="00CE788E" w:rsidRDefault="0066767C" w:rsidP="00A107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88E">
              <w:rPr>
                <w:rFonts w:ascii="Times New Roman" w:hAnsi="Times New Roman"/>
                <w:sz w:val="24"/>
                <w:szCs w:val="24"/>
              </w:rPr>
              <w:t>МР-2</w:t>
            </w:r>
          </w:p>
          <w:p w:rsidR="0066767C" w:rsidRPr="00943DF3" w:rsidRDefault="0066767C" w:rsidP="00A1075B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5248D">
              <w:rPr>
                <w:rFonts w:ascii="Times New Roman" w:hAnsi="Times New Roman"/>
                <w:sz w:val="24"/>
                <w:szCs w:val="24"/>
              </w:rPr>
              <w:t>ПР-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66767C" w:rsidRDefault="0066767C" w:rsidP="00A1075B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ПР-5</w:t>
            </w:r>
          </w:p>
          <w:p w:rsidR="0066767C" w:rsidRPr="00F67C63" w:rsidRDefault="0066767C" w:rsidP="00F67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7C63">
              <w:rPr>
                <w:rFonts w:ascii="Times New Roman" w:hAnsi="Times New Roman"/>
                <w:sz w:val="24"/>
                <w:szCs w:val="24"/>
              </w:rPr>
              <w:t>Форма: в группе</w:t>
            </w:r>
          </w:p>
          <w:p w:rsidR="0066767C" w:rsidRPr="00F67C63" w:rsidRDefault="0066767C" w:rsidP="00F67C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Средства: </w:t>
            </w:r>
            <w:r w:rsidRPr="00F67C63">
              <w:rPr>
                <w:rFonts w:ascii="Times New Roman" w:hAnsi="Times New Roman"/>
                <w:sz w:val="24"/>
                <w:szCs w:val="24"/>
              </w:rPr>
              <w:t xml:space="preserve"> интернет-ресурсы</w:t>
            </w:r>
          </w:p>
          <w:p w:rsidR="0066767C" w:rsidRDefault="0066767C" w:rsidP="00A1075B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66767C" w:rsidRDefault="0066767C" w:rsidP="00A1075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767C" w:rsidRPr="0085380E" w:rsidRDefault="0066767C" w:rsidP="008538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767C" w:rsidRPr="0085380E" w:rsidRDefault="0066767C" w:rsidP="008538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ЛР-5</w:t>
            </w:r>
          </w:p>
          <w:p w:rsidR="0066767C" w:rsidRPr="00687556" w:rsidRDefault="0066767C" w:rsidP="0085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ПР-3</w:t>
            </w:r>
            <w:r w:rsidRPr="0068755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767C" w:rsidRDefault="0066767C" w:rsidP="0085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Форма: индивидуально</w:t>
            </w:r>
          </w:p>
          <w:p w:rsidR="0066767C" w:rsidRPr="0085380E" w:rsidRDefault="0066767C" w:rsidP="008538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Средства: контурная карта</w:t>
            </w:r>
          </w:p>
        </w:tc>
      </w:tr>
      <w:tr w:rsidR="0066767C" w:rsidRPr="00226582" w:rsidTr="00226582">
        <w:tc>
          <w:tcPr>
            <w:tcW w:w="9911" w:type="dxa"/>
            <w:gridSpan w:val="3"/>
          </w:tcPr>
          <w:p w:rsidR="0066767C" w:rsidRPr="00AC24E8" w:rsidRDefault="0066767C" w:rsidP="002265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C24E8">
              <w:rPr>
                <w:rFonts w:ascii="Times New Roman" w:hAnsi="Times New Roman"/>
                <w:b/>
                <w:sz w:val="24"/>
                <w:szCs w:val="24"/>
              </w:rPr>
              <w:t xml:space="preserve">Рефлексия </w:t>
            </w:r>
          </w:p>
        </w:tc>
      </w:tr>
      <w:tr w:rsidR="0066767C" w:rsidRPr="00226582" w:rsidTr="005D07B1">
        <w:trPr>
          <w:trHeight w:val="3227"/>
        </w:trPr>
        <w:tc>
          <w:tcPr>
            <w:tcW w:w="3303" w:type="dxa"/>
          </w:tcPr>
          <w:p w:rsidR="0066767C" w:rsidRPr="00F723AE" w:rsidRDefault="0066767C" w:rsidP="00F723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адекватную оценку правильности резул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татов действия</w:t>
            </w:r>
          </w:p>
          <w:p w:rsidR="0066767C" w:rsidRDefault="0066767C" w:rsidP="00F723A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6767C" w:rsidRPr="00943DF3" w:rsidRDefault="0066767C" w:rsidP="00F723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Создать ситуацию успеха для мотивации познавательной деятельности</w:t>
            </w:r>
          </w:p>
        </w:tc>
        <w:tc>
          <w:tcPr>
            <w:tcW w:w="3304" w:type="dxa"/>
          </w:tcPr>
          <w:p w:rsidR="0066767C" w:rsidRPr="00F723AE" w:rsidRDefault="0066767C" w:rsidP="002265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723AE">
              <w:rPr>
                <w:rFonts w:ascii="Times New Roman" w:hAnsi="Times New Roman"/>
                <w:sz w:val="24"/>
                <w:szCs w:val="24"/>
              </w:rPr>
              <w:t>Графическая  систематизация материала: составление кл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а</w:t>
            </w:r>
            <w:r w:rsidRPr="00F723AE">
              <w:rPr>
                <w:rFonts w:ascii="Times New Roman" w:hAnsi="Times New Roman"/>
                <w:sz w:val="24"/>
                <w:szCs w:val="24"/>
              </w:rPr>
              <w:t>стера</w:t>
            </w:r>
          </w:p>
          <w:p w:rsidR="0066767C" w:rsidRPr="00F723AE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Выполните тестовое задание, выбрав один из правильных ответов. На основе выпо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F723AE">
              <w:rPr>
                <w:rFonts w:ascii="Times New Roman" w:hAnsi="Times New Roman"/>
                <w:color w:val="000000"/>
                <w:sz w:val="24"/>
                <w:szCs w:val="24"/>
              </w:rPr>
              <w:t>ненного теста составь кластер «Ф.Магеллан»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1. По своему происхождению Фернан Магеллан был: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а) португальцем б) испанцем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в) итальянцем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2. началом первого круг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светного плавания принято считать: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А) 1492 год  б) 1519   в) 1525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3. Экспедиция Ф.Магеллана совершила: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а) первое путешествие в Америку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б) первое кругосветное пл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вание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в) первое путешествие в Азию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4. Одним из открытий эксп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диции Ф.Магеллана было: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а) открытие пролива, соед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няющего Атлантический и Тихий океаны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б) открытие южной оконе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ности Африки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в) открытие морского пути в Индию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5. Фернан Магеллан не смог закончить первое кругосве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ное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плавание из-за того, что: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а) погиб в морском сражении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б) погиб в схватке с остров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тянами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в) остался жить на одном из островов Тихого океана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6. В ходе плавания были до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тигнуты острова, названные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а) филиппинские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б)  малайские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23DC">
              <w:rPr>
                <w:rFonts w:ascii="Times New Roman" w:hAnsi="Times New Roman"/>
                <w:color w:val="000000"/>
                <w:sz w:val="24"/>
                <w:szCs w:val="24"/>
              </w:rPr>
              <w:t>в) гавайские</w:t>
            </w:r>
          </w:p>
          <w:p w:rsidR="0066767C" w:rsidRPr="006123D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6767C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2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Заполнения листа </w:t>
            </w:r>
          </w:p>
          <w:p w:rsidR="0066767C" w:rsidRPr="009052B8" w:rsidRDefault="0066767C" w:rsidP="004C38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52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самооценки</w:t>
            </w:r>
          </w:p>
        </w:tc>
        <w:tc>
          <w:tcPr>
            <w:tcW w:w="3304" w:type="dxa"/>
          </w:tcPr>
          <w:p w:rsidR="0066767C" w:rsidRDefault="0066767C" w:rsidP="009D45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ЛР-5</w:t>
            </w:r>
            <w:r w:rsidRPr="008538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767C" w:rsidRPr="0085380E" w:rsidRDefault="0066767C" w:rsidP="009D45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МР-5</w:t>
            </w:r>
          </w:p>
          <w:p w:rsidR="0066767C" w:rsidRDefault="0066767C" w:rsidP="00226582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ПР-5</w:t>
            </w:r>
          </w:p>
          <w:p w:rsidR="0066767C" w:rsidRPr="00AC24E8" w:rsidRDefault="0066767C" w:rsidP="00AC24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4E8">
              <w:rPr>
                <w:rFonts w:ascii="Times New Roman" w:hAnsi="Times New Roman"/>
                <w:sz w:val="24"/>
                <w:szCs w:val="24"/>
              </w:rPr>
              <w:t>Форма индивидуально</w:t>
            </w:r>
          </w:p>
          <w:p w:rsidR="0066767C" w:rsidRPr="00AC24E8" w:rsidRDefault="0066767C" w:rsidP="00AC24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4E8">
              <w:rPr>
                <w:rFonts w:ascii="Times New Roman" w:hAnsi="Times New Roman"/>
                <w:sz w:val="24"/>
                <w:szCs w:val="24"/>
              </w:rPr>
              <w:t>Средства: раздаточный мат</w:t>
            </w:r>
            <w:r w:rsidRPr="00AC24E8">
              <w:rPr>
                <w:rFonts w:ascii="Times New Roman" w:hAnsi="Times New Roman"/>
                <w:sz w:val="24"/>
                <w:szCs w:val="24"/>
              </w:rPr>
              <w:t>е</w:t>
            </w:r>
            <w:r w:rsidRPr="00AC24E8">
              <w:rPr>
                <w:rFonts w:ascii="Times New Roman" w:hAnsi="Times New Roman"/>
                <w:sz w:val="24"/>
                <w:szCs w:val="24"/>
              </w:rPr>
              <w:t>риал</w:t>
            </w:r>
          </w:p>
          <w:p w:rsidR="0066767C" w:rsidRDefault="0066767C" w:rsidP="00E870C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E870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6767C" w:rsidRDefault="0066767C" w:rsidP="00E870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6767C" w:rsidRDefault="0066767C" w:rsidP="00E870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6767C" w:rsidRDefault="0066767C" w:rsidP="00E870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6767C" w:rsidRDefault="0066767C" w:rsidP="00E870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6767C" w:rsidRDefault="0066767C" w:rsidP="00E870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6767C" w:rsidRDefault="0066767C" w:rsidP="00E870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6767C" w:rsidRDefault="0066767C" w:rsidP="00E870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6767C" w:rsidRDefault="0066767C" w:rsidP="00E870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6767C" w:rsidRDefault="0066767C" w:rsidP="00E870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6767C" w:rsidRDefault="0066767C" w:rsidP="00E870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6767C" w:rsidRDefault="0066767C" w:rsidP="00E870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6767C" w:rsidRDefault="0066767C" w:rsidP="00E870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6767C" w:rsidRDefault="0066767C" w:rsidP="00E870C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66767C" w:rsidRDefault="0066767C" w:rsidP="00905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905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905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905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905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905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905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905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767C" w:rsidRDefault="0066767C" w:rsidP="00853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ЛР-2</w:t>
            </w:r>
          </w:p>
          <w:p w:rsidR="0066767C" w:rsidRPr="009052B8" w:rsidRDefault="0066767C" w:rsidP="00905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МР-5</w:t>
            </w:r>
            <w:r w:rsidRPr="009052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767C" w:rsidRDefault="0066767C" w:rsidP="00905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МР-7</w:t>
            </w:r>
          </w:p>
          <w:p w:rsidR="0066767C" w:rsidRPr="00AC24E8" w:rsidRDefault="0066767C" w:rsidP="00AC24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4E8">
              <w:rPr>
                <w:rFonts w:ascii="Times New Roman" w:hAnsi="Times New Roman"/>
                <w:sz w:val="24"/>
                <w:szCs w:val="24"/>
              </w:rPr>
              <w:t>Форма индивидуально</w:t>
            </w:r>
          </w:p>
          <w:p w:rsidR="0066767C" w:rsidRPr="005D07B1" w:rsidRDefault="0066767C" w:rsidP="005D07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4E8">
              <w:rPr>
                <w:rFonts w:ascii="Times New Roman" w:hAnsi="Times New Roman"/>
                <w:sz w:val="24"/>
                <w:szCs w:val="24"/>
              </w:rPr>
              <w:t>Средства: раздаточный мат</w:t>
            </w:r>
            <w:r w:rsidRPr="00AC24E8">
              <w:rPr>
                <w:rFonts w:ascii="Times New Roman" w:hAnsi="Times New Roman"/>
                <w:sz w:val="24"/>
                <w:szCs w:val="24"/>
              </w:rPr>
              <w:t>е</w:t>
            </w:r>
            <w:r w:rsidRPr="00AC24E8">
              <w:rPr>
                <w:rFonts w:ascii="Times New Roman" w:hAnsi="Times New Roman"/>
                <w:sz w:val="24"/>
                <w:szCs w:val="24"/>
              </w:rPr>
              <w:t>риал</w:t>
            </w:r>
          </w:p>
        </w:tc>
      </w:tr>
    </w:tbl>
    <w:p w:rsidR="0066767C" w:rsidRDefault="0066767C" w:rsidP="00F4088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6767C" w:rsidRDefault="0066767C" w:rsidP="00F4088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6767C" w:rsidRDefault="0066767C" w:rsidP="00F470FE">
      <w:pPr>
        <w:tabs>
          <w:tab w:val="left" w:pos="426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bookmarkStart w:id="0" w:name="_GoBack"/>
      <w:bookmarkEnd w:id="0"/>
      <w:r>
        <w:rPr>
          <w:noProof/>
          <w:lang w:eastAsia="ru-RU"/>
        </w:rPr>
      </w:r>
      <w:r w:rsidRPr="001C52C8">
        <w:rPr>
          <w:rFonts w:ascii="Times New Roman" w:hAnsi="Times New Roman"/>
          <w:b/>
          <w:sz w:val="24"/>
          <w:szCs w:val="24"/>
        </w:rPr>
        <w:pict>
          <v:group id="_x0000_s1026" editas="canvas" style="width:378pt;height:207pt;mso-position-horizontal-relative:char;mso-position-vertical-relative:line" coordorigin="2306,1083" coordsize="17788,993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306;top:1083;width:17788;height:9936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9506;top:4971;width:3543;height:3614">
              <v:imagedata r:id="rId7" o:title="" croptop="11275f" cropbottom="9928f" cropleft="15572f" cropright="24740f"/>
            </v:shape>
            <v:line id="_x0000_s1029" style="position:absolute;flip:x y" from="6965,3675" to="9929,5403">
              <v:stroke endarrow="block"/>
            </v:line>
            <v:line id="_x0000_s1030" style="position:absolute;flip:y" from="12471,3675" to="15012,5403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12047;top:2811;width:5506;height:864">
              <v:textbox style="mso-next-textbox:#_x0000_s1031">
                <w:txbxContent>
                  <w:p w:rsidR="0066767C" w:rsidRDefault="0066767C">
                    <w:r>
                      <w:t>Магелланов пролив</w:t>
                    </w:r>
                  </w:p>
                </w:txbxContent>
              </v:textbox>
            </v:shape>
            <v:line id="_x0000_s1032" style="position:absolute;flip:x y" from="6118,6699" to="9506,7563">
              <v:stroke endarrow="block"/>
            </v:line>
            <v:shape id="_x0000_s1033" type="#_x0000_t202" style="position:absolute;left:7812;top:9723;width:8047;height:864">
              <v:textbox style="mso-next-textbox:#_x0000_s1033">
                <w:txbxContent>
                  <w:p w:rsidR="0066767C" w:rsidRDefault="0066767C">
                    <w:r>
                      <w:t>Первое кругосветное плавание</w:t>
                    </w:r>
                  </w:p>
                </w:txbxContent>
              </v:textbox>
            </v:shape>
            <v:line id="_x0000_s1034" style="position:absolute" from="11200,8859" to="11201,9723">
              <v:stroke endarrow="block"/>
            </v:line>
            <v:shape id="_x0000_s1035" type="#_x0000_t202" style="position:absolute;left:3577;top:5403;width:4235;height:864">
              <v:textbox style="mso-next-textbox:#_x0000_s1035">
                <w:txbxContent>
                  <w:p w:rsidR="0066767C" w:rsidRDefault="0066767C">
                    <w:r>
                      <w:t>португалец</w:t>
                    </w:r>
                  </w:p>
                </w:txbxContent>
              </v:textbox>
            </v:shape>
            <v:shape id="_x0000_s1036" type="#_x0000_t202" style="position:absolute;left:14588;top:5403;width:4659;height:864">
              <v:textbox style="mso-next-textbox:#_x0000_s1036">
                <w:txbxContent>
                  <w:p w:rsidR="0066767C" w:rsidRDefault="0066767C">
                    <w:r>
                      <w:t>Тихий океан</w:t>
                    </w:r>
                  </w:p>
                </w:txbxContent>
              </v:textbox>
            </v:shape>
            <v:line id="_x0000_s1037" style="position:absolute;flip:y" from="12894,5835" to="14165,6699">
              <v:stroke endarrow="block"/>
            </v:line>
            <v:shape id="_x0000_s1038" type="#_x0000_t202" style="position:absolute;left:13741;top:7995;width:5929;height:864">
              <v:textbox style="mso-next-textbox:#_x0000_s1038">
                <w:txbxContent>
                  <w:p w:rsidR="0066767C" w:rsidRDefault="0066767C">
                    <w:r>
                      <w:t>Филиппинские острова</w:t>
                    </w:r>
                  </w:p>
                </w:txbxContent>
              </v:textbox>
            </v:shape>
            <v:line id="_x0000_s1039" style="position:absolute" from="12894,7995" to="13741,8427">
              <v:stroke endarrow="block"/>
            </v:line>
            <v:shape id="_x0000_s1040" type="#_x0000_t202" style="position:absolute;left:2730;top:2811;width:8046;height:864">
              <v:textbox style="mso-next-textbox:#_x0000_s1040">
                <w:txbxContent>
                  <w:p w:rsidR="0066767C" w:rsidRDefault="0066767C">
                    <w:r>
                      <w:t>Погиб в схватке с островитянами</w:t>
                    </w:r>
                  </w:p>
                </w:txbxContent>
              </v:textbox>
            </v:shape>
            <v:shape id="_x0000_s1041" type="#_x0000_t202" style="position:absolute;left:4692;top:7935;width:2541;height:864">
              <v:textbox style="mso-next-textbox:#_x0000_s1041">
                <w:txbxContent>
                  <w:p w:rsidR="0066767C" w:rsidRDefault="0066767C">
                    <w:r>
                      <w:t>1591</w:t>
                    </w:r>
                  </w:p>
                </w:txbxContent>
              </v:textbox>
            </v:shape>
            <v:line id="_x0000_s1042" style="position:absolute;flip:x" from="7388,7995" to="9929,8427">
              <v:stroke endarrow="block"/>
            </v:line>
            <w10:anchorlock/>
          </v:group>
        </w:pict>
      </w:r>
    </w:p>
    <w:p w:rsidR="0066767C" w:rsidRDefault="0066767C" w:rsidP="00F4088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66767C" w:rsidRDefault="0066767C" w:rsidP="009052B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6767C" w:rsidRDefault="0066767C" w:rsidP="009052B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6767C" w:rsidRDefault="0066767C" w:rsidP="009052B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6767C" w:rsidRDefault="0066767C" w:rsidP="009052B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6767C" w:rsidRDefault="0066767C" w:rsidP="009052B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6767C" w:rsidRDefault="0066767C" w:rsidP="009052B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6767C" w:rsidRDefault="0066767C" w:rsidP="009052B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6767C" w:rsidRDefault="0066767C" w:rsidP="009052B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6767C" w:rsidRDefault="0066767C" w:rsidP="009052B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 САМООЦЕНКИ</w:t>
      </w:r>
    </w:p>
    <w:p w:rsidR="0066767C" w:rsidRDefault="0066767C" w:rsidP="009052B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F61A2">
        <w:rPr>
          <w:rFonts w:ascii="Times New Roman" w:hAnsi="Times New Roman"/>
          <w:sz w:val="24"/>
          <w:szCs w:val="24"/>
        </w:rPr>
        <w:t>Фамилия имя ____________________________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AF61A2">
        <w:rPr>
          <w:rFonts w:ascii="Times New Roman" w:hAnsi="Times New Roman"/>
          <w:sz w:val="24"/>
          <w:szCs w:val="24"/>
        </w:rPr>
        <w:t xml:space="preserve"> Класс _</w:t>
      </w:r>
      <w:r>
        <w:rPr>
          <w:rFonts w:ascii="Times New Roman" w:hAnsi="Times New Roman"/>
          <w:sz w:val="24"/>
          <w:szCs w:val="24"/>
        </w:rPr>
        <w:t>_____ Дата «_____» _______</w:t>
      </w:r>
      <w:r w:rsidRPr="00AF61A2">
        <w:rPr>
          <w:rFonts w:ascii="Times New Roman" w:hAnsi="Times New Roman"/>
          <w:sz w:val="24"/>
          <w:szCs w:val="24"/>
        </w:rPr>
        <w:t>202_</w:t>
      </w:r>
    </w:p>
    <w:p w:rsidR="0066767C" w:rsidRDefault="0066767C" w:rsidP="009052B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6767C" w:rsidRDefault="0066767C" w:rsidP="009052B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урока: ____________________________________________________________________</w:t>
      </w:r>
    </w:p>
    <w:p w:rsidR="0066767C" w:rsidRDefault="0066767C" w:rsidP="009052B8">
      <w:pPr>
        <w:tabs>
          <w:tab w:val="left" w:pos="22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66767C" w:rsidRDefault="0066767C" w:rsidP="00F4088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380"/>
        <w:gridCol w:w="1620"/>
      </w:tblGrid>
      <w:tr w:rsidR="0066767C" w:rsidTr="004020EE">
        <w:tc>
          <w:tcPr>
            <w:tcW w:w="828" w:type="dxa"/>
          </w:tcPr>
          <w:p w:rsidR="0066767C" w:rsidRPr="004020EE" w:rsidRDefault="0066767C" w:rsidP="004020E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020EE">
              <w:rPr>
                <w:rFonts w:ascii="Times New Roman" w:hAnsi="Times New Roman"/>
                <w:b/>
                <w:sz w:val="24"/>
                <w:szCs w:val="24"/>
              </w:rPr>
              <w:t>№№ п/п</w:t>
            </w:r>
          </w:p>
        </w:tc>
        <w:tc>
          <w:tcPr>
            <w:tcW w:w="7380" w:type="dxa"/>
          </w:tcPr>
          <w:p w:rsidR="0066767C" w:rsidRPr="004020EE" w:rsidRDefault="0066767C" w:rsidP="004020E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0EE">
              <w:rPr>
                <w:rFonts w:ascii="Times New Roman" w:hAnsi="Times New Roman"/>
                <w:b/>
                <w:bCs/>
                <w:sz w:val="24"/>
                <w:szCs w:val="24"/>
              </w:rPr>
              <w:t>Я могу:</w:t>
            </w:r>
          </w:p>
        </w:tc>
        <w:tc>
          <w:tcPr>
            <w:tcW w:w="1620" w:type="dxa"/>
          </w:tcPr>
          <w:p w:rsidR="0066767C" w:rsidRPr="004020EE" w:rsidRDefault="0066767C" w:rsidP="004020E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020EE">
              <w:rPr>
                <w:rFonts w:ascii="Times New Roman" w:hAnsi="Times New Roman"/>
                <w:b/>
                <w:bCs/>
                <w:sz w:val="24"/>
                <w:szCs w:val="24"/>
              </w:rPr>
              <w:t>Оцени себя</w:t>
            </w:r>
          </w:p>
          <w:p w:rsidR="0066767C" w:rsidRPr="004020EE" w:rsidRDefault="0066767C" w:rsidP="004020E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0EE">
              <w:rPr>
                <w:rFonts w:ascii="Times New Roman" w:hAnsi="Times New Roman"/>
                <w:sz w:val="24"/>
                <w:szCs w:val="24"/>
              </w:rPr>
              <w:t>+</w:t>
            </w:r>
            <w:r w:rsidRPr="004020EE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4020E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6767C" w:rsidTr="004020EE">
        <w:tc>
          <w:tcPr>
            <w:tcW w:w="828" w:type="dxa"/>
          </w:tcPr>
          <w:p w:rsidR="0066767C" w:rsidRPr="004020EE" w:rsidRDefault="0066767C" w:rsidP="004020E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0E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380" w:type="dxa"/>
          </w:tcPr>
          <w:p w:rsidR="0066767C" w:rsidRPr="004020EE" w:rsidRDefault="0066767C" w:rsidP="004020EE">
            <w:pPr>
              <w:spacing w:after="0"/>
              <w:ind w:right="4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20EE">
              <w:rPr>
                <w:rFonts w:ascii="Times New Roman" w:hAnsi="Times New Roman"/>
                <w:color w:val="000000"/>
                <w:sz w:val="24"/>
                <w:szCs w:val="24"/>
              </w:rPr>
              <w:t>Назвать имя человека, совершившего первое кругосветное пл</w:t>
            </w:r>
            <w:r w:rsidRPr="004020EE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4020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вание </w:t>
            </w:r>
          </w:p>
        </w:tc>
        <w:tc>
          <w:tcPr>
            <w:tcW w:w="1620" w:type="dxa"/>
          </w:tcPr>
          <w:p w:rsidR="0066767C" w:rsidRPr="004020EE" w:rsidRDefault="0066767C" w:rsidP="004020EE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6767C" w:rsidTr="004020EE">
        <w:tc>
          <w:tcPr>
            <w:tcW w:w="828" w:type="dxa"/>
          </w:tcPr>
          <w:p w:rsidR="0066767C" w:rsidRPr="004020EE" w:rsidRDefault="0066767C" w:rsidP="004020E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0E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380" w:type="dxa"/>
          </w:tcPr>
          <w:p w:rsidR="0066767C" w:rsidRPr="004020EE" w:rsidRDefault="0066767C" w:rsidP="004020EE">
            <w:pPr>
              <w:spacing w:after="0"/>
              <w:ind w:right="48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020EE">
              <w:rPr>
                <w:rFonts w:ascii="Times New Roman" w:hAnsi="Times New Roman"/>
                <w:color w:val="000000"/>
                <w:sz w:val="24"/>
                <w:szCs w:val="24"/>
              </w:rPr>
              <w:t>Назвать даты  первого кругосветного плавания (когда началось и когда закончилось)</w:t>
            </w:r>
          </w:p>
        </w:tc>
        <w:tc>
          <w:tcPr>
            <w:tcW w:w="1620" w:type="dxa"/>
          </w:tcPr>
          <w:p w:rsidR="0066767C" w:rsidRPr="004020EE" w:rsidRDefault="0066767C" w:rsidP="004020EE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6767C" w:rsidTr="004020EE">
        <w:tc>
          <w:tcPr>
            <w:tcW w:w="828" w:type="dxa"/>
          </w:tcPr>
          <w:p w:rsidR="0066767C" w:rsidRPr="004020EE" w:rsidRDefault="0066767C" w:rsidP="004020E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0E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380" w:type="dxa"/>
          </w:tcPr>
          <w:p w:rsidR="0066767C" w:rsidRPr="004020EE" w:rsidRDefault="0066767C" w:rsidP="00402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0EE">
              <w:rPr>
                <w:rFonts w:ascii="Times New Roman" w:hAnsi="Times New Roman"/>
                <w:sz w:val="24"/>
                <w:szCs w:val="24"/>
              </w:rPr>
              <w:t>Показать  на карте маршрут  экспедиции Ф. Магеллан</w:t>
            </w:r>
          </w:p>
          <w:p w:rsidR="0066767C" w:rsidRPr="004020EE" w:rsidRDefault="0066767C" w:rsidP="004020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6767C" w:rsidRPr="004020EE" w:rsidRDefault="0066767C" w:rsidP="004020EE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6767C" w:rsidTr="004020EE">
        <w:tc>
          <w:tcPr>
            <w:tcW w:w="828" w:type="dxa"/>
          </w:tcPr>
          <w:p w:rsidR="0066767C" w:rsidRPr="004020EE" w:rsidRDefault="0066767C" w:rsidP="004020E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0E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380" w:type="dxa"/>
          </w:tcPr>
          <w:p w:rsidR="0066767C" w:rsidRPr="004020EE" w:rsidRDefault="0066767C" w:rsidP="004020EE">
            <w:pPr>
              <w:spacing w:after="0"/>
              <w:ind w:right="480"/>
              <w:rPr>
                <w:rFonts w:ascii="Times New Roman" w:hAnsi="Times New Roman"/>
                <w:sz w:val="24"/>
                <w:szCs w:val="24"/>
              </w:rPr>
            </w:pPr>
            <w:r w:rsidRPr="004020EE">
              <w:rPr>
                <w:rFonts w:ascii="Times New Roman" w:hAnsi="Times New Roman"/>
                <w:sz w:val="24"/>
                <w:szCs w:val="24"/>
              </w:rPr>
              <w:t>Нанести  на контурную карту маршрут  Ф. Магеллана</w:t>
            </w:r>
          </w:p>
          <w:p w:rsidR="0066767C" w:rsidRPr="004020EE" w:rsidRDefault="0066767C" w:rsidP="004020EE">
            <w:pPr>
              <w:spacing w:after="0"/>
              <w:ind w:right="48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</w:tcPr>
          <w:p w:rsidR="0066767C" w:rsidRPr="004020EE" w:rsidRDefault="0066767C" w:rsidP="004020EE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6767C" w:rsidTr="004020EE">
        <w:tc>
          <w:tcPr>
            <w:tcW w:w="828" w:type="dxa"/>
          </w:tcPr>
          <w:p w:rsidR="0066767C" w:rsidRPr="004020EE" w:rsidRDefault="0066767C" w:rsidP="004020E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0E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380" w:type="dxa"/>
          </w:tcPr>
          <w:p w:rsidR="0066767C" w:rsidRPr="004020EE" w:rsidRDefault="0066767C" w:rsidP="004020EE">
            <w:pPr>
              <w:spacing w:after="0"/>
              <w:ind w:right="240"/>
              <w:rPr>
                <w:rFonts w:ascii="Times New Roman" w:hAnsi="Times New Roman"/>
                <w:b/>
                <w:sz w:val="24"/>
                <w:szCs w:val="24"/>
              </w:rPr>
            </w:pPr>
            <w:r w:rsidRPr="004020EE">
              <w:rPr>
                <w:rFonts w:ascii="Times New Roman" w:hAnsi="Times New Roman"/>
                <w:sz w:val="24"/>
                <w:szCs w:val="24"/>
              </w:rPr>
              <w:t>Перечислить   результаты выдающихся географических открытий и путешествий</w:t>
            </w:r>
          </w:p>
        </w:tc>
        <w:tc>
          <w:tcPr>
            <w:tcW w:w="1620" w:type="dxa"/>
          </w:tcPr>
          <w:p w:rsidR="0066767C" w:rsidRPr="004020EE" w:rsidRDefault="0066767C" w:rsidP="004020EE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6767C" w:rsidTr="004020EE">
        <w:tc>
          <w:tcPr>
            <w:tcW w:w="828" w:type="dxa"/>
          </w:tcPr>
          <w:p w:rsidR="0066767C" w:rsidRPr="004020EE" w:rsidRDefault="0066767C" w:rsidP="004020E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0E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380" w:type="dxa"/>
          </w:tcPr>
          <w:p w:rsidR="0066767C" w:rsidRPr="004020EE" w:rsidRDefault="0066767C" w:rsidP="004020EE">
            <w:pPr>
              <w:spacing w:after="0"/>
              <w:ind w:right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4020EE">
              <w:rPr>
                <w:rFonts w:ascii="Times New Roman" w:hAnsi="Times New Roman"/>
                <w:sz w:val="24"/>
                <w:szCs w:val="24"/>
              </w:rPr>
              <w:t>Объяснить влияние путешествий на развитие географических знаний.</w:t>
            </w:r>
          </w:p>
        </w:tc>
        <w:tc>
          <w:tcPr>
            <w:tcW w:w="1620" w:type="dxa"/>
          </w:tcPr>
          <w:p w:rsidR="0066767C" w:rsidRPr="004020EE" w:rsidRDefault="0066767C" w:rsidP="004020EE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6767C" w:rsidRDefault="0066767C" w:rsidP="00F470FE">
      <w:pPr>
        <w:rPr>
          <w:rFonts w:ascii="Times New Roman" w:hAnsi="Times New Roman"/>
          <w:sz w:val="24"/>
          <w:szCs w:val="24"/>
        </w:rPr>
      </w:pPr>
    </w:p>
    <w:p w:rsidR="0066767C" w:rsidRPr="00545EA7" w:rsidRDefault="0066767C" w:rsidP="006123DC">
      <w:pPr>
        <w:jc w:val="both"/>
        <w:rPr>
          <w:rFonts w:ascii="Times New Roman" w:hAnsi="Times New Roman"/>
          <w:sz w:val="24"/>
          <w:szCs w:val="24"/>
        </w:rPr>
      </w:pPr>
      <w:r w:rsidRPr="00545EA7">
        <w:rPr>
          <w:rFonts w:ascii="Times New Roman" w:hAnsi="Times New Roman"/>
          <w:sz w:val="24"/>
          <w:szCs w:val="24"/>
        </w:rPr>
        <w:t>Использованная литература</w:t>
      </w:r>
    </w:p>
    <w:p w:rsidR="0066767C" w:rsidRPr="00545EA7" w:rsidRDefault="0066767C" w:rsidP="006123D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5EA7">
        <w:rPr>
          <w:rFonts w:ascii="Times New Roman" w:hAnsi="Times New Roman"/>
          <w:sz w:val="24"/>
          <w:szCs w:val="24"/>
        </w:rPr>
        <w:t>Бершадский М.Е.  Система оценивания образовательных достижений учащихся // Школьные технологии. – 2013. - №2. – С.15-20.</w:t>
      </w:r>
    </w:p>
    <w:p w:rsidR="0066767C" w:rsidRPr="00545EA7" w:rsidRDefault="0066767C" w:rsidP="006123D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5EA7">
        <w:rPr>
          <w:rFonts w:ascii="Times New Roman" w:hAnsi="Times New Roman"/>
          <w:sz w:val="24"/>
          <w:szCs w:val="24"/>
        </w:rPr>
        <w:t>Логвина И., Рождественская Л. Инструменты формирующего оценивания в деятельности учителя-предметника. Пособие для учителей. – Нарва, 2012.</w:t>
      </w:r>
    </w:p>
    <w:p w:rsidR="0066767C" w:rsidRDefault="0066767C" w:rsidP="006123D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5EA7">
        <w:rPr>
          <w:rFonts w:ascii="Times New Roman" w:hAnsi="Times New Roman"/>
          <w:sz w:val="24"/>
          <w:szCs w:val="24"/>
        </w:rPr>
        <w:t>Пинская М.А. Формирующее оценивание: оценивание в классе: учебное по</w:t>
      </w:r>
      <w:r>
        <w:rPr>
          <w:rFonts w:ascii="Times New Roman" w:hAnsi="Times New Roman"/>
          <w:sz w:val="24"/>
          <w:szCs w:val="24"/>
        </w:rPr>
        <w:t>собие. – М., Логос, 2010.</w:t>
      </w:r>
    </w:p>
    <w:p w:rsidR="0066767C" w:rsidRDefault="0066767C" w:rsidP="006123D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5EA7">
        <w:rPr>
          <w:rFonts w:ascii="Times New Roman" w:hAnsi="Times New Roman"/>
          <w:sz w:val="24"/>
          <w:szCs w:val="24"/>
        </w:rPr>
        <w:t>Сорокина И.В. Технология педагогического проектирования современного урока: мет</w:t>
      </w:r>
      <w:r w:rsidRPr="00545EA7">
        <w:rPr>
          <w:rFonts w:ascii="Times New Roman" w:hAnsi="Times New Roman"/>
          <w:sz w:val="24"/>
          <w:szCs w:val="24"/>
        </w:rPr>
        <w:t>о</w:t>
      </w:r>
      <w:r w:rsidRPr="00545EA7">
        <w:rPr>
          <w:rFonts w:ascii="Times New Roman" w:hAnsi="Times New Roman"/>
          <w:sz w:val="24"/>
          <w:szCs w:val="24"/>
        </w:rPr>
        <w:t>дические рекомендации. – Самара: СИПКРО, 2017. – С.32.</w:t>
      </w:r>
    </w:p>
    <w:p w:rsidR="0066767C" w:rsidRPr="00075755" w:rsidRDefault="0066767C" w:rsidP="006123D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ko-KR"/>
        </w:rPr>
      </w:pPr>
      <w:r w:rsidRPr="00075755">
        <w:rPr>
          <w:rFonts w:ascii="Times New Roman" w:hAnsi="Times New Roman"/>
          <w:sz w:val="24"/>
          <w:szCs w:val="24"/>
          <w:lang w:eastAsia="ko-KR"/>
        </w:rPr>
        <w:t>Фишман И.С., Голуб Г.Б. – Формирующая оценка образовательных результатов учащи</w:t>
      </w:r>
      <w:r w:rsidRPr="00075755">
        <w:rPr>
          <w:rFonts w:ascii="Times New Roman" w:hAnsi="Times New Roman"/>
          <w:sz w:val="24"/>
          <w:szCs w:val="24"/>
          <w:lang w:eastAsia="ko-KR"/>
        </w:rPr>
        <w:t>х</w:t>
      </w:r>
      <w:r w:rsidRPr="00075755">
        <w:rPr>
          <w:rFonts w:ascii="Times New Roman" w:hAnsi="Times New Roman"/>
          <w:sz w:val="24"/>
          <w:szCs w:val="24"/>
          <w:lang w:eastAsia="ko-KR"/>
        </w:rPr>
        <w:t xml:space="preserve">ся: Методическое пособие. </w:t>
      </w:r>
      <w:r>
        <w:rPr>
          <w:rFonts w:ascii="Times New Roman" w:hAnsi="Times New Roman"/>
          <w:sz w:val="24"/>
          <w:szCs w:val="24"/>
          <w:lang w:eastAsia="ko-KR"/>
        </w:rPr>
        <w:t>– Самара.- 2007.</w:t>
      </w:r>
    </w:p>
    <w:p w:rsidR="0066767C" w:rsidRPr="00545EA7" w:rsidRDefault="0066767C" w:rsidP="006123D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5EA7">
        <w:rPr>
          <w:rFonts w:ascii="Times New Roman" w:hAnsi="Times New Roman"/>
          <w:sz w:val="24"/>
          <w:szCs w:val="24"/>
        </w:rPr>
        <w:t>Шамова Т.И. Современные средства оценивания результатов обучения в школе. -М: П</w:t>
      </w:r>
      <w:r w:rsidRPr="00545EA7">
        <w:rPr>
          <w:rFonts w:ascii="Times New Roman" w:hAnsi="Times New Roman"/>
          <w:sz w:val="24"/>
          <w:szCs w:val="24"/>
        </w:rPr>
        <w:t>е</w:t>
      </w:r>
      <w:r w:rsidRPr="00545EA7">
        <w:rPr>
          <w:rFonts w:ascii="Times New Roman" w:hAnsi="Times New Roman"/>
          <w:sz w:val="24"/>
          <w:szCs w:val="24"/>
        </w:rPr>
        <w:t>дагогическое общество России,  2007.</w:t>
      </w:r>
    </w:p>
    <w:p w:rsidR="0066767C" w:rsidRPr="00075755" w:rsidRDefault="0066767C" w:rsidP="006123D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075755">
        <w:rPr>
          <w:rFonts w:ascii="Times New Roman" w:hAnsi="Times New Roman"/>
          <w:sz w:val="24"/>
          <w:szCs w:val="24"/>
          <w:lang w:eastAsia="ko-KR"/>
        </w:rPr>
        <w:t> </w:t>
      </w:r>
    </w:p>
    <w:p w:rsidR="0066767C" w:rsidRPr="006123DC" w:rsidRDefault="0066767C" w:rsidP="006123DC">
      <w:pPr>
        <w:rPr>
          <w:rFonts w:ascii="Times New Roman" w:hAnsi="Times New Roman"/>
          <w:sz w:val="24"/>
          <w:szCs w:val="24"/>
        </w:rPr>
      </w:pPr>
    </w:p>
    <w:sectPr w:rsidR="0066767C" w:rsidRPr="006123DC" w:rsidSect="00EE5135">
      <w:footerReference w:type="default" r:id="rId8"/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67C" w:rsidRDefault="0066767C" w:rsidP="00FF4106">
      <w:pPr>
        <w:spacing w:after="0" w:line="240" w:lineRule="auto"/>
      </w:pPr>
      <w:r>
        <w:separator/>
      </w:r>
    </w:p>
  </w:endnote>
  <w:endnote w:type="continuationSeparator" w:id="0">
    <w:p w:rsidR="0066767C" w:rsidRDefault="0066767C" w:rsidP="00FF4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67C" w:rsidRDefault="0066767C">
    <w:pPr>
      <w:pStyle w:val="Footer"/>
      <w:jc w:val="right"/>
    </w:pPr>
    <w:fldSimple w:instr="PAGE   \* MERGEFORMAT">
      <w:r>
        <w:rPr>
          <w:noProof/>
        </w:rPr>
        <w:t>5</w:t>
      </w:r>
    </w:fldSimple>
  </w:p>
  <w:p w:rsidR="0066767C" w:rsidRDefault="0066767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67C" w:rsidRDefault="0066767C" w:rsidP="00FF4106">
      <w:pPr>
        <w:spacing w:after="0" w:line="240" w:lineRule="auto"/>
      </w:pPr>
      <w:r>
        <w:separator/>
      </w:r>
    </w:p>
  </w:footnote>
  <w:footnote w:type="continuationSeparator" w:id="0">
    <w:p w:rsidR="0066767C" w:rsidRDefault="0066767C" w:rsidP="00FF41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D96D0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C964E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71AFE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9125A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3D66B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DE258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F60F7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02E47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2A7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B50FC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9F7817"/>
    <w:multiLevelType w:val="hybridMultilevel"/>
    <w:tmpl w:val="F4982F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99476F6"/>
    <w:multiLevelType w:val="hybridMultilevel"/>
    <w:tmpl w:val="1CD45FA0"/>
    <w:lvl w:ilvl="0" w:tplc="0F3607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B8C3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767E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6CED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10B2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4C9A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AAD1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400D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EE74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09356C3"/>
    <w:multiLevelType w:val="multilevel"/>
    <w:tmpl w:val="9BAEF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22718F"/>
    <w:multiLevelType w:val="multilevel"/>
    <w:tmpl w:val="9080F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5813DF"/>
    <w:multiLevelType w:val="hybridMultilevel"/>
    <w:tmpl w:val="E77AF2A8"/>
    <w:lvl w:ilvl="0" w:tplc="E0C6C5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48D0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301B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406E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E8EC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2015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8621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C6A0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422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74B5722"/>
    <w:multiLevelType w:val="hybridMultilevel"/>
    <w:tmpl w:val="F61C1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BF3207"/>
    <w:multiLevelType w:val="hybridMultilevel"/>
    <w:tmpl w:val="E79CEA7A"/>
    <w:lvl w:ilvl="0" w:tplc="DF94DE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F8C7D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112EE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F02B0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89270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17A59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486C6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E8A53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06E0E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5ED29F8"/>
    <w:multiLevelType w:val="hybridMultilevel"/>
    <w:tmpl w:val="6E1ED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3390C"/>
    <w:multiLevelType w:val="hybridMultilevel"/>
    <w:tmpl w:val="757CAC2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8"/>
  </w:num>
  <w:num w:numId="2">
    <w:abstractNumId w:val="11"/>
  </w:num>
  <w:num w:numId="3">
    <w:abstractNumId w:val="14"/>
  </w:num>
  <w:num w:numId="4">
    <w:abstractNumId w:val="15"/>
  </w:num>
  <w:num w:numId="5">
    <w:abstractNumId w:val="17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0"/>
  </w:num>
  <w:num w:numId="18">
    <w:abstractNumId w:val="16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6AE8"/>
    <w:rsid w:val="00005807"/>
    <w:rsid w:val="00063D94"/>
    <w:rsid w:val="00075755"/>
    <w:rsid w:val="000A036B"/>
    <w:rsid w:val="000A4046"/>
    <w:rsid w:val="000A4B63"/>
    <w:rsid w:val="000D01DA"/>
    <w:rsid w:val="00116998"/>
    <w:rsid w:val="00121D6F"/>
    <w:rsid w:val="00131F6D"/>
    <w:rsid w:val="00150BD6"/>
    <w:rsid w:val="00153720"/>
    <w:rsid w:val="001720EE"/>
    <w:rsid w:val="00173F8B"/>
    <w:rsid w:val="00191813"/>
    <w:rsid w:val="001A2525"/>
    <w:rsid w:val="001C52C8"/>
    <w:rsid w:val="001D6B75"/>
    <w:rsid w:val="001F15A4"/>
    <w:rsid w:val="00210719"/>
    <w:rsid w:val="00226582"/>
    <w:rsid w:val="0025541F"/>
    <w:rsid w:val="0026606E"/>
    <w:rsid w:val="002660C1"/>
    <w:rsid w:val="002764F0"/>
    <w:rsid w:val="002768DA"/>
    <w:rsid w:val="0028671B"/>
    <w:rsid w:val="0029345A"/>
    <w:rsid w:val="00295BBB"/>
    <w:rsid w:val="002A1C26"/>
    <w:rsid w:val="002A3292"/>
    <w:rsid w:val="002C084E"/>
    <w:rsid w:val="002D2C31"/>
    <w:rsid w:val="002D620B"/>
    <w:rsid w:val="002F3600"/>
    <w:rsid w:val="003019AC"/>
    <w:rsid w:val="00322751"/>
    <w:rsid w:val="003232BD"/>
    <w:rsid w:val="00334B26"/>
    <w:rsid w:val="003506A4"/>
    <w:rsid w:val="003562FC"/>
    <w:rsid w:val="00357C19"/>
    <w:rsid w:val="003648F5"/>
    <w:rsid w:val="00376DE3"/>
    <w:rsid w:val="00384E0D"/>
    <w:rsid w:val="003C5C77"/>
    <w:rsid w:val="003D389E"/>
    <w:rsid w:val="003D47D6"/>
    <w:rsid w:val="003D5677"/>
    <w:rsid w:val="003E0770"/>
    <w:rsid w:val="00400852"/>
    <w:rsid w:val="004020EE"/>
    <w:rsid w:val="00410FE5"/>
    <w:rsid w:val="00415C88"/>
    <w:rsid w:val="00423B70"/>
    <w:rsid w:val="00425152"/>
    <w:rsid w:val="004364DA"/>
    <w:rsid w:val="00467D0E"/>
    <w:rsid w:val="0047387B"/>
    <w:rsid w:val="004933EF"/>
    <w:rsid w:val="004C34F2"/>
    <w:rsid w:val="004C383A"/>
    <w:rsid w:val="004D3F6A"/>
    <w:rsid w:val="004D772C"/>
    <w:rsid w:val="004E1118"/>
    <w:rsid w:val="004F0C32"/>
    <w:rsid w:val="00513E1D"/>
    <w:rsid w:val="00516D73"/>
    <w:rsid w:val="00521AD7"/>
    <w:rsid w:val="00542BC1"/>
    <w:rsid w:val="00545EA7"/>
    <w:rsid w:val="0056091B"/>
    <w:rsid w:val="005613FA"/>
    <w:rsid w:val="005644F5"/>
    <w:rsid w:val="00594A06"/>
    <w:rsid w:val="005A0485"/>
    <w:rsid w:val="005A722D"/>
    <w:rsid w:val="005C0DEE"/>
    <w:rsid w:val="005D07B1"/>
    <w:rsid w:val="00604B57"/>
    <w:rsid w:val="00606E46"/>
    <w:rsid w:val="006123DC"/>
    <w:rsid w:val="00614100"/>
    <w:rsid w:val="00623BED"/>
    <w:rsid w:val="006377E4"/>
    <w:rsid w:val="006473C4"/>
    <w:rsid w:val="00656AE8"/>
    <w:rsid w:val="00661B70"/>
    <w:rsid w:val="00664A23"/>
    <w:rsid w:val="0066767C"/>
    <w:rsid w:val="00677DE1"/>
    <w:rsid w:val="00687556"/>
    <w:rsid w:val="00690632"/>
    <w:rsid w:val="006F493D"/>
    <w:rsid w:val="006F5B04"/>
    <w:rsid w:val="006F7522"/>
    <w:rsid w:val="00707201"/>
    <w:rsid w:val="0072351F"/>
    <w:rsid w:val="007C6717"/>
    <w:rsid w:val="007E3D6F"/>
    <w:rsid w:val="00804773"/>
    <w:rsid w:val="00813147"/>
    <w:rsid w:val="00831E09"/>
    <w:rsid w:val="0085380E"/>
    <w:rsid w:val="008547E4"/>
    <w:rsid w:val="00860F4A"/>
    <w:rsid w:val="008623AE"/>
    <w:rsid w:val="00877058"/>
    <w:rsid w:val="008A0D46"/>
    <w:rsid w:val="008B7013"/>
    <w:rsid w:val="008C4B80"/>
    <w:rsid w:val="008D784C"/>
    <w:rsid w:val="008E6618"/>
    <w:rsid w:val="008F3E1C"/>
    <w:rsid w:val="009052B8"/>
    <w:rsid w:val="00905A48"/>
    <w:rsid w:val="00907576"/>
    <w:rsid w:val="00915618"/>
    <w:rsid w:val="00943DF3"/>
    <w:rsid w:val="009441F7"/>
    <w:rsid w:val="009717CA"/>
    <w:rsid w:val="00973DD5"/>
    <w:rsid w:val="00976121"/>
    <w:rsid w:val="00981B9E"/>
    <w:rsid w:val="0099125F"/>
    <w:rsid w:val="009D2481"/>
    <w:rsid w:val="009D4528"/>
    <w:rsid w:val="009E34F9"/>
    <w:rsid w:val="00A1075B"/>
    <w:rsid w:val="00A35CA8"/>
    <w:rsid w:val="00A564AF"/>
    <w:rsid w:val="00A712B9"/>
    <w:rsid w:val="00AB4A06"/>
    <w:rsid w:val="00AB4C95"/>
    <w:rsid w:val="00AC24E8"/>
    <w:rsid w:val="00AD22D4"/>
    <w:rsid w:val="00AF61A2"/>
    <w:rsid w:val="00B03B85"/>
    <w:rsid w:val="00B132FA"/>
    <w:rsid w:val="00B2149E"/>
    <w:rsid w:val="00B245A3"/>
    <w:rsid w:val="00B3473C"/>
    <w:rsid w:val="00B44D62"/>
    <w:rsid w:val="00B5323A"/>
    <w:rsid w:val="00B638AB"/>
    <w:rsid w:val="00B9265E"/>
    <w:rsid w:val="00BB3EAF"/>
    <w:rsid w:val="00C23D2A"/>
    <w:rsid w:val="00C27DAE"/>
    <w:rsid w:val="00C3261C"/>
    <w:rsid w:val="00C55282"/>
    <w:rsid w:val="00C57816"/>
    <w:rsid w:val="00C9305D"/>
    <w:rsid w:val="00CE788E"/>
    <w:rsid w:val="00CF22BB"/>
    <w:rsid w:val="00D0681B"/>
    <w:rsid w:val="00D60F0B"/>
    <w:rsid w:val="00D64C97"/>
    <w:rsid w:val="00D75E7C"/>
    <w:rsid w:val="00DA44D2"/>
    <w:rsid w:val="00DB439C"/>
    <w:rsid w:val="00DD3A61"/>
    <w:rsid w:val="00DD47EE"/>
    <w:rsid w:val="00DF29AB"/>
    <w:rsid w:val="00E0107D"/>
    <w:rsid w:val="00E02CEF"/>
    <w:rsid w:val="00E4467D"/>
    <w:rsid w:val="00E52B31"/>
    <w:rsid w:val="00E63851"/>
    <w:rsid w:val="00E65E2D"/>
    <w:rsid w:val="00E77A12"/>
    <w:rsid w:val="00E870C8"/>
    <w:rsid w:val="00E933FA"/>
    <w:rsid w:val="00EB5C58"/>
    <w:rsid w:val="00ED6781"/>
    <w:rsid w:val="00EE4510"/>
    <w:rsid w:val="00EE4DC0"/>
    <w:rsid w:val="00EE5135"/>
    <w:rsid w:val="00F3128E"/>
    <w:rsid w:val="00F3161A"/>
    <w:rsid w:val="00F33660"/>
    <w:rsid w:val="00F4088E"/>
    <w:rsid w:val="00F45063"/>
    <w:rsid w:val="00F470FE"/>
    <w:rsid w:val="00F5248D"/>
    <w:rsid w:val="00F67C63"/>
    <w:rsid w:val="00F723AE"/>
    <w:rsid w:val="00F977F7"/>
    <w:rsid w:val="00FB41F4"/>
    <w:rsid w:val="00FB500C"/>
    <w:rsid w:val="00FC3915"/>
    <w:rsid w:val="00FF4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C77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F29A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F41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410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F41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4106"/>
    <w:rPr>
      <w:rFonts w:cs="Times New Roman"/>
    </w:rPr>
  </w:style>
  <w:style w:type="paragraph" w:styleId="ListParagraph">
    <w:name w:val="List Paragraph"/>
    <w:basedOn w:val="Normal"/>
    <w:uiPriority w:val="99"/>
    <w:qFormat/>
    <w:rsid w:val="009717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AB4C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4C9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rsid w:val="006875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ko-KR"/>
    </w:rPr>
  </w:style>
  <w:style w:type="paragraph" w:styleId="BodyTextIndent3">
    <w:name w:val="Body Text Indent 3"/>
    <w:basedOn w:val="Normal"/>
    <w:link w:val="BodyTextIndent3Char"/>
    <w:uiPriority w:val="99"/>
    <w:rsid w:val="00F723AE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F723AE"/>
    <w:rPr>
      <w:rFonts w:cs="Times New Roman"/>
      <w:sz w:val="16"/>
      <w:szCs w:val="16"/>
      <w:lang w:val="ru-RU" w:eastAsia="ru-RU" w:bidi="ar-SA"/>
    </w:rPr>
  </w:style>
  <w:style w:type="character" w:styleId="Strong">
    <w:name w:val="Strong"/>
    <w:basedOn w:val="DefaultParagraphFont"/>
    <w:uiPriority w:val="99"/>
    <w:qFormat/>
    <w:locked/>
    <w:rsid w:val="003D389E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87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7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7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87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79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7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79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7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7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7923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92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7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79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834</TotalTime>
  <Pages>5</Pages>
  <Words>1136</Words>
  <Characters>6480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user-035</dc:creator>
  <cp:keywords/>
  <dc:description/>
  <cp:lastModifiedBy>Hewlett-Packard Company</cp:lastModifiedBy>
  <cp:revision>135</cp:revision>
  <cp:lastPrinted>2021-10-07T11:10:00Z</cp:lastPrinted>
  <dcterms:created xsi:type="dcterms:W3CDTF">2021-09-15T03:19:00Z</dcterms:created>
  <dcterms:modified xsi:type="dcterms:W3CDTF">2021-11-11T04:54:00Z</dcterms:modified>
</cp:coreProperties>
</file>