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/>
          <w:caps/>
        </w:rPr>
        <w:id w:val="50465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27" w:type="pct"/>
            <w:jc w:val="center"/>
            <w:tblLook w:val="04A0" w:firstRow="1" w:lastRow="0" w:firstColumn="1" w:lastColumn="0" w:noHBand="0" w:noVBand="1"/>
          </w:tblPr>
          <w:tblGrid>
            <w:gridCol w:w="9764"/>
          </w:tblGrid>
          <w:tr w:rsidR="00E8707F" w:rsidRPr="005C0F26" w:rsidTr="00E8707F">
            <w:trPr>
              <w:trHeight w:val="3905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E8707F" w:rsidRPr="005C0F26" w:rsidRDefault="00E8707F" w:rsidP="00E8707F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b/>
                        <w:caps/>
                      </w:rPr>
                    </w:pPr>
                    <w:r w:rsidRPr="005C0F26">
                      <w:rPr>
                        <w:rFonts w:asciiTheme="majorHAnsi" w:eastAsiaTheme="majorEastAsia" w:hAnsiTheme="majorHAnsi" w:cstheme="majorBidi"/>
                        <w:b/>
                        <w:caps/>
                      </w:rPr>
                      <w:t>МУНИЦИПАЛЬНОЕ КАЗЕННОЕ ОЮЩЕОБРАЗОВАТЕЛЬНОЕ УЧРЕЖДЕНИЕ ГИМНАЗИЯ ГОРОДА сЛОБОДСКОГО кИРОВСКОЙ ОБЛАСТИ</w:t>
                    </w:r>
                  </w:p>
                </w:tc>
              </w:sdtContent>
            </w:sdt>
          </w:tr>
          <w:tr w:rsidR="00E8707F" w:rsidRPr="005C0F26" w:rsidTr="00E8707F">
            <w:trPr>
              <w:trHeight w:val="1953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8707F" w:rsidRPr="005C0F26" w:rsidRDefault="00E8707F" w:rsidP="00E8707F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</w:pPr>
                    <w:r w:rsidRPr="005C0F26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«Вечернее платье»</w:t>
                    </w:r>
                  </w:p>
                </w:tc>
              </w:sdtContent>
            </w:sdt>
          </w:tr>
          <w:tr w:rsidR="00E8707F" w:rsidRPr="005C0F26" w:rsidTr="00E8707F">
            <w:trPr>
              <w:trHeight w:val="976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E8707F" w:rsidRPr="005C0F26" w:rsidRDefault="00E8707F" w:rsidP="00E8707F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44"/>
                        <w:szCs w:val="44"/>
                      </w:rPr>
                    </w:pPr>
                    <w:r w:rsidRPr="005C0F26">
                      <w:rPr>
                        <w:rFonts w:asciiTheme="majorHAnsi" w:eastAsiaTheme="majorEastAsia" w:hAnsiTheme="majorHAnsi" w:cstheme="majorBidi"/>
                        <w:b/>
                        <w:sz w:val="44"/>
                        <w:szCs w:val="44"/>
                      </w:rPr>
                      <w:t>Творческая работа</w:t>
                    </w:r>
                  </w:p>
                </w:tc>
              </w:sdtContent>
            </w:sdt>
          </w:tr>
          <w:tr w:rsidR="00E8707F" w:rsidRPr="005C0F26" w:rsidTr="00955D18">
            <w:trPr>
              <w:trHeight w:val="1230"/>
              <w:jc w:val="center"/>
            </w:trPr>
            <w:tc>
              <w:tcPr>
                <w:tcW w:w="5000" w:type="pct"/>
                <w:vAlign w:val="center"/>
              </w:tcPr>
              <w:p w:rsidR="00E8707F" w:rsidRPr="005C0F26" w:rsidRDefault="00E8707F">
                <w:pPr>
                  <w:pStyle w:val="a3"/>
                  <w:jc w:val="center"/>
                  <w:rPr>
                    <w:b/>
                  </w:rPr>
                </w:pPr>
              </w:p>
            </w:tc>
          </w:tr>
          <w:tr w:rsidR="00E8707F" w:rsidRPr="005C0F26" w:rsidTr="00E8707F">
            <w:trPr>
              <w:trHeight w:val="488"/>
              <w:jc w:val="center"/>
            </w:trPr>
            <w:tc>
              <w:tcPr>
                <w:tcW w:w="5000" w:type="pct"/>
                <w:vAlign w:val="center"/>
              </w:tcPr>
              <w:p w:rsidR="00E8707F" w:rsidRPr="005C0F26" w:rsidRDefault="00E8707F" w:rsidP="00955D18">
                <w:pPr>
                  <w:pStyle w:val="a3"/>
                  <w:jc w:val="right"/>
                  <w:rPr>
                    <w:b/>
                    <w:bCs/>
                  </w:rPr>
                </w:pPr>
                <w:r w:rsidRPr="005C0F26">
                  <w:rPr>
                    <w:b/>
                    <w:bCs/>
                  </w:rPr>
                  <w:t xml:space="preserve">Работу выполнила </w:t>
                </w:r>
              </w:p>
              <w:p w:rsidR="00E8707F" w:rsidRPr="005C0F26" w:rsidRDefault="00E8707F" w:rsidP="00955D18">
                <w:pPr>
                  <w:pStyle w:val="a3"/>
                  <w:jc w:val="right"/>
                  <w:rPr>
                    <w:b/>
                    <w:bCs/>
                  </w:rPr>
                </w:pPr>
                <w:r w:rsidRPr="005C0F26">
                  <w:rPr>
                    <w:b/>
                    <w:bCs/>
                  </w:rPr>
                  <w:t>Степанова Владислава</w:t>
                </w:r>
              </w:p>
              <w:p w:rsidR="00E8707F" w:rsidRPr="005C0F26" w:rsidRDefault="00E8707F" w:rsidP="00955D18">
                <w:pPr>
                  <w:pStyle w:val="a3"/>
                  <w:jc w:val="right"/>
                  <w:rPr>
                    <w:b/>
                    <w:bCs/>
                  </w:rPr>
                </w:pPr>
                <w:r w:rsidRPr="005C0F26">
                  <w:rPr>
                    <w:b/>
                    <w:bCs/>
                  </w:rPr>
                  <w:t xml:space="preserve">Ученица 9 А класса </w:t>
                </w:r>
              </w:p>
              <w:p w:rsidR="00E8707F" w:rsidRPr="005C0F26" w:rsidRDefault="00E8707F" w:rsidP="00955D18">
                <w:pPr>
                  <w:pStyle w:val="a3"/>
                  <w:jc w:val="right"/>
                  <w:rPr>
                    <w:b/>
                    <w:bCs/>
                  </w:rPr>
                </w:pPr>
                <w:r w:rsidRPr="005C0F26">
                  <w:rPr>
                    <w:b/>
                    <w:bCs/>
                  </w:rPr>
                  <w:t xml:space="preserve">Руководитель: </w:t>
                </w:r>
              </w:p>
              <w:p w:rsidR="00E8707F" w:rsidRPr="005C0F26" w:rsidRDefault="00E8707F" w:rsidP="00955D18">
                <w:pPr>
                  <w:pStyle w:val="a3"/>
                  <w:jc w:val="right"/>
                  <w:rPr>
                    <w:b/>
                    <w:bCs/>
                  </w:rPr>
                </w:pPr>
                <w:r w:rsidRPr="005C0F26">
                  <w:rPr>
                    <w:b/>
                    <w:bCs/>
                  </w:rPr>
                  <w:t xml:space="preserve">Долматова Светлана Алексеевна </w:t>
                </w:r>
              </w:p>
            </w:tc>
          </w:tr>
          <w:tr w:rsidR="00E8707F" w:rsidRPr="005C0F26" w:rsidTr="00E8707F">
            <w:trPr>
              <w:trHeight w:val="2953"/>
              <w:jc w:val="center"/>
            </w:trPr>
            <w:tc>
              <w:tcPr>
                <w:tcW w:w="5000" w:type="pct"/>
                <w:vAlign w:val="center"/>
              </w:tcPr>
              <w:p w:rsidR="00E8707F" w:rsidRPr="005C0F26" w:rsidRDefault="00E8707F" w:rsidP="00955D18">
                <w:pPr>
                  <w:pStyle w:val="a3"/>
                  <w:jc w:val="right"/>
                  <w:rPr>
                    <w:b/>
                    <w:bCs/>
                  </w:rPr>
                </w:pPr>
              </w:p>
            </w:tc>
          </w:tr>
        </w:tbl>
        <w:p w:rsidR="00E8707F" w:rsidRPr="005C0F26" w:rsidRDefault="00E8707F">
          <w:pPr>
            <w:rPr>
              <w:b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712"/>
          </w:tblGrid>
          <w:tr w:rsidR="00E8707F" w:rsidRPr="005C0F26">
            <w:tc>
              <w:tcPr>
                <w:tcW w:w="5000" w:type="pct"/>
              </w:tcPr>
              <w:p w:rsidR="00E8707F" w:rsidRPr="005C0F26" w:rsidRDefault="00E8707F" w:rsidP="00E8707F">
                <w:pPr>
                  <w:pStyle w:val="a3"/>
                  <w:rPr>
                    <w:b/>
                  </w:rPr>
                </w:pPr>
              </w:p>
            </w:tc>
          </w:tr>
        </w:tbl>
        <w:p w:rsidR="00E8707F" w:rsidRPr="005C0F26" w:rsidRDefault="00E8707F">
          <w:pPr>
            <w:rPr>
              <w:b/>
            </w:rPr>
          </w:pPr>
        </w:p>
        <w:sdt>
          <w:sdtPr>
            <w:rPr>
              <w:b/>
              <w:bCs/>
            </w:rPr>
            <w:alias w:val="Дата"/>
            <w:id w:val="516659546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E8707F" w:rsidRPr="005C0F26" w:rsidRDefault="00E8707F" w:rsidP="00E8707F">
              <w:pPr>
                <w:jc w:val="center"/>
                <w:rPr>
                  <w:b/>
                </w:rPr>
              </w:pPr>
              <w:r w:rsidRPr="005C0F26">
                <w:rPr>
                  <w:b/>
                  <w:bCs/>
                </w:rPr>
                <w:t xml:space="preserve">    Слободской                                                                                                                                                                        2018г</w:t>
              </w:r>
            </w:p>
          </w:sdtContent>
        </w:sdt>
        <w:bookmarkStart w:id="0" w:name="_Toc531871584" w:displacedByCustomXml="next"/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18"/>
              <w:szCs w:val="18"/>
            </w:rPr>
            <w:id w:val="12080529"/>
            <w:docPartObj>
              <w:docPartGallery w:val="Table of Contents"/>
              <w:docPartUnique/>
            </w:docPartObj>
          </w:sdtPr>
          <w:sdtContent>
            <w:p w:rsidR="005C0F26" w:rsidRDefault="005C0F26" w:rsidP="005C0F26">
              <w:pPr>
                <w:pStyle w:val="af"/>
                <w:rPr>
                  <w:sz w:val="22"/>
                  <w:szCs w:val="22"/>
                </w:rPr>
              </w:pPr>
              <w:r w:rsidRPr="005C0F26">
                <w:rPr>
                  <w:sz w:val="22"/>
                  <w:szCs w:val="22"/>
                </w:rPr>
                <w:t>Оглавление</w:t>
              </w:r>
            </w:p>
            <w:p w:rsidR="005C0F26" w:rsidRPr="005C0F26" w:rsidRDefault="00327475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r w:rsidRPr="005C0F26">
                <w:rPr>
                  <w:b/>
                  <w:sz w:val="18"/>
                  <w:szCs w:val="18"/>
                </w:rPr>
                <w:fldChar w:fldCharType="begin"/>
              </w:r>
              <w:r w:rsidR="005C0F26" w:rsidRPr="005C0F26">
                <w:rPr>
                  <w:b/>
                  <w:sz w:val="18"/>
                  <w:szCs w:val="18"/>
                </w:rPr>
                <w:instrText xml:space="preserve"> TOC \o "1-3" \h \z \u </w:instrText>
              </w:r>
              <w:r w:rsidRPr="005C0F26">
                <w:rPr>
                  <w:b/>
                  <w:sz w:val="18"/>
                  <w:szCs w:val="18"/>
                </w:rPr>
                <w:fldChar w:fldCharType="separate"/>
              </w:r>
              <w:hyperlink w:anchor="_Toc531871748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Актуальность: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_Toc531871748 \h </w:instrText>
                </w:r>
                <w:r w:rsidRPr="005C0F26">
                  <w:rPr>
                    <w:noProof/>
                    <w:webHidden/>
                    <w:sz w:val="18"/>
                    <w:szCs w:val="18"/>
                  </w:rPr>
                </w:r>
                <w:r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3</w:t>
                </w:r>
                <w:r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49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Обоснование проблемы: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_Toc531871749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3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0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Цель: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_Toc531871750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3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1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Задачи: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_Toc531871751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3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2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История вечернего платья: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_Toc531871752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4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3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Черное вечернее платье - гарант совершенного образа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_Toc531871753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4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4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Исследование ткани: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_Toc531871754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6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5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Исследование фурнитуры: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_Toc531871755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7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6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Исследование рынка: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_Toc531871756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7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7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Исследование спроса: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_Toc531871757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8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8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Разработка идей: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_Toc531871758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8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59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Анализ и оценка идей: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_Toc531871759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9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0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Причины, которые привели к данному решению: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_Toc531871760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9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1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Оборудование и инструменты: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_Toc531871761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10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2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Экономическое обоснование изделия: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_Toc531871762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11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3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Экологическое обоснование: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_Toc531871763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11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4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Конструирование: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_Toc531871764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12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5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Моделирование: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_Toc531871765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13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6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Детали кроя основы изделия: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_Toc531871766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14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7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Детали кроя основы изделия: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_Toc531871767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15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8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Детали кроя кружева изделия: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_Toc531871768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16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69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Детали кроя кружева изделия: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_Toc531871769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17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0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Технологическая последовательность изготовления: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_Toc531871770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18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1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Раскрой изделия: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_Toc531871771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18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2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Раскрой кружева изделия: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_Toc531871772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19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3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Припуски на швы основной детали: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_Toc531871773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20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4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Припуски на швы кружева: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_Toc531871774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20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5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Применяемая ткань: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_Toc531871775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20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6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Применяемые швы: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_Toc531871776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21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7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Инструкционная карта по обработке платья: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_Toc531871777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22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8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Правила ухода за изделиями из синтетических волокон: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_Toc531871778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23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79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Организация рабочего места: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_Toc531871779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24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80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Техника безопасности при работе с тканью: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_Toc531871780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25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81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Связь с предметами: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_Toc531871781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26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82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Оценка проделанной работы: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_Toc531871782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27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83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Реклама: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_Toc531871783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27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84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Вывод: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_Toc531871784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27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75BAA">
              <w:pPr>
                <w:pStyle w:val="12"/>
                <w:tabs>
                  <w:tab w:val="right" w:leader="dot" w:pos="9486"/>
                </w:tabs>
                <w:rPr>
                  <w:rFonts w:eastAsiaTheme="minorEastAsia"/>
                  <w:noProof/>
                  <w:sz w:val="18"/>
                  <w:szCs w:val="18"/>
                  <w:lang w:eastAsia="ru-RU"/>
                </w:rPr>
              </w:pPr>
              <w:hyperlink w:anchor="_Toc531871785" w:history="1">
                <w:r w:rsidR="005C0F26" w:rsidRPr="005C0F26">
                  <w:rPr>
                    <w:rStyle w:val="a9"/>
                    <w:noProof/>
                    <w:sz w:val="18"/>
                    <w:szCs w:val="18"/>
                  </w:rPr>
                  <w:t>Список Используемой Литературы:</w:t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instrText xml:space="preserve"> PAGEREF _Toc531871785 \h </w:instrTex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5C0F26" w:rsidRPr="005C0F26">
                  <w:rPr>
                    <w:noProof/>
                    <w:webHidden/>
                    <w:sz w:val="18"/>
                    <w:szCs w:val="18"/>
                  </w:rPr>
                  <w:t>27</w:t>
                </w:r>
                <w:r w:rsidR="00327475" w:rsidRPr="005C0F26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:rsidR="005C0F26" w:rsidRPr="005C0F26" w:rsidRDefault="00327475" w:rsidP="005C0F26">
              <w:pPr>
                <w:rPr>
                  <w:b/>
                  <w:sz w:val="18"/>
                  <w:szCs w:val="18"/>
                </w:rPr>
              </w:pPr>
              <w:r w:rsidRPr="005C0F26">
                <w:rPr>
                  <w:b/>
                  <w:sz w:val="18"/>
                  <w:szCs w:val="18"/>
                </w:rPr>
                <w:fldChar w:fldCharType="end"/>
              </w:r>
            </w:p>
          </w:sdtContent>
        </w:sdt>
      </w:sdtContent>
    </w:sdt>
    <w:bookmarkEnd w:id="0" w:displacedByCustomXml="prev"/>
    <w:bookmarkStart w:id="1" w:name="_Toc531871585" w:displacedByCustomXml="prev"/>
    <w:p w:rsidR="00955D18" w:rsidRPr="005C0F26" w:rsidRDefault="00955D18" w:rsidP="005C0F26">
      <w:pPr>
        <w:pStyle w:val="1"/>
        <w:jc w:val="center"/>
        <w:rPr>
          <w:sz w:val="18"/>
          <w:szCs w:val="18"/>
        </w:rPr>
      </w:pPr>
      <w:bookmarkStart w:id="2" w:name="_Toc531871748"/>
      <w:r>
        <w:lastRenderedPageBreak/>
        <w:t>Актуальность</w:t>
      </w:r>
      <w:r w:rsidR="00D442AE">
        <w:t>:</w:t>
      </w:r>
      <w:bookmarkEnd w:id="2"/>
      <w:bookmarkEnd w:id="1"/>
    </w:p>
    <w:p w:rsidR="00955D18" w:rsidRDefault="00955D18" w:rsidP="00955D18">
      <w:r>
        <w:t>Новый год – особый день, когда девушке особенно хочется блистать и очаровывать, чувствовать себя прекрасной и быть безупречной во всем. Важная часть торжества- вечерний наряд</w:t>
      </w:r>
      <w:r w:rsidR="005166FE">
        <w:t>, выбор которого очень ответственная задача. Справиться с ней на «отлично» совсем не сложно, если знать секреты фасонов платья, особенности выбора цвета и подбора украшений.</w:t>
      </w:r>
    </w:p>
    <w:p w:rsidR="005166FE" w:rsidRDefault="005166FE" w:rsidP="005166FE">
      <w:pPr>
        <w:pStyle w:val="1"/>
        <w:jc w:val="center"/>
      </w:pPr>
      <w:bookmarkStart w:id="3" w:name="_Toc531871586"/>
      <w:bookmarkStart w:id="4" w:name="_Toc531871749"/>
      <w:r w:rsidRPr="005166FE">
        <w:t>Обоснование проблемы:</w:t>
      </w:r>
      <w:bookmarkEnd w:id="3"/>
      <w:bookmarkEnd w:id="4"/>
    </w:p>
    <w:p w:rsidR="005166FE" w:rsidRDefault="005166FE" w:rsidP="005166FE">
      <w:r>
        <w:t>С приближением нового года, выбирая наряд, я столкнулась с тем, что очень много продается нарядных платьев. Даже если и понравится какое-нибудь, то может и не подойти</w:t>
      </w:r>
      <w:r w:rsidR="00553949">
        <w:t xml:space="preserve"> </w:t>
      </w:r>
      <w:r w:rsidR="00D442AE">
        <w:t>по размеру или окажется очень дорогим. И поэтому я решила сшить сама.</w:t>
      </w:r>
    </w:p>
    <w:p w:rsidR="00D442AE" w:rsidRDefault="00D442AE" w:rsidP="00D442AE">
      <w:pPr>
        <w:pStyle w:val="1"/>
        <w:jc w:val="center"/>
      </w:pPr>
      <w:bookmarkStart w:id="5" w:name="_Toc531871587"/>
      <w:bookmarkStart w:id="6" w:name="_Toc531871750"/>
      <w:r>
        <w:t>Цель:</w:t>
      </w:r>
      <w:bookmarkEnd w:id="5"/>
      <w:bookmarkEnd w:id="6"/>
    </w:p>
    <w:p w:rsidR="00D442AE" w:rsidRDefault="00D442AE" w:rsidP="00D442AE">
      <w:r>
        <w:t>Изготовить вечернее платье.</w:t>
      </w:r>
    </w:p>
    <w:p w:rsidR="00D442AE" w:rsidRDefault="00D442AE" w:rsidP="00D442AE">
      <w:pPr>
        <w:pStyle w:val="1"/>
        <w:jc w:val="center"/>
      </w:pPr>
      <w:bookmarkStart w:id="7" w:name="_Toc531871588"/>
      <w:bookmarkStart w:id="8" w:name="_Toc531871751"/>
      <w:r>
        <w:t>Задачи:</w:t>
      </w:r>
      <w:bookmarkEnd w:id="7"/>
      <w:bookmarkEnd w:id="8"/>
    </w:p>
    <w:p w:rsidR="00D442AE" w:rsidRDefault="00D442AE" w:rsidP="00D442AE">
      <w:pPr>
        <w:pStyle w:val="a7"/>
        <w:numPr>
          <w:ilvl w:val="0"/>
          <w:numId w:val="1"/>
        </w:numPr>
      </w:pPr>
      <w:r>
        <w:t>Изучить различные варианты технологической обработки изделия</w:t>
      </w:r>
    </w:p>
    <w:p w:rsidR="00D442AE" w:rsidRDefault="00D442AE" w:rsidP="00D442AE">
      <w:pPr>
        <w:pStyle w:val="a7"/>
        <w:numPr>
          <w:ilvl w:val="0"/>
          <w:numId w:val="1"/>
        </w:numPr>
      </w:pPr>
      <w:r>
        <w:t>Научиться шить изделие с декоративной сеткой</w:t>
      </w:r>
    </w:p>
    <w:p w:rsidR="00D442AE" w:rsidRDefault="00D442AE" w:rsidP="00D442AE">
      <w:pPr>
        <w:pStyle w:val="a7"/>
      </w:pPr>
    </w:p>
    <w:p w:rsidR="00D442AE" w:rsidRDefault="00D442AE">
      <w:r>
        <w:br w:type="page"/>
      </w:r>
    </w:p>
    <w:p w:rsidR="00D442AE" w:rsidRDefault="00D442AE" w:rsidP="00D442AE">
      <w:pPr>
        <w:pStyle w:val="1"/>
        <w:jc w:val="center"/>
      </w:pPr>
      <w:bookmarkStart w:id="9" w:name="_Toc531871589"/>
      <w:bookmarkStart w:id="10" w:name="_Toc531871752"/>
      <w:r>
        <w:lastRenderedPageBreak/>
        <w:t>История вечернего платья:</w:t>
      </w:r>
      <w:bookmarkEnd w:id="9"/>
      <w:bookmarkEnd w:id="10"/>
    </w:p>
    <w:p w:rsidR="00D442AE" w:rsidRDefault="00D442AE" w:rsidP="00C4004C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D442AE">
        <w:rPr>
          <w:rFonts w:asciiTheme="minorHAnsi" w:hAnsiTheme="minorHAnsi" w:cs="Tahoma"/>
          <w:color w:val="111111"/>
          <w:sz w:val="22"/>
          <w:szCs w:val="22"/>
        </w:rPr>
        <w:t xml:space="preserve">На протяжении многих веков, образ вечернего платья претерпевал различные изменения. То платье было респектабельно шикарным, то обладало изящной простотой. В начале 20 века преобладали царственные платья с глубоким декольте и корсетом на шнуровке. Такое платье «песочные часы» максимально приподнимало и подчеркивало грудь, визуально очерчивало стройную талию. </w:t>
      </w:r>
    </w:p>
    <w:p w:rsidR="00C4004C" w:rsidRDefault="00D442AE" w:rsidP="00C4004C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D442AE">
        <w:rPr>
          <w:rFonts w:asciiTheme="minorHAnsi" w:hAnsiTheme="minorHAnsi" w:cs="Tahoma"/>
          <w:color w:val="111111"/>
          <w:sz w:val="22"/>
          <w:szCs w:val="22"/>
        </w:rPr>
        <w:t>На смену шикарных платьев принцесс, вскоре пришли свободные платья-рубашки. В 1920-е годы элитный бомонд следовал театральной моде, дамы расхаживали в узких платьях до колена. А 1930- е годы можно назвать периодом гламура и роскоши, на пике популярности блестящие атласные платья, скроенные по косой, в сочетании с бриллиантовыми колье и мехами. Многие модные тенденции (фасоны, стили, аксессуары) того времени, навсегда сохранились и используются в современной вечерней моде.</w:t>
      </w:r>
    </w:p>
    <w:p w:rsidR="00D442AE" w:rsidRPr="00D442AE" w:rsidRDefault="00D442AE" w:rsidP="00C4004C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D442AE">
        <w:rPr>
          <w:rFonts w:asciiTheme="minorHAnsi" w:hAnsiTheme="minorHAnsi" w:cs="Tahoma"/>
          <w:color w:val="111111"/>
          <w:sz w:val="22"/>
          <w:szCs w:val="22"/>
        </w:rPr>
        <w:t>В 1950-е годы снова воцарила мода на женственность: Множество пышных нижних юбок, широкий пояс, скромный закрытый воротничок-стойка. Именно так выглядели все звезды с экрана. Уже в 1960-е годы в моду приходит мини, а платья приобретают самые смелые расцветки с геометрическими узорами. На ужин женщина запросто могла надеть брючный костюм. В экстравагантные 70-е годы платья пестрят многообразием красок и больше походят на карнавальные наряды. В 1980-е годы царит роскошь и вульгарность: «Золотые» колье из искусственных камней, огромные пластиковые клипсы, платья из серебряных и золотых тканей. 90-е годы можно охарактеризовать, как возращение к ретро-стилю: кружева, рюши, воланы и оборки.</w:t>
      </w:r>
    </w:p>
    <w:p w:rsidR="00D442AE" w:rsidRDefault="00D442AE" w:rsidP="00C4004C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D442AE">
        <w:rPr>
          <w:rFonts w:asciiTheme="minorHAnsi" w:hAnsiTheme="minorHAnsi" w:cs="Tahoma"/>
          <w:color w:val="111111"/>
          <w:sz w:val="22"/>
          <w:szCs w:val="22"/>
        </w:rPr>
        <w:t>Сейчас, по мнению дизайнеров, присутствуют все стили и направления в моде на вечерние платья, полное смешение самых актуальных и модных тенденций всех времен. Выбор вечернего платья остается за его обладательницей. Платье способно поражать своей красотой и невинной скромностью, или же шокировать роскошью и сексуальностью. Главное – оно должно иметь свой шарм.</w:t>
      </w:r>
    </w:p>
    <w:p w:rsidR="00B40428" w:rsidRDefault="00B40428" w:rsidP="00C4004C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>
        <w:rPr>
          <w:rFonts w:asciiTheme="minorHAnsi" w:hAnsiTheme="minorHAnsi" w:cs="Tahoma"/>
          <w:noProof/>
          <w:color w:val="111111"/>
          <w:sz w:val="22"/>
          <w:szCs w:val="22"/>
        </w:rPr>
        <w:drawing>
          <wp:inline distT="0" distB="0" distL="0" distR="0">
            <wp:extent cx="6029960" cy="4022725"/>
            <wp:effectExtent l="19050" t="0" r="8890" b="0"/>
            <wp:docPr id="12" name="Рисунок 11" descr="vechernie-i-kokteylnye-platya-ot-nyu-yorkskogo-univermaga-bergdorf-good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hernie-i-kokteylnye-platya-ot-nyu-yorkskogo-univermaga-bergdorf-goodma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AE" w:rsidRPr="00C4004C" w:rsidRDefault="00D442AE" w:rsidP="00C4004C">
      <w:pPr>
        <w:pStyle w:val="1"/>
        <w:jc w:val="center"/>
        <w:rPr>
          <w:rFonts w:eastAsia="Times New Roman" w:cs="Tahoma"/>
          <w:color w:val="111111"/>
          <w:lang w:eastAsia="ru-RU"/>
        </w:rPr>
      </w:pPr>
      <w:bookmarkStart w:id="11" w:name="_Toc531871590"/>
      <w:bookmarkStart w:id="12" w:name="_Toc531871753"/>
      <w:r>
        <w:lastRenderedPageBreak/>
        <w:t>Черное вечернее платье - гарант совершенного образа</w:t>
      </w:r>
      <w:bookmarkEnd w:id="11"/>
      <w:bookmarkEnd w:id="12"/>
    </w:p>
    <w:p w:rsidR="00D442AE" w:rsidRPr="00C4004C" w:rsidRDefault="00D442AE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C4004C">
        <w:rPr>
          <w:rFonts w:asciiTheme="minorHAnsi" w:hAnsiTheme="minorHAnsi" w:cs="Tahoma"/>
          <w:color w:val="111111"/>
          <w:sz w:val="22"/>
          <w:szCs w:val="22"/>
        </w:rPr>
        <w:t>Невозможно обойти вниманием такую культовую вещь, как маленькое черно</w:t>
      </w:r>
      <w:r w:rsidR="00553949">
        <w:rPr>
          <w:rFonts w:asciiTheme="minorHAnsi" w:hAnsiTheme="minorHAnsi" w:cs="Tahoma"/>
          <w:color w:val="111111"/>
          <w:sz w:val="22"/>
          <w:szCs w:val="22"/>
        </w:rPr>
        <w:t>е вечернее платье.</w:t>
      </w:r>
      <w:r w:rsidRPr="00C4004C">
        <w:rPr>
          <w:rFonts w:asciiTheme="minorHAnsi" w:hAnsiTheme="minorHAnsi" w:cs="Tahoma"/>
          <w:color w:val="111111"/>
          <w:sz w:val="22"/>
          <w:szCs w:val="22"/>
        </w:rPr>
        <w:t xml:space="preserve"> Оно находит свое воплощение в любой эпохе, несмотря на модные концепции, и неудивительно, ведь такое платье является гарантом безупречного стиля.</w:t>
      </w:r>
    </w:p>
    <w:p w:rsidR="00D442AE" w:rsidRPr="00C4004C" w:rsidRDefault="00D442AE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C4004C">
        <w:rPr>
          <w:rFonts w:asciiTheme="minorHAnsi" w:hAnsiTheme="minorHAnsi" w:cs="Tahoma"/>
          <w:color w:val="111111"/>
          <w:sz w:val="22"/>
          <w:szCs w:val="22"/>
        </w:rPr>
        <w:t>Когда-то, а именно в 1926 году, с легкой руки Коко Шанель, маленькое черное платье в женском гардеробе произвело настоящую революцию. Сложные, объемные платья в одночасье устарели и были выброшены из женских шкафов. С тех пор вс</w:t>
      </w:r>
      <w:r w:rsidR="00553949">
        <w:rPr>
          <w:rFonts w:asciiTheme="minorHAnsi" w:hAnsiTheme="minorHAnsi" w:cs="Tahoma"/>
          <w:color w:val="111111"/>
          <w:sz w:val="22"/>
          <w:szCs w:val="22"/>
        </w:rPr>
        <w:t>я одежда</w:t>
      </w:r>
      <w:r w:rsidRPr="00C4004C">
        <w:rPr>
          <w:rStyle w:val="apple-converted-space"/>
          <w:rFonts w:asciiTheme="minorHAnsi" w:hAnsiTheme="minorHAnsi" w:cs="Tahoma"/>
          <w:color w:val="111111"/>
          <w:sz w:val="22"/>
          <w:szCs w:val="22"/>
        </w:rPr>
        <w:t> </w:t>
      </w:r>
      <w:r w:rsidRPr="00C4004C">
        <w:rPr>
          <w:rFonts w:asciiTheme="minorHAnsi" w:hAnsiTheme="minorHAnsi" w:cs="Tahoma"/>
          <w:color w:val="111111"/>
          <w:sz w:val="22"/>
          <w:szCs w:val="22"/>
        </w:rPr>
        <w:t>стала более демократичной.</w:t>
      </w:r>
    </w:p>
    <w:p w:rsidR="00D442AE" w:rsidRPr="00C4004C" w:rsidRDefault="00D442AE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C4004C">
        <w:rPr>
          <w:rFonts w:asciiTheme="minorHAnsi" w:hAnsiTheme="minorHAnsi" w:cs="Tahoma"/>
          <w:color w:val="111111"/>
          <w:sz w:val="22"/>
          <w:szCs w:val="22"/>
        </w:rPr>
        <w:t>В маленьком черном платье можно выглядеть стильно и гармонично как вечером, так и днем, важно лишь найти ту тонкую грань между элегантностью и небрежностью. Если вы наденете поверх черного платья простой жакет, то получится офисный вариант одежды. А дополнив этот наряд сверкающей брошью и меховым воротником, вы станете королевой гламурной вечеринки.</w:t>
      </w:r>
    </w:p>
    <w:p w:rsidR="00D442AE" w:rsidRPr="00C4004C" w:rsidRDefault="00D442AE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 w:rsidRPr="00C4004C">
        <w:rPr>
          <w:rFonts w:asciiTheme="minorHAnsi" w:hAnsiTheme="minorHAnsi" w:cs="Tahoma"/>
          <w:color w:val="111111"/>
          <w:sz w:val="22"/>
          <w:szCs w:val="22"/>
        </w:rPr>
        <w:t>Если говорить о моде, то сегодня актуально короткое и узкое черное платье, такие носили в 60-е года прошлого века. Однако следует быть осторожной, ведь такой наряд подойдет далеко не каждой женщине.</w:t>
      </w:r>
    </w:p>
    <w:p w:rsidR="00D442AE" w:rsidRDefault="00B40428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  <w:r>
        <w:rPr>
          <w:rFonts w:asciiTheme="minorHAnsi" w:hAnsiTheme="minorHAnsi" w:cs="Tahoma"/>
          <w:noProof/>
          <w:color w:val="111111"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1329055</wp:posOffset>
            </wp:positionV>
            <wp:extent cx="6233160" cy="3492500"/>
            <wp:effectExtent l="19050" t="0" r="0" b="0"/>
            <wp:wrapSquare wrapText="bothSides"/>
            <wp:docPr id="15" name="Рисунок 14" descr="malenkoe-plate-ot-koko-shanel-y-god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nkoe-plate-ot-koko-shanel-y-goda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2AE" w:rsidRPr="00C4004C">
        <w:rPr>
          <w:rFonts w:asciiTheme="minorHAnsi" w:hAnsiTheme="minorHAnsi" w:cs="Tahoma"/>
          <w:color w:val="111111"/>
          <w:sz w:val="22"/>
          <w:szCs w:val="22"/>
        </w:rPr>
        <w:t>Маленькое черное платье выручит вас в любой ситуации. Оно подойдет как для пышного торжества, так и для повседневной носки. Проявляете фантазию в выборе украшений и аксессуаров, добавьте немного (или много) блеска с помощью пайеток, кристаллов и стразов, используйте различные материалы от муслина до бархата, и маленькое черное платье непременно сделает вас самой стильной и красивой на любом мероприятии.</w:t>
      </w:r>
    </w:p>
    <w:p w:rsidR="00B40428" w:rsidRDefault="00B40428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</w:p>
    <w:p w:rsidR="00B40428" w:rsidRDefault="00B40428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</w:p>
    <w:p w:rsidR="00B40428" w:rsidRDefault="00B40428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</w:p>
    <w:p w:rsidR="00B40428" w:rsidRDefault="00B40428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</w:p>
    <w:p w:rsidR="00B40428" w:rsidRDefault="00B40428" w:rsidP="00D442AE">
      <w:pPr>
        <w:pStyle w:val="a8"/>
        <w:spacing w:before="0" w:beforeAutospacing="0" w:after="240" w:afterAutospacing="0" w:line="186" w:lineRule="atLeast"/>
        <w:rPr>
          <w:rFonts w:asciiTheme="minorHAnsi" w:hAnsiTheme="minorHAnsi" w:cs="Tahoma"/>
          <w:color w:val="111111"/>
          <w:sz w:val="22"/>
          <w:szCs w:val="22"/>
        </w:rPr>
      </w:pPr>
    </w:p>
    <w:p w:rsidR="00D442AE" w:rsidRPr="00C4004C" w:rsidRDefault="00375BAA" w:rsidP="00D442AE">
      <w:pPr>
        <w:pStyle w:val="a8"/>
        <w:spacing w:before="0" w:beforeAutospacing="0" w:after="240" w:afterAutospacing="0" w:line="186" w:lineRule="atLeast"/>
        <w:ind w:firstLine="567"/>
        <w:rPr>
          <w:rFonts w:asciiTheme="minorHAnsi" w:hAnsiTheme="minorHAnsi" w:cs="Tahoma"/>
          <w:color w:val="111111"/>
          <w:sz w:val="22"/>
          <w:szCs w:val="22"/>
        </w:rPr>
      </w:pPr>
      <w:r>
        <w:rPr>
          <w:rFonts w:asciiTheme="minorHAnsi" w:hAnsiTheme="minorHAnsi" w:cs="Tahoma"/>
          <w:noProof/>
          <w:color w:val="111111"/>
          <w:sz w:val="22"/>
          <w:szCs w:val="22"/>
        </w:rPr>
        <w:lastRenderedPageBreak/>
        <w:pict>
          <v:rect id="_x0000_s1026" style="position:absolute;left:0;text-align:left;margin-left:105pt;margin-top:1.05pt;width:208.85pt;height:42.15pt;z-index:251658240" fillcolor="#fde9d9 [665]" strokecolor="#f79646 [3209]" strokeweight="1pt">
            <v:stroke dashstyle="dash"/>
            <v:shadow color="#868686"/>
            <v:textbox>
              <w:txbxContent>
                <w:p w:rsidR="00375BAA" w:rsidRPr="00C4004C" w:rsidRDefault="00375BAA" w:rsidP="00C4004C">
                  <w:pPr>
                    <w:jc w:val="center"/>
                    <w:rPr>
                      <w:sz w:val="44"/>
                      <w:szCs w:val="44"/>
                    </w:rPr>
                  </w:pPr>
                  <w:r w:rsidRPr="00C4004C">
                    <w:rPr>
                      <w:sz w:val="44"/>
                      <w:szCs w:val="44"/>
                    </w:rPr>
                    <w:t>Исследование</w:t>
                  </w:r>
                </w:p>
              </w:txbxContent>
            </v:textbox>
          </v:rect>
        </w:pict>
      </w:r>
    </w:p>
    <w:p w:rsidR="00C4004C" w:rsidRDefault="00375BAA" w:rsidP="00D442AE"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8" type="#_x0000_t94" style="position:absolute;margin-left:122.85pt;margin-top:47.3pt;width:69.4pt;height:46.05pt;rotation:90;z-index:251660288" fillcolor="#fbd4b4 [1305]" strokecolor="#f79646 [3209]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027" type="#_x0000_t94" style="position:absolute;margin-left:21.3pt;margin-top:39.15pt;width:69.4pt;height:46.05pt;rotation:8876199fd;z-index:251659264" fillcolor="#fbd4b4 [1305]" strokecolor="#f79646 [3209]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029" type="#_x0000_t94" style="position:absolute;margin-left:324.25pt;margin-top:43.65pt;width:69.4pt;height:46.05pt;rotation:3744580fd;z-index:251661312" fillcolor="#fbd4b4 [1305]" strokecolor="#f79646 [3209]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030" type="#_x0000_t94" style="position:absolute;margin-left:226.7pt;margin-top:47.3pt;width:69.4pt;height:46.05pt;rotation:5751063fd;z-index:251662336" fillcolor="#fbd4b4 [1305]" strokecolor="#f79646 [3209]" strokeweight="1pt">
            <v:stroke dashstyle="dash"/>
            <v:shadow color="#868686"/>
          </v:shape>
        </w:pict>
      </w:r>
    </w:p>
    <w:p w:rsidR="00C4004C" w:rsidRPr="00C4004C" w:rsidRDefault="00C4004C" w:rsidP="00C4004C"/>
    <w:p w:rsidR="00B40428" w:rsidRPr="00C4004C" w:rsidRDefault="00B40428" w:rsidP="00C4004C"/>
    <w:p w:rsidR="00C4004C" w:rsidRPr="00C4004C" w:rsidRDefault="00C4004C" w:rsidP="00C4004C"/>
    <w:p w:rsidR="00C4004C" w:rsidRDefault="00C4004C" w:rsidP="00C4004C"/>
    <w:p w:rsidR="00D442AE" w:rsidRDefault="00C4004C" w:rsidP="00C4004C">
      <w:r>
        <w:t>Ткани                                           Спроса                               Рынка                               Фурнитуры</w:t>
      </w:r>
    </w:p>
    <w:p w:rsidR="00C4004C" w:rsidRDefault="00C4004C" w:rsidP="00C4004C">
      <w:r>
        <w:rPr>
          <w:noProof/>
          <w:lang w:eastAsia="ru-RU"/>
        </w:rPr>
        <w:drawing>
          <wp:inline distT="0" distB="0" distL="0" distR="0">
            <wp:extent cx="1299110" cy="1351006"/>
            <wp:effectExtent l="19050" t="0" r="0" b="0"/>
            <wp:docPr id="1" name="Рисунок 0" descr="at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1.jpg"/>
                    <pic:cNvPicPr/>
                  </pic:nvPicPr>
                  <pic:blipFill>
                    <a:blip r:embed="rId12" cstate="print"/>
                    <a:srcRect r="27888"/>
                    <a:stretch>
                      <a:fillRect/>
                    </a:stretch>
                  </pic:blipFill>
                  <pic:spPr>
                    <a:xfrm>
                      <a:off x="0" y="0"/>
                      <a:ext cx="1299110" cy="13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3000" cy="1143000"/>
            <wp:effectExtent l="19050" t="0" r="0" b="0"/>
            <wp:docPr id="2" name="Рисунок 1" descr="strela_9b7df11ee28b021_40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la_9b7df11ee28b021_400x1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E05">
        <w:rPr>
          <w:noProof/>
          <w:lang w:eastAsia="ru-RU"/>
        </w:rPr>
        <w:drawing>
          <wp:inline distT="0" distB="0" distL="0" distR="0">
            <wp:extent cx="1752720" cy="1499287"/>
            <wp:effectExtent l="19050" t="0" r="0" b="0"/>
            <wp:docPr id="3" name="Рисунок 2" descr="_mg_0073_jpg_134833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73_jpg_1348334165.jpg"/>
                    <pic:cNvPicPr/>
                  </pic:nvPicPr>
                  <pic:blipFill>
                    <a:blip r:embed="rId14" cstate="print"/>
                    <a:srcRect r="42638" b="14151"/>
                    <a:stretch>
                      <a:fillRect/>
                    </a:stretch>
                  </pic:blipFill>
                  <pic:spPr>
                    <a:xfrm>
                      <a:off x="0" y="0"/>
                      <a:ext cx="1752720" cy="149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E05">
        <w:rPr>
          <w:noProof/>
          <w:lang w:eastAsia="ru-RU"/>
        </w:rPr>
        <w:drawing>
          <wp:inline distT="0" distB="0" distL="0" distR="0">
            <wp:extent cx="1637007" cy="1304146"/>
            <wp:effectExtent l="19050" t="0" r="1293" b="0"/>
            <wp:docPr id="4" name="Рисунок 3" descr="9a85329da0022fed32ad7cbb1e4a6e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85329da0022fed32ad7cbb1e4a6eeb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67" cy="13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05" w:rsidRDefault="009A2E05">
      <w:r>
        <w:br w:type="page"/>
      </w:r>
    </w:p>
    <w:p w:rsidR="009A2E05" w:rsidRDefault="009A2E05" w:rsidP="009A2E05">
      <w:pPr>
        <w:pStyle w:val="1"/>
        <w:jc w:val="center"/>
      </w:pPr>
      <w:bookmarkStart w:id="13" w:name="_Toc531871591"/>
      <w:bookmarkStart w:id="14" w:name="_Toc531871754"/>
      <w:r>
        <w:lastRenderedPageBreak/>
        <w:t>Исследование ткани:</w:t>
      </w:r>
      <w:bookmarkEnd w:id="13"/>
      <w:bookmarkEnd w:id="14"/>
    </w:p>
    <w:p w:rsidR="009A2E05" w:rsidRDefault="009A2E05" w:rsidP="009A2E05">
      <w:r>
        <w:t>Технологические:</w:t>
      </w:r>
    </w:p>
    <w:p w:rsidR="009A2E05" w:rsidRDefault="009A2E05" w:rsidP="009A2E05">
      <w:pPr>
        <w:pStyle w:val="a7"/>
        <w:numPr>
          <w:ilvl w:val="0"/>
          <w:numId w:val="3"/>
        </w:numPr>
      </w:pPr>
      <w:r>
        <w:t>Низкая осыпаемость</w:t>
      </w:r>
    </w:p>
    <w:p w:rsidR="009A2E05" w:rsidRDefault="00915038" w:rsidP="009A2E05">
      <w:pPr>
        <w:pStyle w:val="a7"/>
        <w:numPr>
          <w:ilvl w:val="0"/>
          <w:numId w:val="3"/>
        </w:numPr>
      </w:pPr>
      <w:r>
        <w:t>Р</w:t>
      </w:r>
      <w:r w:rsidR="009A2E05">
        <w:t>астяжимо</w:t>
      </w:r>
    </w:p>
    <w:p w:rsidR="009A2E05" w:rsidRDefault="009A2E05" w:rsidP="009A2E05">
      <w:pPr>
        <w:pStyle w:val="a7"/>
        <w:numPr>
          <w:ilvl w:val="0"/>
          <w:numId w:val="3"/>
        </w:numPr>
      </w:pPr>
      <w:r>
        <w:t>Скользит</w:t>
      </w:r>
    </w:p>
    <w:p w:rsidR="009A2E05" w:rsidRDefault="009A2E05" w:rsidP="009A2E05">
      <w:pPr>
        <w:pStyle w:val="a7"/>
      </w:pPr>
    </w:p>
    <w:p w:rsidR="009A2E05" w:rsidRDefault="009A2E05" w:rsidP="009A2E05">
      <w:r>
        <w:t>Физические:</w:t>
      </w:r>
    </w:p>
    <w:p w:rsidR="009A2E05" w:rsidRDefault="009A2E05" w:rsidP="009A2E05">
      <w:pPr>
        <w:pStyle w:val="a7"/>
        <w:numPr>
          <w:ilvl w:val="0"/>
          <w:numId w:val="4"/>
        </w:numPr>
      </w:pPr>
      <w:r>
        <w:t>Не обладает теплозащитными свойствами</w:t>
      </w:r>
    </w:p>
    <w:p w:rsidR="009A2E05" w:rsidRDefault="009A2E05" w:rsidP="009A2E05">
      <w:r>
        <w:t>Гигиенические:</w:t>
      </w:r>
    </w:p>
    <w:p w:rsidR="009A2E05" w:rsidRDefault="009A2E05" w:rsidP="009A2E05">
      <w:pPr>
        <w:pStyle w:val="a7"/>
        <w:numPr>
          <w:ilvl w:val="0"/>
          <w:numId w:val="4"/>
        </w:numPr>
      </w:pPr>
      <w:r>
        <w:t>Не гигроскопично</w:t>
      </w:r>
    </w:p>
    <w:p w:rsidR="009A2E05" w:rsidRDefault="009A2E05" w:rsidP="009A2E05">
      <w:r>
        <w:t>Механические:</w:t>
      </w:r>
    </w:p>
    <w:p w:rsidR="009A2E05" w:rsidRDefault="009A2E05" w:rsidP="009A2E05">
      <w:pPr>
        <w:pStyle w:val="a7"/>
        <w:numPr>
          <w:ilvl w:val="0"/>
          <w:numId w:val="4"/>
        </w:numPr>
      </w:pPr>
      <w:r>
        <w:t>Не теряет прочность в мокром состоянии</w:t>
      </w:r>
    </w:p>
    <w:p w:rsidR="009A2E05" w:rsidRDefault="009A2E05" w:rsidP="009A2E05">
      <w:pPr>
        <w:pStyle w:val="a7"/>
        <w:numPr>
          <w:ilvl w:val="0"/>
          <w:numId w:val="4"/>
        </w:numPr>
      </w:pPr>
      <w:r>
        <w:t xml:space="preserve">Сминается </w:t>
      </w:r>
    </w:p>
    <w:p w:rsidR="009A2E05" w:rsidRDefault="009A2E05" w:rsidP="009A2E05">
      <w:pPr>
        <w:pStyle w:val="a7"/>
        <w:numPr>
          <w:ilvl w:val="0"/>
          <w:numId w:val="4"/>
        </w:numPr>
      </w:pPr>
      <w:r>
        <w:t xml:space="preserve">Прочная </w:t>
      </w:r>
    </w:p>
    <w:p w:rsidR="009A2E05" w:rsidRDefault="009A2E05" w:rsidP="009A2E05">
      <w:pPr>
        <w:pStyle w:val="a7"/>
        <w:numPr>
          <w:ilvl w:val="0"/>
          <w:numId w:val="4"/>
        </w:numPr>
      </w:pPr>
      <w:r>
        <w:t xml:space="preserve">Легко стирается </w:t>
      </w:r>
    </w:p>
    <w:p w:rsidR="009A2E05" w:rsidRDefault="009A2E05" w:rsidP="009A2E05">
      <w:r>
        <w:t>Ткань платья состоит из химических синтетических волокон, потому что при горении основной и отделочной тканей образуется чёрная копоть, вспышки, чёрный шарик.</w:t>
      </w:r>
    </w:p>
    <w:p w:rsidR="009A2E05" w:rsidRDefault="009A2E05"/>
    <w:p w:rsidR="00C86939" w:rsidRDefault="00C86939"/>
    <w:p w:rsidR="009A2E05" w:rsidRDefault="00E22269" w:rsidP="00E22269">
      <w:pPr>
        <w:pStyle w:val="1"/>
        <w:jc w:val="center"/>
      </w:pPr>
      <w:bookmarkStart w:id="15" w:name="_Toc531871592"/>
      <w:bookmarkStart w:id="16" w:name="_Toc531871755"/>
      <w:r>
        <w:t>Исследование фурнитуры:</w:t>
      </w:r>
      <w:bookmarkEnd w:id="15"/>
      <w:bookmarkEnd w:id="1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22269" w:rsidTr="00617905">
        <w:tc>
          <w:tcPr>
            <w:tcW w:w="1914" w:type="dxa"/>
            <w:shd w:val="clear" w:color="auto" w:fill="B8CCE4" w:themeFill="accent1" w:themeFillTint="66"/>
          </w:tcPr>
          <w:p w:rsidR="00E22269" w:rsidRDefault="00E22269" w:rsidP="00617905">
            <w:pPr>
              <w:jc w:val="center"/>
            </w:pPr>
            <w:r>
              <w:t>Место сбора информации</w:t>
            </w:r>
          </w:p>
        </w:tc>
        <w:tc>
          <w:tcPr>
            <w:tcW w:w="1914" w:type="dxa"/>
            <w:shd w:val="clear" w:color="auto" w:fill="B8CCE4" w:themeFill="accent1" w:themeFillTint="66"/>
          </w:tcPr>
          <w:p w:rsidR="00E22269" w:rsidRDefault="00E22269" w:rsidP="00617905">
            <w:pPr>
              <w:jc w:val="center"/>
            </w:pPr>
            <w:r>
              <w:t>Наименование</w:t>
            </w:r>
          </w:p>
        </w:tc>
        <w:tc>
          <w:tcPr>
            <w:tcW w:w="1914" w:type="dxa"/>
            <w:shd w:val="clear" w:color="auto" w:fill="B8CCE4" w:themeFill="accent1" w:themeFillTint="66"/>
          </w:tcPr>
          <w:p w:rsidR="00E22269" w:rsidRDefault="00E22269" w:rsidP="00617905">
            <w:pPr>
              <w:jc w:val="center"/>
            </w:pPr>
            <w:r>
              <w:t>Размер</w:t>
            </w:r>
          </w:p>
        </w:tc>
        <w:tc>
          <w:tcPr>
            <w:tcW w:w="1914" w:type="dxa"/>
            <w:shd w:val="clear" w:color="auto" w:fill="B8CCE4" w:themeFill="accent1" w:themeFillTint="66"/>
          </w:tcPr>
          <w:p w:rsidR="00E22269" w:rsidRDefault="00E22269" w:rsidP="00617905">
            <w:pPr>
              <w:jc w:val="center"/>
            </w:pPr>
            <w:r>
              <w:t>Цвет</w:t>
            </w:r>
          </w:p>
        </w:tc>
        <w:tc>
          <w:tcPr>
            <w:tcW w:w="1915" w:type="dxa"/>
            <w:shd w:val="clear" w:color="auto" w:fill="B8CCE4" w:themeFill="accent1" w:themeFillTint="66"/>
          </w:tcPr>
          <w:p w:rsidR="00E22269" w:rsidRDefault="00E22269" w:rsidP="00617905">
            <w:pPr>
              <w:jc w:val="center"/>
            </w:pPr>
            <w:r>
              <w:t>Стоимость</w:t>
            </w:r>
          </w:p>
        </w:tc>
      </w:tr>
      <w:tr w:rsidR="00E22269" w:rsidTr="00C86939">
        <w:tc>
          <w:tcPr>
            <w:tcW w:w="1914" w:type="dxa"/>
          </w:tcPr>
          <w:p w:rsidR="00E22269" w:rsidRDefault="00E22269" w:rsidP="00E22269">
            <w:r>
              <w:t>«Портняжка»</w:t>
            </w:r>
          </w:p>
        </w:tc>
        <w:tc>
          <w:tcPr>
            <w:tcW w:w="1914" w:type="dxa"/>
          </w:tcPr>
          <w:p w:rsidR="00E22269" w:rsidRDefault="00E22269" w:rsidP="00E22269">
            <w:r>
              <w:t>Нитки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22269" w:rsidRDefault="00C86939" w:rsidP="00E22269">
            <w:r>
              <w:t>35лл</w:t>
            </w:r>
          </w:p>
        </w:tc>
        <w:tc>
          <w:tcPr>
            <w:tcW w:w="1914" w:type="dxa"/>
          </w:tcPr>
          <w:p w:rsidR="00E22269" w:rsidRDefault="00E22269" w:rsidP="00E22269">
            <w:r>
              <w:t>чёрный</w:t>
            </w:r>
          </w:p>
        </w:tc>
        <w:tc>
          <w:tcPr>
            <w:tcW w:w="1915" w:type="dxa"/>
          </w:tcPr>
          <w:p w:rsidR="00E22269" w:rsidRDefault="00E22269" w:rsidP="00E22269">
            <w:r>
              <w:t>12</w:t>
            </w:r>
          </w:p>
        </w:tc>
      </w:tr>
      <w:tr w:rsidR="00E22269" w:rsidTr="00C86939">
        <w:tc>
          <w:tcPr>
            <w:tcW w:w="1914" w:type="dxa"/>
          </w:tcPr>
          <w:p w:rsidR="00E22269" w:rsidRDefault="00E22269" w:rsidP="00E22269">
            <w:r>
              <w:t>«Белошвейка»</w:t>
            </w:r>
          </w:p>
        </w:tc>
        <w:tc>
          <w:tcPr>
            <w:tcW w:w="1914" w:type="dxa"/>
          </w:tcPr>
          <w:p w:rsidR="00E22269" w:rsidRDefault="00E22269" w:rsidP="00E22269">
            <w:r>
              <w:t>Нитки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22269" w:rsidRDefault="00C86939" w:rsidP="00E22269">
            <w:r>
              <w:t>35лл</w:t>
            </w:r>
          </w:p>
        </w:tc>
        <w:tc>
          <w:tcPr>
            <w:tcW w:w="1914" w:type="dxa"/>
          </w:tcPr>
          <w:p w:rsidR="00E22269" w:rsidRDefault="00E22269" w:rsidP="00E22269">
            <w:r>
              <w:t>чёрный</w:t>
            </w:r>
          </w:p>
        </w:tc>
        <w:tc>
          <w:tcPr>
            <w:tcW w:w="1915" w:type="dxa"/>
          </w:tcPr>
          <w:p w:rsidR="00E22269" w:rsidRDefault="00E22269" w:rsidP="00E22269">
            <w:r>
              <w:t>16</w:t>
            </w:r>
          </w:p>
        </w:tc>
      </w:tr>
    </w:tbl>
    <w:p w:rsidR="009A2E05" w:rsidRDefault="009A2E05" w:rsidP="00E22269"/>
    <w:p w:rsidR="00E22269" w:rsidRDefault="00E22269" w:rsidP="00E22269">
      <w:r>
        <w:t>Вывод: фурнитуру выгоднее покупать в магазине «Портняжка».</w:t>
      </w:r>
    </w:p>
    <w:p w:rsidR="00E22269" w:rsidRDefault="00E22269" w:rsidP="00E22269"/>
    <w:p w:rsidR="00C86939" w:rsidRDefault="00C86939" w:rsidP="00E22269"/>
    <w:p w:rsidR="00C86939" w:rsidRDefault="00C86939" w:rsidP="00E22269"/>
    <w:p w:rsidR="00C86939" w:rsidRDefault="00C86939" w:rsidP="00E22269"/>
    <w:p w:rsidR="00C86939" w:rsidRDefault="00C86939" w:rsidP="00E22269"/>
    <w:p w:rsidR="00E22269" w:rsidRDefault="00E22269" w:rsidP="00E22269">
      <w:pPr>
        <w:pStyle w:val="1"/>
        <w:jc w:val="center"/>
      </w:pPr>
      <w:bookmarkStart w:id="17" w:name="_Toc531871593"/>
      <w:bookmarkStart w:id="18" w:name="_Toc531871756"/>
      <w:r>
        <w:lastRenderedPageBreak/>
        <w:t>Исследование рынка:</w:t>
      </w:r>
      <w:bookmarkEnd w:id="17"/>
      <w:bookmarkEnd w:id="18"/>
    </w:p>
    <w:p w:rsidR="00E22269" w:rsidRDefault="00E22269" w:rsidP="00E22269">
      <w:r>
        <w:t xml:space="preserve">При подготовке к новогоднему торжеству я задумалась о своём наряде. Прошлась по магазинам нашего города, посмотрела варианты в интернет-магазинах, посмотрела фасоны и стоимость платьев. </w:t>
      </w:r>
    </w:p>
    <w:p w:rsidR="00E6790B" w:rsidRDefault="00D733C4" w:rsidP="00E22269">
      <w:r>
        <w:rPr>
          <w:noProof/>
          <w:lang w:eastAsia="ru-RU"/>
        </w:rPr>
        <w:drawing>
          <wp:inline distT="0" distB="0" distL="0" distR="0">
            <wp:extent cx="2559393" cy="280086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277" t="6404" r="34606" b="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93" cy="280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90B">
        <w:t xml:space="preserve">             </w:t>
      </w:r>
      <w:r w:rsidR="00E6790B" w:rsidRPr="00E6790B">
        <w:t xml:space="preserve"> </w:t>
      </w:r>
      <w:r w:rsidR="00E6790B">
        <w:rPr>
          <w:noProof/>
          <w:lang w:eastAsia="ru-RU"/>
        </w:rPr>
        <w:drawing>
          <wp:inline distT="0" distB="0" distL="0" distR="0">
            <wp:extent cx="2548616" cy="2794063"/>
            <wp:effectExtent l="19050" t="0" r="408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943" t="8630" r="19079" b="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16" cy="279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90B" w:rsidRPr="00E6790B">
        <w:t xml:space="preserve"> </w:t>
      </w:r>
    </w:p>
    <w:p w:rsidR="00E6790B" w:rsidRDefault="00E6790B" w:rsidP="00E22269"/>
    <w:p w:rsidR="00D733C4" w:rsidRDefault="00E6790B" w:rsidP="00E22269">
      <w:r>
        <w:rPr>
          <w:noProof/>
          <w:lang w:eastAsia="ru-RU"/>
        </w:rPr>
        <w:drawing>
          <wp:inline distT="0" distB="0" distL="0" distR="0">
            <wp:extent cx="1195070" cy="1738184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596" t="34729" r="49302" b="1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73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90B">
        <w:t xml:space="preserve"> </w:t>
      </w:r>
      <w:r>
        <w:rPr>
          <w:noProof/>
          <w:lang w:eastAsia="ru-RU"/>
        </w:rPr>
        <w:drawing>
          <wp:inline distT="0" distB="0" distL="0" distR="0">
            <wp:extent cx="773670" cy="1711901"/>
            <wp:effectExtent l="19050" t="0" r="73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1635" t="30049" r="25336" b="1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56" cy="171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E6790B">
        <w:t xml:space="preserve"> </w:t>
      </w:r>
      <w:r>
        <w:rPr>
          <w:noProof/>
          <w:lang w:eastAsia="ru-RU"/>
        </w:rPr>
        <w:drawing>
          <wp:inline distT="0" distB="0" distL="0" distR="0">
            <wp:extent cx="1095633" cy="1867605"/>
            <wp:effectExtent l="19050" t="0" r="926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901" t="5665" r="3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33" cy="18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90B">
        <w:t xml:space="preserve"> </w:t>
      </w:r>
      <w:r>
        <w:rPr>
          <w:noProof/>
          <w:lang w:eastAsia="ru-RU"/>
        </w:rPr>
        <w:drawing>
          <wp:inline distT="0" distB="0" distL="0" distR="0">
            <wp:extent cx="466253" cy="182695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3019" t="5419" r="1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4" cy="183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0B" w:rsidRDefault="00E6790B" w:rsidP="00E22269"/>
    <w:p w:rsidR="00E6790B" w:rsidRDefault="001A23FE" w:rsidP="00E22269">
      <w:pPr>
        <w:rPr>
          <w:noProof/>
          <w:lang w:eastAsia="ru-RU"/>
        </w:rPr>
      </w:pPr>
      <w:r>
        <w:rPr>
          <w:noProof/>
          <w:lang w:eastAsia="ru-RU"/>
        </w:rPr>
        <w:t>Выбор , конечно, велик, но и цены кусаются, поэтому я решила изготовить платье сама. Этим я сэкономила семейный бюджет.</w:t>
      </w:r>
    </w:p>
    <w:p w:rsidR="00C86939" w:rsidRDefault="00C86939" w:rsidP="00E22269">
      <w:pPr>
        <w:rPr>
          <w:noProof/>
          <w:lang w:eastAsia="ru-RU"/>
        </w:rPr>
      </w:pPr>
    </w:p>
    <w:p w:rsidR="00C86939" w:rsidRDefault="00C86939" w:rsidP="00E22269">
      <w:pPr>
        <w:rPr>
          <w:noProof/>
          <w:lang w:eastAsia="ru-RU"/>
        </w:rPr>
      </w:pPr>
    </w:p>
    <w:p w:rsidR="00C86939" w:rsidRDefault="00C86939" w:rsidP="00E22269">
      <w:pPr>
        <w:rPr>
          <w:noProof/>
          <w:lang w:eastAsia="ru-RU"/>
        </w:rPr>
      </w:pPr>
    </w:p>
    <w:p w:rsidR="00C86939" w:rsidRDefault="00C86939" w:rsidP="00E22269">
      <w:pPr>
        <w:rPr>
          <w:noProof/>
          <w:lang w:eastAsia="ru-RU"/>
        </w:rPr>
      </w:pPr>
    </w:p>
    <w:p w:rsidR="00C86939" w:rsidRDefault="00C86939" w:rsidP="00E22269"/>
    <w:p w:rsidR="00E6790B" w:rsidRDefault="001A23FE" w:rsidP="001A23FE">
      <w:pPr>
        <w:pStyle w:val="1"/>
        <w:jc w:val="center"/>
      </w:pPr>
      <w:bookmarkStart w:id="19" w:name="_Toc531871594"/>
      <w:bookmarkStart w:id="20" w:name="_Toc531871757"/>
      <w:r>
        <w:lastRenderedPageBreak/>
        <w:t>Исследование спроса:</w:t>
      </w:r>
      <w:bookmarkEnd w:id="19"/>
      <w:bookmarkEnd w:id="20"/>
    </w:p>
    <w:p w:rsidR="00932AC9" w:rsidRPr="001A23FE" w:rsidRDefault="001A23FE" w:rsidP="002D0727">
      <w:pPr>
        <w:ind w:left="-284"/>
      </w:pPr>
      <w:r>
        <w:t>Для исследования спроса было проведено</w:t>
      </w:r>
      <w:r w:rsidR="00932AC9">
        <w:t xml:space="preserve"> </w:t>
      </w:r>
      <w:r>
        <w:t>анк</w:t>
      </w:r>
      <w:r w:rsidR="00932AC9">
        <w:t>е</w:t>
      </w:r>
      <w:r>
        <w:t>тирование и заданы следующие вопросы: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2"/>
        <w:gridCol w:w="7749"/>
        <w:gridCol w:w="747"/>
        <w:gridCol w:w="774"/>
      </w:tblGrid>
      <w:tr w:rsidR="00932AC9" w:rsidTr="002D0727">
        <w:tc>
          <w:tcPr>
            <w:tcW w:w="442" w:type="dxa"/>
            <w:shd w:val="clear" w:color="auto" w:fill="B8CCE4" w:themeFill="accent1" w:themeFillTint="66"/>
          </w:tcPr>
          <w:p w:rsidR="00932AC9" w:rsidRDefault="00932AC9" w:rsidP="00E22269">
            <w:r>
              <w:t>№</w:t>
            </w:r>
          </w:p>
        </w:tc>
        <w:tc>
          <w:tcPr>
            <w:tcW w:w="7891" w:type="dxa"/>
            <w:shd w:val="clear" w:color="auto" w:fill="B8CCE4" w:themeFill="accent1" w:themeFillTint="66"/>
          </w:tcPr>
          <w:p w:rsidR="00932AC9" w:rsidRDefault="00932AC9" w:rsidP="00E22269">
            <w:r>
              <w:t>Вопрос</w:t>
            </w:r>
          </w:p>
        </w:tc>
        <w:tc>
          <w:tcPr>
            <w:tcW w:w="747" w:type="dxa"/>
            <w:shd w:val="clear" w:color="auto" w:fill="B8CCE4" w:themeFill="accent1" w:themeFillTint="66"/>
          </w:tcPr>
          <w:p w:rsidR="00932AC9" w:rsidRDefault="00932AC9" w:rsidP="00E22269">
            <w:r>
              <w:t>Ответ «Да»</w:t>
            </w:r>
          </w:p>
        </w:tc>
        <w:tc>
          <w:tcPr>
            <w:tcW w:w="774" w:type="dxa"/>
            <w:shd w:val="clear" w:color="auto" w:fill="B8CCE4" w:themeFill="accent1" w:themeFillTint="66"/>
          </w:tcPr>
          <w:p w:rsidR="00932AC9" w:rsidRDefault="00932AC9" w:rsidP="00E22269">
            <w:r>
              <w:t>Ответ «Нет»</w:t>
            </w:r>
          </w:p>
        </w:tc>
      </w:tr>
      <w:tr w:rsidR="00932AC9" w:rsidTr="002D0727">
        <w:tc>
          <w:tcPr>
            <w:tcW w:w="442" w:type="dxa"/>
          </w:tcPr>
          <w:p w:rsidR="00932AC9" w:rsidRDefault="00932AC9" w:rsidP="00E22269">
            <w:r>
              <w:t>1</w:t>
            </w:r>
          </w:p>
        </w:tc>
        <w:tc>
          <w:tcPr>
            <w:tcW w:w="7891" w:type="dxa"/>
          </w:tcPr>
          <w:p w:rsidR="00932AC9" w:rsidRDefault="00932AC9" w:rsidP="00E22269">
            <w:r>
              <w:t>Соответствует ли изделие направлению современной моды?</w:t>
            </w:r>
          </w:p>
        </w:tc>
        <w:tc>
          <w:tcPr>
            <w:tcW w:w="747" w:type="dxa"/>
          </w:tcPr>
          <w:p w:rsidR="00932AC9" w:rsidRDefault="00932AC9" w:rsidP="00E22269">
            <w:r>
              <w:t>+</w:t>
            </w:r>
          </w:p>
        </w:tc>
        <w:tc>
          <w:tcPr>
            <w:tcW w:w="774" w:type="dxa"/>
          </w:tcPr>
          <w:p w:rsidR="00932AC9" w:rsidRDefault="00932AC9" w:rsidP="00E22269"/>
        </w:tc>
      </w:tr>
      <w:tr w:rsidR="00932AC9" w:rsidTr="002D0727">
        <w:tc>
          <w:tcPr>
            <w:tcW w:w="442" w:type="dxa"/>
          </w:tcPr>
          <w:p w:rsidR="00932AC9" w:rsidRDefault="00932AC9" w:rsidP="00E22269">
            <w:r>
              <w:t>2</w:t>
            </w:r>
          </w:p>
        </w:tc>
        <w:tc>
          <w:tcPr>
            <w:tcW w:w="7891" w:type="dxa"/>
          </w:tcPr>
          <w:p w:rsidR="00932AC9" w:rsidRDefault="00932AC9" w:rsidP="00E22269">
            <w:r>
              <w:t>Нравится ли художественное оформление изделия?</w:t>
            </w:r>
          </w:p>
        </w:tc>
        <w:tc>
          <w:tcPr>
            <w:tcW w:w="747" w:type="dxa"/>
          </w:tcPr>
          <w:p w:rsidR="00932AC9" w:rsidRDefault="00932AC9" w:rsidP="00E22269">
            <w:r>
              <w:t>+</w:t>
            </w:r>
          </w:p>
        </w:tc>
        <w:tc>
          <w:tcPr>
            <w:tcW w:w="774" w:type="dxa"/>
          </w:tcPr>
          <w:p w:rsidR="00932AC9" w:rsidRDefault="00932AC9" w:rsidP="00E22269"/>
        </w:tc>
      </w:tr>
      <w:tr w:rsidR="00932AC9" w:rsidTr="002D0727">
        <w:tc>
          <w:tcPr>
            <w:tcW w:w="442" w:type="dxa"/>
          </w:tcPr>
          <w:p w:rsidR="00932AC9" w:rsidRDefault="00932AC9" w:rsidP="00E22269">
            <w:r>
              <w:t>3</w:t>
            </w:r>
          </w:p>
        </w:tc>
        <w:tc>
          <w:tcPr>
            <w:tcW w:w="7891" w:type="dxa"/>
          </w:tcPr>
          <w:p w:rsidR="00932AC9" w:rsidRDefault="00932AC9" w:rsidP="00E22269">
            <w:r>
              <w:t>Купили бы это изделие?</w:t>
            </w:r>
          </w:p>
        </w:tc>
        <w:tc>
          <w:tcPr>
            <w:tcW w:w="747" w:type="dxa"/>
          </w:tcPr>
          <w:p w:rsidR="00932AC9" w:rsidRDefault="00932AC9" w:rsidP="00E22269">
            <w:r>
              <w:t>+</w:t>
            </w:r>
          </w:p>
        </w:tc>
        <w:tc>
          <w:tcPr>
            <w:tcW w:w="774" w:type="dxa"/>
          </w:tcPr>
          <w:p w:rsidR="00932AC9" w:rsidRDefault="00932AC9" w:rsidP="00E22269"/>
        </w:tc>
      </w:tr>
      <w:tr w:rsidR="00932AC9" w:rsidTr="002D0727">
        <w:tc>
          <w:tcPr>
            <w:tcW w:w="442" w:type="dxa"/>
          </w:tcPr>
          <w:p w:rsidR="00932AC9" w:rsidRDefault="00932AC9" w:rsidP="00E22269">
            <w:r>
              <w:t>4</w:t>
            </w:r>
          </w:p>
        </w:tc>
        <w:tc>
          <w:tcPr>
            <w:tcW w:w="7891" w:type="dxa"/>
          </w:tcPr>
          <w:p w:rsidR="00932AC9" w:rsidRDefault="00932AC9" w:rsidP="00932AC9">
            <w:r>
              <w:t xml:space="preserve">Устраивает ли Вас цена? </w:t>
            </w:r>
          </w:p>
        </w:tc>
        <w:tc>
          <w:tcPr>
            <w:tcW w:w="747" w:type="dxa"/>
          </w:tcPr>
          <w:p w:rsidR="00932AC9" w:rsidRDefault="00932AC9" w:rsidP="00E22269">
            <w:r>
              <w:t>+</w:t>
            </w:r>
          </w:p>
        </w:tc>
        <w:tc>
          <w:tcPr>
            <w:tcW w:w="774" w:type="dxa"/>
          </w:tcPr>
          <w:p w:rsidR="00932AC9" w:rsidRDefault="00932AC9" w:rsidP="00E22269"/>
        </w:tc>
      </w:tr>
      <w:tr w:rsidR="00932AC9" w:rsidTr="002D0727">
        <w:tc>
          <w:tcPr>
            <w:tcW w:w="442" w:type="dxa"/>
          </w:tcPr>
          <w:p w:rsidR="00932AC9" w:rsidRDefault="00932AC9" w:rsidP="00E22269">
            <w:r>
              <w:t>5</w:t>
            </w:r>
          </w:p>
        </w:tc>
        <w:tc>
          <w:tcPr>
            <w:tcW w:w="7891" w:type="dxa"/>
          </w:tcPr>
          <w:p w:rsidR="00932AC9" w:rsidRDefault="00932AC9" w:rsidP="00E22269">
            <w:r>
              <w:t>Хотели бы Вы сами изготовить такое изделие?</w:t>
            </w:r>
          </w:p>
        </w:tc>
        <w:tc>
          <w:tcPr>
            <w:tcW w:w="747" w:type="dxa"/>
          </w:tcPr>
          <w:p w:rsidR="00932AC9" w:rsidRDefault="00932AC9" w:rsidP="00E22269"/>
        </w:tc>
        <w:tc>
          <w:tcPr>
            <w:tcW w:w="774" w:type="dxa"/>
          </w:tcPr>
          <w:p w:rsidR="00932AC9" w:rsidRDefault="00932AC9" w:rsidP="00E22269">
            <w:r>
              <w:t>-</w:t>
            </w:r>
          </w:p>
        </w:tc>
      </w:tr>
      <w:tr w:rsidR="00932AC9" w:rsidTr="002D0727">
        <w:tc>
          <w:tcPr>
            <w:tcW w:w="442" w:type="dxa"/>
          </w:tcPr>
          <w:p w:rsidR="00932AC9" w:rsidRDefault="00932AC9" w:rsidP="00E22269">
            <w:r>
              <w:t>6</w:t>
            </w:r>
          </w:p>
        </w:tc>
        <w:tc>
          <w:tcPr>
            <w:tcW w:w="7891" w:type="dxa"/>
          </w:tcPr>
          <w:p w:rsidR="00932AC9" w:rsidRDefault="00932AC9" w:rsidP="00E22269">
            <w:r>
              <w:t>Соответствует ли сочетание в данном изделии?</w:t>
            </w:r>
          </w:p>
        </w:tc>
        <w:tc>
          <w:tcPr>
            <w:tcW w:w="747" w:type="dxa"/>
          </w:tcPr>
          <w:p w:rsidR="00932AC9" w:rsidRDefault="00932AC9" w:rsidP="00E22269">
            <w:r>
              <w:t>+</w:t>
            </w:r>
          </w:p>
        </w:tc>
        <w:tc>
          <w:tcPr>
            <w:tcW w:w="774" w:type="dxa"/>
          </w:tcPr>
          <w:p w:rsidR="00932AC9" w:rsidRDefault="00932AC9" w:rsidP="00E22269"/>
        </w:tc>
      </w:tr>
    </w:tbl>
    <w:p w:rsidR="00E6790B" w:rsidRDefault="00E6790B" w:rsidP="00E22269"/>
    <w:p w:rsidR="002D0727" w:rsidRDefault="002D0727" w:rsidP="00E22269">
      <w:r>
        <w:t>Вывод: анкетирование показало, что на вопросы 1,2,3,4,6 большинство опросивших ответили «да». Под сомнением оказался вопрос 5, т.к. такое платье очень сложно изготовить.</w:t>
      </w:r>
    </w:p>
    <w:p w:rsidR="002D0727" w:rsidRDefault="002D0727" w:rsidP="002D0727">
      <w:pPr>
        <w:pStyle w:val="1"/>
        <w:jc w:val="center"/>
      </w:pPr>
      <w:bookmarkStart w:id="21" w:name="_Toc531871595"/>
      <w:bookmarkStart w:id="22" w:name="_Toc531871758"/>
      <w:r>
        <w:t>Разработка идей:</w:t>
      </w:r>
      <w:bookmarkEnd w:id="21"/>
      <w:bookmarkEnd w:id="2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55"/>
        <w:gridCol w:w="4857"/>
      </w:tblGrid>
      <w:tr w:rsidR="002D0727" w:rsidTr="002D0727">
        <w:tc>
          <w:tcPr>
            <w:tcW w:w="4927" w:type="dxa"/>
          </w:tcPr>
          <w:p w:rsidR="002D0727" w:rsidRDefault="00B17D92" w:rsidP="002D0727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154305</wp:posOffset>
                  </wp:positionV>
                  <wp:extent cx="1381125" cy="2067560"/>
                  <wp:effectExtent l="19050" t="0" r="9525" b="0"/>
                  <wp:wrapSquare wrapText="bothSides"/>
                  <wp:docPr id="8" name="Рисунок 7" descr="ev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_7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0727">
              <w:t>№1</w:t>
            </w:r>
          </w:p>
          <w:p w:rsidR="00B17D92" w:rsidRDefault="002D0727" w:rsidP="002D0727">
            <w:r>
              <w:t xml:space="preserve">Абсолютная классика вечерних платьев- </w:t>
            </w:r>
            <w:r w:rsidRPr="008C0DF7">
              <w:rPr>
                <w:b/>
              </w:rPr>
              <w:t>длинное изделие</w:t>
            </w:r>
            <w:r>
              <w:t xml:space="preserve"> с высоким вырезом. Оно идеально будет </w:t>
            </w:r>
            <w:r w:rsidR="008C0DF7">
              <w:t>облегать фигуру</w:t>
            </w:r>
            <w:r w:rsidR="00B17D92">
              <w:t>.</w:t>
            </w:r>
          </w:p>
          <w:p w:rsidR="00B17D92" w:rsidRDefault="00B17D92" w:rsidP="002D0727"/>
          <w:p w:rsidR="002D0727" w:rsidRDefault="002D0727" w:rsidP="00B17D92">
            <w:pPr>
              <w:jc w:val="center"/>
            </w:pPr>
          </w:p>
        </w:tc>
        <w:tc>
          <w:tcPr>
            <w:tcW w:w="4927" w:type="dxa"/>
          </w:tcPr>
          <w:p w:rsidR="002D0727" w:rsidRDefault="00B17D92" w:rsidP="002D0727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96520</wp:posOffset>
                  </wp:positionV>
                  <wp:extent cx="1372870" cy="2059305"/>
                  <wp:effectExtent l="19050" t="0" r="0" b="0"/>
                  <wp:wrapSquare wrapText="bothSides"/>
                  <wp:docPr id="9" name="Рисунок 8" descr="DM00204BL-12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00204BL-1200x120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DF7">
              <w:t>№2</w:t>
            </w:r>
          </w:p>
          <w:p w:rsidR="00B17D92" w:rsidRDefault="008C0DF7" w:rsidP="002D0727">
            <w:r>
              <w:t xml:space="preserve">Примером короткого наряда для вечернего торжества может быть </w:t>
            </w:r>
            <w:r w:rsidRPr="008C0DF7">
              <w:rPr>
                <w:b/>
              </w:rPr>
              <w:t>платье-футляр</w:t>
            </w:r>
            <w:r>
              <w:t>, которое отличается скромностью, но вместе с тем смотрится очень нарядно</w:t>
            </w:r>
          </w:p>
          <w:p w:rsidR="008C0DF7" w:rsidRDefault="008C0DF7" w:rsidP="00B17D92">
            <w:pPr>
              <w:jc w:val="center"/>
            </w:pPr>
          </w:p>
        </w:tc>
      </w:tr>
      <w:tr w:rsidR="002D0727" w:rsidTr="002D0727">
        <w:tc>
          <w:tcPr>
            <w:tcW w:w="4927" w:type="dxa"/>
          </w:tcPr>
          <w:p w:rsidR="002D0727" w:rsidRDefault="00B17D92" w:rsidP="002D0727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67945</wp:posOffset>
                  </wp:positionV>
                  <wp:extent cx="1035050" cy="2009775"/>
                  <wp:effectExtent l="19050" t="0" r="0" b="0"/>
                  <wp:wrapSquare wrapText="bothSides"/>
                  <wp:docPr id="11" name="Рисунок 10" descr="b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50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DF7">
              <w:t>№3</w:t>
            </w:r>
          </w:p>
          <w:p w:rsidR="008C0DF7" w:rsidRDefault="008C0DF7" w:rsidP="00B17D92">
            <w:pPr>
              <w:jc w:val="center"/>
            </w:pPr>
            <w:r w:rsidRPr="008C0DF7">
              <w:rPr>
                <w:b/>
              </w:rPr>
              <w:t>Корсетное платье</w:t>
            </w:r>
            <w:r>
              <w:t xml:space="preserve"> с пышной юбкой до колен, в ретро стиле добавит романтики и женственности</w:t>
            </w:r>
          </w:p>
        </w:tc>
        <w:tc>
          <w:tcPr>
            <w:tcW w:w="4927" w:type="dxa"/>
          </w:tcPr>
          <w:p w:rsidR="002D0727" w:rsidRDefault="00B17D92" w:rsidP="002D0727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43180</wp:posOffset>
                  </wp:positionV>
                  <wp:extent cx="1440180" cy="2034540"/>
                  <wp:effectExtent l="19050" t="0" r="7620" b="0"/>
                  <wp:wrapSquare wrapText="bothSides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2277" t="27094" r="53341" b="9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0DF7">
              <w:t>№4</w:t>
            </w:r>
          </w:p>
          <w:p w:rsidR="00B17D92" w:rsidRDefault="008C0DF7" w:rsidP="002D0727">
            <w:pPr>
              <w:rPr>
                <w:b/>
              </w:rPr>
            </w:pPr>
            <w:r>
              <w:t xml:space="preserve">Одним из модных вариантов вечерних платьев является </w:t>
            </w:r>
            <w:r w:rsidRPr="008C0DF7">
              <w:rPr>
                <w:b/>
              </w:rPr>
              <w:t>изделие в сочетании с кружевным полотном.</w:t>
            </w:r>
          </w:p>
          <w:p w:rsidR="008C0DF7" w:rsidRDefault="008C0DF7" w:rsidP="00B17D92">
            <w:pPr>
              <w:jc w:val="center"/>
            </w:pPr>
          </w:p>
        </w:tc>
      </w:tr>
    </w:tbl>
    <w:p w:rsidR="002D0727" w:rsidRPr="002D0727" w:rsidRDefault="002D0727" w:rsidP="002D0727"/>
    <w:p w:rsidR="00B17D92" w:rsidRDefault="00B17D92">
      <w:r>
        <w:br w:type="page"/>
      </w:r>
    </w:p>
    <w:p w:rsidR="002D0727" w:rsidRDefault="00617905" w:rsidP="00617905">
      <w:pPr>
        <w:pStyle w:val="1"/>
        <w:jc w:val="center"/>
      </w:pPr>
      <w:bookmarkStart w:id="23" w:name="_Toc531871596"/>
      <w:bookmarkStart w:id="24" w:name="_Toc531871759"/>
      <w:r>
        <w:lastRenderedPageBreak/>
        <w:t>Анализ и оценка идей:</w:t>
      </w:r>
      <w:bookmarkEnd w:id="23"/>
      <w:bookmarkEnd w:id="2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2"/>
        <w:gridCol w:w="1940"/>
        <w:gridCol w:w="1940"/>
        <w:gridCol w:w="1940"/>
        <w:gridCol w:w="1940"/>
      </w:tblGrid>
      <w:tr w:rsidR="00617905" w:rsidTr="00617905">
        <w:tc>
          <w:tcPr>
            <w:tcW w:w="1970" w:type="dxa"/>
            <w:shd w:val="clear" w:color="auto" w:fill="B8CCE4" w:themeFill="accent1" w:themeFillTint="66"/>
          </w:tcPr>
          <w:p w:rsidR="00617905" w:rsidRDefault="00617905" w:rsidP="00617905">
            <w:pPr>
              <w:jc w:val="center"/>
            </w:pPr>
            <w:r>
              <w:t>Критерии</w:t>
            </w:r>
          </w:p>
        </w:tc>
        <w:tc>
          <w:tcPr>
            <w:tcW w:w="1971" w:type="dxa"/>
            <w:shd w:val="clear" w:color="auto" w:fill="B8CCE4" w:themeFill="accent1" w:themeFillTint="66"/>
          </w:tcPr>
          <w:p w:rsidR="00617905" w:rsidRDefault="00617905" w:rsidP="00617905">
            <w:pPr>
              <w:jc w:val="center"/>
            </w:pPr>
            <w:r>
              <w:t>№1</w:t>
            </w:r>
          </w:p>
        </w:tc>
        <w:tc>
          <w:tcPr>
            <w:tcW w:w="1971" w:type="dxa"/>
            <w:shd w:val="clear" w:color="auto" w:fill="B8CCE4" w:themeFill="accent1" w:themeFillTint="66"/>
          </w:tcPr>
          <w:p w:rsidR="00617905" w:rsidRDefault="00617905" w:rsidP="00617905">
            <w:pPr>
              <w:jc w:val="center"/>
            </w:pPr>
            <w:r>
              <w:t>№2</w:t>
            </w:r>
          </w:p>
        </w:tc>
        <w:tc>
          <w:tcPr>
            <w:tcW w:w="1971" w:type="dxa"/>
            <w:shd w:val="clear" w:color="auto" w:fill="B8CCE4" w:themeFill="accent1" w:themeFillTint="66"/>
          </w:tcPr>
          <w:p w:rsidR="00617905" w:rsidRDefault="00617905" w:rsidP="00617905">
            <w:pPr>
              <w:jc w:val="center"/>
            </w:pPr>
            <w:r>
              <w:t>№3</w:t>
            </w:r>
          </w:p>
        </w:tc>
        <w:tc>
          <w:tcPr>
            <w:tcW w:w="1971" w:type="dxa"/>
            <w:shd w:val="clear" w:color="auto" w:fill="B8CCE4" w:themeFill="accent1" w:themeFillTint="66"/>
          </w:tcPr>
          <w:p w:rsidR="00617905" w:rsidRDefault="00617905" w:rsidP="00617905">
            <w:pPr>
              <w:jc w:val="center"/>
            </w:pPr>
            <w:r>
              <w:t>№4</w:t>
            </w:r>
          </w:p>
        </w:tc>
      </w:tr>
      <w:tr w:rsidR="00617905" w:rsidTr="00617905">
        <w:tc>
          <w:tcPr>
            <w:tcW w:w="1970" w:type="dxa"/>
          </w:tcPr>
          <w:p w:rsidR="00617905" w:rsidRDefault="00617905" w:rsidP="00617905">
            <w:pPr>
              <w:jc w:val="center"/>
            </w:pPr>
            <w:r>
              <w:t>К-1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3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</w:tr>
      <w:tr w:rsidR="00617905" w:rsidTr="00617905">
        <w:tc>
          <w:tcPr>
            <w:tcW w:w="1970" w:type="dxa"/>
          </w:tcPr>
          <w:p w:rsidR="00617905" w:rsidRDefault="00617905" w:rsidP="00617905">
            <w:pPr>
              <w:jc w:val="center"/>
            </w:pPr>
            <w:r>
              <w:t>К-2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3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</w:tr>
      <w:tr w:rsidR="00617905" w:rsidTr="00617905">
        <w:tc>
          <w:tcPr>
            <w:tcW w:w="1970" w:type="dxa"/>
          </w:tcPr>
          <w:p w:rsidR="00617905" w:rsidRDefault="00617905" w:rsidP="00617905">
            <w:pPr>
              <w:jc w:val="center"/>
            </w:pPr>
            <w:r>
              <w:t>К-3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</w:tr>
      <w:tr w:rsidR="00617905" w:rsidTr="00617905">
        <w:tc>
          <w:tcPr>
            <w:tcW w:w="1970" w:type="dxa"/>
          </w:tcPr>
          <w:p w:rsidR="00617905" w:rsidRDefault="00617905" w:rsidP="00617905">
            <w:pPr>
              <w:jc w:val="center"/>
            </w:pPr>
            <w:r>
              <w:t>К-4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3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3</w:t>
            </w:r>
          </w:p>
        </w:tc>
      </w:tr>
      <w:tr w:rsidR="00617905" w:rsidTr="00617905">
        <w:tc>
          <w:tcPr>
            <w:tcW w:w="1970" w:type="dxa"/>
          </w:tcPr>
          <w:p w:rsidR="00617905" w:rsidRDefault="00617905" w:rsidP="00617905">
            <w:pPr>
              <w:jc w:val="center"/>
            </w:pPr>
            <w:r>
              <w:t>К-5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3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3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</w:tr>
      <w:tr w:rsidR="00617905" w:rsidTr="00617905">
        <w:tc>
          <w:tcPr>
            <w:tcW w:w="1970" w:type="dxa"/>
          </w:tcPr>
          <w:p w:rsidR="00617905" w:rsidRDefault="00617905" w:rsidP="00617905">
            <w:pPr>
              <w:jc w:val="center"/>
            </w:pPr>
            <w:r>
              <w:t>К-6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2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5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2</w:t>
            </w:r>
          </w:p>
        </w:tc>
        <w:tc>
          <w:tcPr>
            <w:tcW w:w="1971" w:type="dxa"/>
          </w:tcPr>
          <w:p w:rsidR="00617905" w:rsidRDefault="00617905" w:rsidP="00617905">
            <w:pPr>
              <w:jc w:val="center"/>
            </w:pPr>
            <w:r>
              <w:t>4</w:t>
            </w:r>
          </w:p>
        </w:tc>
      </w:tr>
      <w:tr w:rsidR="00617905" w:rsidTr="00617905">
        <w:tc>
          <w:tcPr>
            <w:tcW w:w="1970" w:type="dxa"/>
          </w:tcPr>
          <w:p w:rsidR="00617905" w:rsidRPr="00617905" w:rsidRDefault="00617905" w:rsidP="00617905">
            <w:pPr>
              <w:jc w:val="center"/>
              <w:rPr>
                <w:b/>
                <w:i/>
              </w:rPr>
            </w:pPr>
            <w:r w:rsidRPr="00617905">
              <w:rPr>
                <w:b/>
                <w:i/>
              </w:rPr>
              <w:t>Итого:</w:t>
            </w:r>
          </w:p>
        </w:tc>
        <w:tc>
          <w:tcPr>
            <w:tcW w:w="1971" w:type="dxa"/>
          </w:tcPr>
          <w:p w:rsidR="00617905" w:rsidRPr="00617905" w:rsidRDefault="00617905" w:rsidP="00617905">
            <w:pPr>
              <w:jc w:val="center"/>
              <w:rPr>
                <w:b/>
                <w:i/>
              </w:rPr>
            </w:pPr>
            <w:r w:rsidRPr="00617905">
              <w:rPr>
                <w:b/>
                <w:i/>
              </w:rPr>
              <w:t>23</w:t>
            </w:r>
          </w:p>
        </w:tc>
        <w:tc>
          <w:tcPr>
            <w:tcW w:w="1971" w:type="dxa"/>
          </w:tcPr>
          <w:p w:rsidR="00617905" w:rsidRPr="00617905" w:rsidRDefault="00617905" w:rsidP="00617905">
            <w:pPr>
              <w:jc w:val="center"/>
              <w:rPr>
                <w:b/>
                <w:i/>
              </w:rPr>
            </w:pPr>
            <w:r w:rsidRPr="00617905">
              <w:rPr>
                <w:b/>
                <w:i/>
              </w:rPr>
              <w:t>24</w:t>
            </w:r>
          </w:p>
        </w:tc>
        <w:tc>
          <w:tcPr>
            <w:tcW w:w="1971" w:type="dxa"/>
          </w:tcPr>
          <w:p w:rsidR="00617905" w:rsidRPr="00617905" w:rsidRDefault="00617905" w:rsidP="00617905">
            <w:pPr>
              <w:jc w:val="center"/>
              <w:rPr>
                <w:b/>
                <w:i/>
              </w:rPr>
            </w:pPr>
            <w:r w:rsidRPr="00617905">
              <w:rPr>
                <w:b/>
                <w:i/>
              </w:rPr>
              <w:t>22</w:t>
            </w:r>
          </w:p>
        </w:tc>
        <w:tc>
          <w:tcPr>
            <w:tcW w:w="1971" w:type="dxa"/>
          </w:tcPr>
          <w:p w:rsidR="00617905" w:rsidRPr="00617905" w:rsidRDefault="00617905" w:rsidP="00617905">
            <w:pPr>
              <w:jc w:val="center"/>
              <w:rPr>
                <w:b/>
                <w:i/>
              </w:rPr>
            </w:pPr>
            <w:r w:rsidRPr="00617905">
              <w:rPr>
                <w:b/>
                <w:i/>
              </w:rPr>
              <w:t>25</w:t>
            </w:r>
          </w:p>
        </w:tc>
      </w:tr>
    </w:tbl>
    <w:p w:rsidR="00617905" w:rsidRDefault="00617905" w:rsidP="00617905"/>
    <w:p w:rsidR="00DF5FC1" w:rsidRDefault="00617905" w:rsidP="00DF5FC1">
      <w:pPr>
        <w:spacing w:line="240" w:lineRule="atLeast"/>
      </w:pPr>
      <w:r>
        <w:t xml:space="preserve">К-1 – </w:t>
      </w:r>
      <w:r w:rsidR="00DF5FC1">
        <w:t>П</w:t>
      </w:r>
      <w:r>
        <w:t xml:space="preserve">отребительский спрос </w:t>
      </w:r>
      <w:r w:rsidR="00DF5FC1"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К-2 – </w:t>
      </w:r>
      <w:r w:rsidR="00DF5FC1">
        <w:t>Э</w:t>
      </w:r>
      <w:r>
        <w:t>стетический вид</w:t>
      </w:r>
      <w:r w:rsidR="00DF5FC1">
        <w:t xml:space="preserve">                                                                                                                                                                                                       </w:t>
      </w:r>
      <w:r>
        <w:t xml:space="preserve">К-3 – </w:t>
      </w:r>
      <w:r w:rsidR="00DF5FC1">
        <w:t>С</w:t>
      </w:r>
      <w:r>
        <w:t>оответствие ткани изделию</w:t>
      </w:r>
      <w:r w:rsidR="00DF5FC1">
        <w:t xml:space="preserve">                                                                                                                                                  </w:t>
      </w:r>
      <w:r>
        <w:t xml:space="preserve">К-4 – </w:t>
      </w:r>
      <w:r w:rsidR="00DF5FC1">
        <w:t>Б</w:t>
      </w:r>
      <w:r>
        <w:t>ыстрое изготовление</w:t>
      </w:r>
      <w:r w:rsidR="00DF5FC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К-5 </w:t>
      </w:r>
      <w:r w:rsidR="00DF5FC1">
        <w:t>– Доступная технология изготовления                                                                                                                                К-6 -- Небольшие материальные затраты</w:t>
      </w:r>
    </w:p>
    <w:p w:rsidR="004E185E" w:rsidRDefault="00DF5FC1" w:rsidP="00DF5FC1">
      <w:pPr>
        <w:spacing w:line="240" w:lineRule="atLeast"/>
      </w:pPr>
      <w:r>
        <w:t>Лучшей идеей оказалась идея №4, т.к. я шила уже несколько платьев из разных тканей, но модель с кружевом мне больше понравилась, и я решила сшить.                                                                                                                                          Идея №1 оказалась сложной, т.к. в ней присутствует вставка из другой тка</w:t>
      </w:r>
      <w:r w:rsidR="004E185E">
        <w:t>ни, основная ткань переплетается. Идея №2 оказалась очень простым изделием, это обычное платье-футляр, которое выгляди как повседневное. Идея №3 мне показалась очень сложной из-за корсета, и меня не устроил низ изделия.</w:t>
      </w:r>
    </w:p>
    <w:p w:rsidR="004E185E" w:rsidRDefault="004E185E" w:rsidP="004E185E">
      <w:pPr>
        <w:pStyle w:val="1"/>
        <w:jc w:val="center"/>
      </w:pPr>
    </w:p>
    <w:p w:rsidR="004E185E" w:rsidRPr="004E185E" w:rsidRDefault="004E185E" w:rsidP="004E185E">
      <w:pPr>
        <w:pStyle w:val="1"/>
        <w:jc w:val="center"/>
      </w:pPr>
      <w:bookmarkStart w:id="25" w:name="_Toc531871597"/>
      <w:bookmarkStart w:id="26" w:name="_Toc531871760"/>
      <w:r>
        <w:t>Причины, которые привели к данному решению:</w:t>
      </w:r>
      <w:bookmarkEnd w:id="25"/>
      <w:bookmarkEnd w:id="2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57"/>
        <w:gridCol w:w="4855"/>
      </w:tblGrid>
      <w:tr w:rsidR="004E185E" w:rsidTr="004E185E">
        <w:tc>
          <w:tcPr>
            <w:tcW w:w="4927" w:type="dxa"/>
            <w:shd w:val="clear" w:color="auto" w:fill="B8CCE4" w:themeFill="accent1" w:themeFillTint="66"/>
          </w:tcPr>
          <w:p w:rsidR="004E185E" w:rsidRPr="004E185E" w:rsidRDefault="004E185E" w:rsidP="004E185E">
            <w:pPr>
              <w:jc w:val="center"/>
            </w:pPr>
            <w:r w:rsidRPr="004E185E">
              <w:t>Причины</w:t>
            </w:r>
          </w:p>
        </w:tc>
        <w:tc>
          <w:tcPr>
            <w:tcW w:w="4927" w:type="dxa"/>
            <w:shd w:val="clear" w:color="auto" w:fill="B8CCE4" w:themeFill="accent1" w:themeFillTint="66"/>
          </w:tcPr>
          <w:p w:rsidR="004E185E" w:rsidRPr="004E185E" w:rsidRDefault="004E185E" w:rsidP="004E185E">
            <w:pPr>
              <w:jc w:val="center"/>
            </w:pPr>
            <w:r w:rsidRPr="004E185E">
              <w:t>Решения</w:t>
            </w:r>
          </w:p>
        </w:tc>
      </w:tr>
      <w:tr w:rsidR="004E185E" w:rsidTr="004E185E">
        <w:tc>
          <w:tcPr>
            <w:tcW w:w="4927" w:type="dxa"/>
          </w:tcPr>
          <w:p w:rsidR="004E185E" w:rsidRDefault="004E185E" w:rsidP="004E185E">
            <w:pPr>
              <w:jc w:val="center"/>
            </w:pPr>
            <w:r>
              <w:t>Экономия бюджета</w:t>
            </w:r>
          </w:p>
        </w:tc>
        <w:tc>
          <w:tcPr>
            <w:tcW w:w="4927" w:type="dxa"/>
          </w:tcPr>
          <w:p w:rsidR="004E185E" w:rsidRDefault="004E185E" w:rsidP="004E185E">
            <w:pPr>
              <w:jc w:val="center"/>
            </w:pPr>
            <w:r>
              <w:t>Сшить вечернее платье</w:t>
            </w:r>
          </w:p>
        </w:tc>
      </w:tr>
      <w:tr w:rsidR="004E185E" w:rsidTr="004E185E">
        <w:tc>
          <w:tcPr>
            <w:tcW w:w="4927" w:type="dxa"/>
          </w:tcPr>
          <w:p w:rsidR="004E185E" w:rsidRDefault="004E185E" w:rsidP="004E185E">
            <w:pPr>
              <w:jc w:val="center"/>
            </w:pPr>
            <w:r>
              <w:t>Есть знания и умения</w:t>
            </w:r>
          </w:p>
        </w:tc>
        <w:tc>
          <w:tcPr>
            <w:tcW w:w="4927" w:type="dxa"/>
          </w:tcPr>
          <w:p w:rsidR="004E185E" w:rsidRDefault="004E185E" w:rsidP="004E185E">
            <w:pPr>
              <w:jc w:val="center"/>
            </w:pPr>
            <w:r>
              <w:t>Сумею сшить</w:t>
            </w:r>
          </w:p>
        </w:tc>
      </w:tr>
    </w:tbl>
    <w:p w:rsidR="004E185E" w:rsidRDefault="004E185E" w:rsidP="004E185E"/>
    <w:p w:rsidR="0079771B" w:rsidRDefault="0079771B">
      <w:r>
        <w:br w:type="page"/>
      </w:r>
    </w:p>
    <w:p w:rsidR="00DE5DA9" w:rsidRDefault="0079771B" w:rsidP="00DE5DA9">
      <w:pPr>
        <w:pStyle w:val="1"/>
        <w:jc w:val="center"/>
      </w:pPr>
      <w:bookmarkStart w:id="27" w:name="_Toc531871598"/>
      <w:bookmarkStart w:id="28" w:name="_Toc531871761"/>
      <w:r>
        <w:lastRenderedPageBreak/>
        <w:t>Оборудование и инструменты:</w:t>
      </w:r>
      <w:bookmarkEnd w:id="27"/>
      <w:bookmarkEnd w:id="28"/>
    </w:p>
    <w:p w:rsidR="008B7C5D" w:rsidRPr="008B7C5D" w:rsidRDefault="008B7C5D" w:rsidP="008B7C5D"/>
    <w:p w:rsidR="00DE5DA9" w:rsidRDefault="00DE5DA9" w:rsidP="00DE5DA9">
      <w:pPr>
        <w:pStyle w:val="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243205</wp:posOffset>
            </wp:positionV>
            <wp:extent cx="2098040" cy="2051050"/>
            <wp:effectExtent l="19050" t="0" r="0" b="0"/>
            <wp:wrapTight wrapText="bothSides">
              <wp:wrapPolygon edited="0">
                <wp:start x="-196" y="0"/>
                <wp:lineTo x="-196" y="21466"/>
                <wp:lineTo x="21574" y="21466"/>
                <wp:lineTo x="21574" y="0"/>
                <wp:lineTo x="-196" y="0"/>
              </wp:wrapPolygon>
            </wp:wrapTight>
            <wp:docPr id="20" name="Рисунок 19" descr="15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98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5DA9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3567052</wp:posOffset>
            </wp:positionH>
            <wp:positionV relativeFrom="paragraph">
              <wp:posOffset>4601056</wp:posOffset>
            </wp:positionV>
            <wp:extent cx="1266053" cy="1524000"/>
            <wp:effectExtent l="19050" t="0" r="0" b="0"/>
            <wp:wrapSquare wrapText="bothSides"/>
            <wp:docPr id="29" name="Рисунок 26" descr="0_15210a_d4df635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5210a_d4df635a_orig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0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4656455</wp:posOffset>
            </wp:positionV>
            <wp:extent cx="1430655" cy="1424940"/>
            <wp:effectExtent l="19050" t="0" r="0" b="0"/>
            <wp:wrapTight wrapText="bothSides">
              <wp:wrapPolygon edited="0">
                <wp:start x="-288" y="0"/>
                <wp:lineTo x="-288" y="21369"/>
                <wp:lineTo x="21571" y="21369"/>
                <wp:lineTo x="21571" y="0"/>
                <wp:lineTo x="-288" y="0"/>
              </wp:wrapPolygon>
            </wp:wrapTight>
            <wp:docPr id="26" name="Рисунок 14" descr="thumb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15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2432050</wp:posOffset>
            </wp:positionV>
            <wp:extent cx="2484755" cy="1943735"/>
            <wp:effectExtent l="19050" t="0" r="0" b="0"/>
            <wp:wrapTight wrapText="bothSides">
              <wp:wrapPolygon edited="0">
                <wp:start x="-166" y="0"/>
                <wp:lineTo x="-166" y="21381"/>
                <wp:lineTo x="21528" y="21381"/>
                <wp:lineTo x="21528" y="0"/>
                <wp:lineTo x="-166" y="0"/>
              </wp:wrapPolygon>
            </wp:wrapTight>
            <wp:docPr id="25" name="Рисунок 24" descr="m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5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2703830</wp:posOffset>
            </wp:positionV>
            <wp:extent cx="2312035" cy="1564640"/>
            <wp:effectExtent l="19050" t="0" r="0" b="0"/>
            <wp:wrapTight wrapText="bothSides">
              <wp:wrapPolygon edited="0">
                <wp:start x="-178" y="0"/>
                <wp:lineTo x="-178" y="21302"/>
                <wp:lineTo x="21535" y="21302"/>
                <wp:lineTo x="21535" y="0"/>
                <wp:lineTo x="-178" y="0"/>
              </wp:wrapPolygon>
            </wp:wrapTight>
            <wp:docPr id="21" name="Рисунок 20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2325370</wp:posOffset>
            </wp:positionV>
            <wp:extent cx="2097405" cy="1885950"/>
            <wp:effectExtent l="19050" t="0" r="0" b="0"/>
            <wp:wrapTight wrapText="bothSides">
              <wp:wrapPolygon edited="0">
                <wp:start x="-196" y="0"/>
                <wp:lineTo x="-196" y="21382"/>
                <wp:lineTo x="21580" y="21382"/>
                <wp:lineTo x="21580" y="0"/>
                <wp:lineTo x="-196" y="0"/>
              </wp:wrapPolygon>
            </wp:wrapTight>
            <wp:docPr id="23" name="Рисунок 22" descr="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-107023</wp:posOffset>
            </wp:positionH>
            <wp:positionV relativeFrom="paragraph">
              <wp:posOffset>18878</wp:posOffset>
            </wp:positionV>
            <wp:extent cx="2477015" cy="2158314"/>
            <wp:effectExtent l="19050" t="0" r="0" b="0"/>
            <wp:wrapTight wrapText="bothSides">
              <wp:wrapPolygon edited="0">
                <wp:start x="-166" y="0"/>
                <wp:lineTo x="-166" y="21353"/>
                <wp:lineTo x="21596" y="21353"/>
                <wp:lineTo x="21596" y="0"/>
                <wp:lineTo x="-166" y="0"/>
              </wp:wrapPolygon>
            </wp:wrapTight>
            <wp:docPr id="24" name="Рисунок 23" descr="Janome_2015_27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me_2015_2768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015" cy="21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DE5DA9" w:rsidRDefault="00DE5DA9" w:rsidP="00DE5DA9">
      <w:pPr>
        <w:pStyle w:val="1"/>
        <w:jc w:val="center"/>
      </w:pPr>
    </w:p>
    <w:p w:rsidR="00DE5DA9" w:rsidRDefault="00DE5DA9" w:rsidP="00DE5DA9">
      <w:pPr>
        <w:pStyle w:val="1"/>
        <w:jc w:val="center"/>
      </w:pPr>
    </w:p>
    <w:p w:rsidR="00DE5DA9" w:rsidRDefault="00DE5DA9" w:rsidP="00DE5DA9">
      <w:pPr>
        <w:pStyle w:val="1"/>
        <w:jc w:val="center"/>
      </w:pPr>
    </w:p>
    <w:p w:rsidR="00DE5DA9" w:rsidRDefault="00DE5DA9" w:rsidP="00DE5DA9">
      <w:pPr>
        <w:pStyle w:val="1"/>
        <w:jc w:val="center"/>
      </w:pPr>
    </w:p>
    <w:p w:rsidR="00DE5DA9" w:rsidRDefault="00DE5DA9" w:rsidP="00DE5DA9">
      <w:pPr>
        <w:pStyle w:val="1"/>
        <w:jc w:val="center"/>
      </w:pPr>
    </w:p>
    <w:p w:rsidR="00DE5DA9" w:rsidRDefault="00DE5DA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9771B" w:rsidRDefault="00DE5DA9" w:rsidP="00DE5DA9">
      <w:pPr>
        <w:pStyle w:val="1"/>
        <w:jc w:val="center"/>
      </w:pPr>
      <w:bookmarkStart w:id="29" w:name="_Toc531871599"/>
      <w:bookmarkStart w:id="30" w:name="_Toc531871762"/>
      <w:r>
        <w:lastRenderedPageBreak/>
        <w:t>Экономическое обоснование изделия:</w:t>
      </w:r>
      <w:bookmarkEnd w:id="29"/>
      <w:bookmarkEnd w:id="3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2"/>
        <w:gridCol w:w="3462"/>
        <w:gridCol w:w="1934"/>
        <w:gridCol w:w="1933"/>
        <w:gridCol w:w="1941"/>
      </w:tblGrid>
      <w:tr w:rsidR="00931177" w:rsidTr="00250E6A">
        <w:tc>
          <w:tcPr>
            <w:tcW w:w="442" w:type="dxa"/>
            <w:shd w:val="clear" w:color="auto" w:fill="B8CCE4" w:themeFill="accent1" w:themeFillTint="66"/>
          </w:tcPr>
          <w:p w:rsidR="00931177" w:rsidRDefault="00931177" w:rsidP="00250E6A">
            <w:pPr>
              <w:jc w:val="center"/>
            </w:pPr>
            <w:r>
              <w:t>№</w:t>
            </w:r>
          </w:p>
        </w:tc>
        <w:tc>
          <w:tcPr>
            <w:tcW w:w="3462" w:type="dxa"/>
            <w:shd w:val="clear" w:color="auto" w:fill="B8CCE4" w:themeFill="accent1" w:themeFillTint="66"/>
          </w:tcPr>
          <w:p w:rsidR="00931177" w:rsidRDefault="00931177" w:rsidP="00250E6A">
            <w:pPr>
              <w:jc w:val="center"/>
            </w:pPr>
            <w:r>
              <w:t>Материалы</w:t>
            </w:r>
          </w:p>
        </w:tc>
        <w:tc>
          <w:tcPr>
            <w:tcW w:w="1934" w:type="dxa"/>
            <w:shd w:val="clear" w:color="auto" w:fill="B8CCE4" w:themeFill="accent1" w:themeFillTint="66"/>
          </w:tcPr>
          <w:p w:rsidR="00931177" w:rsidRDefault="00931177" w:rsidP="00250E6A">
            <w:pPr>
              <w:jc w:val="center"/>
            </w:pPr>
            <w:r>
              <w:t>Цена за единицу</w:t>
            </w:r>
          </w:p>
        </w:tc>
        <w:tc>
          <w:tcPr>
            <w:tcW w:w="1933" w:type="dxa"/>
            <w:shd w:val="clear" w:color="auto" w:fill="B8CCE4" w:themeFill="accent1" w:themeFillTint="66"/>
          </w:tcPr>
          <w:p w:rsidR="00931177" w:rsidRDefault="00931177" w:rsidP="00250E6A">
            <w:pPr>
              <w:jc w:val="center"/>
            </w:pPr>
            <w:r>
              <w:t>Расход</w:t>
            </w:r>
          </w:p>
        </w:tc>
        <w:tc>
          <w:tcPr>
            <w:tcW w:w="1941" w:type="dxa"/>
            <w:shd w:val="clear" w:color="auto" w:fill="B8CCE4" w:themeFill="accent1" w:themeFillTint="66"/>
          </w:tcPr>
          <w:p w:rsidR="00931177" w:rsidRDefault="00931177" w:rsidP="00250E6A">
            <w:pPr>
              <w:jc w:val="center"/>
            </w:pPr>
            <w:r>
              <w:t>Стоимость</w:t>
            </w:r>
          </w:p>
        </w:tc>
      </w:tr>
      <w:tr w:rsidR="00931177" w:rsidTr="00250E6A">
        <w:tc>
          <w:tcPr>
            <w:tcW w:w="442" w:type="dxa"/>
          </w:tcPr>
          <w:p w:rsidR="00931177" w:rsidRDefault="00931177" w:rsidP="00250E6A">
            <w:pPr>
              <w:jc w:val="center"/>
            </w:pPr>
            <w:r>
              <w:t>1</w:t>
            </w:r>
          </w:p>
        </w:tc>
        <w:tc>
          <w:tcPr>
            <w:tcW w:w="3462" w:type="dxa"/>
          </w:tcPr>
          <w:p w:rsidR="00931177" w:rsidRDefault="00931177" w:rsidP="00250E6A">
            <w:pPr>
              <w:jc w:val="center"/>
            </w:pPr>
            <w:r>
              <w:t>Трикотаж</w:t>
            </w:r>
          </w:p>
        </w:tc>
        <w:tc>
          <w:tcPr>
            <w:tcW w:w="1934" w:type="dxa"/>
          </w:tcPr>
          <w:p w:rsidR="00931177" w:rsidRDefault="00250E6A" w:rsidP="00250E6A">
            <w:pPr>
              <w:jc w:val="center"/>
            </w:pPr>
            <w:r>
              <w:t>280 р</w:t>
            </w:r>
          </w:p>
        </w:tc>
        <w:tc>
          <w:tcPr>
            <w:tcW w:w="1933" w:type="dxa"/>
          </w:tcPr>
          <w:p w:rsidR="00931177" w:rsidRDefault="00D418C7" w:rsidP="00250E6A">
            <w:pPr>
              <w:jc w:val="center"/>
            </w:pPr>
            <w:r>
              <w:t>1,</w:t>
            </w:r>
            <w:r w:rsidR="00250E6A">
              <w:t>1 м</w:t>
            </w:r>
          </w:p>
        </w:tc>
        <w:tc>
          <w:tcPr>
            <w:tcW w:w="1941" w:type="dxa"/>
          </w:tcPr>
          <w:p w:rsidR="00931177" w:rsidRDefault="00250E6A" w:rsidP="00250E6A">
            <w:pPr>
              <w:jc w:val="center"/>
            </w:pPr>
            <w:r>
              <w:t>308 р</w:t>
            </w:r>
          </w:p>
        </w:tc>
      </w:tr>
      <w:tr w:rsidR="00931177" w:rsidTr="00250E6A">
        <w:tc>
          <w:tcPr>
            <w:tcW w:w="442" w:type="dxa"/>
          </w:tcPr>
          <w:p w:rsidR="00931177" w:rsidRDefault="00931177" w:rsidP="00250E6A">
            <w:pPr>
              <w:jc w:val="center"/>
            </w:pPr>
            <w:r>
              <w:t>2</w:t>
            </w:r>
          </w:p>
        </w:tc>
        <w:tc>
          <w:tcPr>
            <w:tcW w:w="3462" w:type="dxa"/>
          </w:tcPr>
          <w:p w:rsidR="00931177" w:rsidRDefault="00931177" w:rsidP="00250E6A">
            <w:pPr>
              <w:jc w:val="center"/>
            </w:pPr>
            <w:r>
              <w:t>Кружево «Горох»</w:t>
            </w:r>
          </w:p>
        </w:tc>
        <w:tc>
          <w:tcPr>
            <w:tcW w:w="1934" w:type="dxa"/>
          </w:tcPr>
          <w:p w:rsidR="00931177" w:rsidRDefault="00250E6A" w:rsidP="00250E6A">
            <w:pPr>
              <w:jc w:val="center"/>
            </w:pPr>
            <w:r>
              <w:t>360 р</w:t>
            </w:r>
          </w:p>
        </w:tc>
        <w:tc>
          <w:tcPr>
            <w:tcW w:w="1933" w:type="dxa"/>
          </w:tcPr>
          <w:p w:rsidR="00931177" w:rsidRDefault="00D418C7" w:rsidP="00250E6A">
            <w:pPr>
              <w:jc w:val="center"/>
            </w:pPr>
            <w:r>
              <w:t>1,7</w:t>
            </w:r>
            <w:r w:rsidR="00250E6A">
              <w:t xml:space="preserve"> м</w:t>
            </w:r>
          </w:p>
        </w:tc>
        <w:tc>
          <w:tcPr>
            <w:tcW w:w="1941" w:type="dxa"/>
          </w:tcPr>
          <w:p w:rsidR="00931177" w:rsidRDefault="00250E6A" w:rsidP="00250E6A">
            <w:pPr>
              <w:jc w:val="center"/>
            </w:pPr>
            <w:r>
              <w:t>612 р</w:t>
            </w:r>
          </w:p>
        </w:tc>
      </w:tr>
      <w:tr w:rsidR="00931177" w:rsidTr="00250E6A">
        <w:trPr>
          <w:trHeight w:val="273"/>
        </w:trPr>
        <w:tc>
          <w:tcPr>
            <w:tcW w:w="442" w:type="dxa"/>
          </w:tcPr>
          <w:p w:rsidR="00931177" w:rsidRDefault="00931177" w:rsidP="00250E6A">
            <w:pPr>
              <w:jc w:val="center"/>
            </w:pPr>
            <w:r>
              <w:t>3</w:t>
            </w:r>
          </w:p>
        </w:tc>
        <w:tc>
          <w:tcPr>
            <w:tcW w:w="3462" w:type="dxa"/>
          </w:tcPr>
          <w:p w:rsidR="00931177" w:rsidRDefault="00931177" w:rsidP="00250E6A">
            <w:pPr>
              <w:jc w:val="center"/>
            </w:pPr>
            <w:r>
              <w:t>Нитки</w:t>
            </w:r>
          </w:p>
        </w:tc>
        <w:tc>
          <w:tcPr>
            <w:tcW w:w="1934" w:type="dxa"/>
          </w:tcPr>
          <w:p w:rsidR="00931177" w:rsidRDefault="00250E6A" w:rsidP="00250E6A">
            <w:pPr>
              <w:jc w:val="center"/>
            </w:pPr>
            <w:r>
              <w:t>12  р</w:t>
            </w:r>
          </w:p>
        </w:tc>
        <w:tc>
          <w:tcPr>
            <w:tcW w:w="1933" w:type="dxa"/>
          </w:tcPr>
          <w:p w:rsidR="00931177" w:rsidRDefault="00250E6A" w:rsidP="00250E6A">
            <w:pPr>
              <w:jc w:val="center"/>
            </w:pPr>
            <w:r>
              <w:t>1 катушка</w:t>
            </w:r>
          </w:p>
        </w:tc>
        <w:tc>
          <w:tcPr>
            <w:tcW w:w="1941" w:type="dxa"/>
          </w:tcPr>
          <w:p w:rsidR="00931177" w:rsidRDefault="00250E6A" w:rsidP="00250E6A">
            <w:pPr>
              <w:jc w:val="center"/>
            </w:pPr>
            <w:r>
              <w:t>12 р</w:t>
            </w:r>
          </w:p>
        </w:tc>
      </w:tr>
      <w:tr w:rsidR="00250E6A" w:rsidTr="00D13493">
        <w:trPr>
          <w:trHeight w:val="259"/>
        </w:trPr>
        <w:tc>
          <w:tcPr>
            <w:tcW w:w="442" w:type="dxa"/>
          </w:tcPr>
          <w:p w:rsidR="00250E6A" w:rsidRPr="00250E6A" w:rsidRDefault="00250E6A" w:rsidP="00250E6A">
            <w:pPr>
              <w:jc w:val="center"/>
              <w:rPr>
                <w:b/>
                <w:i/>
              </w:rPr>
            </w:pPr>
          </w:p>
        </w:tc>
        <w:tc>
          <w:tcPr>
            <w:tcW w:w="3462" w:type="dxa"/>
          </w:tcPr>
          <w:p w:rsidR="00250E6A" w:rsidRPr="00250E6A" w:rsidRDefault="00250E6A" w:rsidP="00250E6A">
            <w:pPr>
              <w:jc w:val="center"/>
              <w:rPr>
                <w:b/>
                <w:i/>
              </w:rPr>
            </w:pPr>
            <w:r w:rsidRPr="00250E6A">
              <w:rPr>
                <w:b/>
                <w:i/>
              </w:rPr>
              <w:t>Итого:</w:t>
            </w:r>
          </w:p>
        </w:tc>
        <w:tc>
          <w:tcPr>
            <w:tcW w:w="5808" w:type="dxa"/>
            <w:gridSpan w:val="3"/>
          </w:tcPr>
          <w:p w:rsidR="00250E6A" w:rsidRPr="00250E6A" w:rsidRDefault="00327475" w:rsidP="00250E6A">
            <w:pPr>
              <w:jc w:val="center"/>
              <w:rPr>
                <w:b/>
                <w:i/>
              </w:rPr>
            </w:pPr>
            <w:r w:rsidRPr="00250E6A">
              <w:rPr>
                <w:b/>
                <w:i/>
              </w:rPr>
              <w:fldChar w:fldCharType="begin"/>
            </w:r>
            <w:r w:rsidR="00250E6A" w:rsidRPr="00250E6A">
              <w:rPr>
                <w:b/>
                <w:i/>
              </w:rPr>
              <w:instrText xml:space="preserve"> =SUM(ABOVE) </w:instrText>
            </w:r>
            <w:r w:rsidRPr="00250E6A">
              <w:rPr>
                <w:b/>
                <w:i/>
              </w:rPr>
              <w:fldChar w:fldCharType="separate"/>
            </w:r>
            <w:r w:rsidR="00250E6A" w:rsidRPr="00250E6A">
              <w:rPr>
                <w:b/>
                <w:i/>
                <w:noProof/>
              </w:rPr>
              <w:t>932</w:t>
            </w:r>
            <w:r w:rsidRPr="00250E6A">
              <w:rPr>
                <w:b/>
                <w:i/>
              </w:rPr>
              <w:fldChar w:fldCharType="end"/>
            </w:r>
            <w:r w:rsidR="00250E6A">
              <w:rPr>
                <w:b/>
                <w:i/>
              </w:rPr>
              <w:t>р</w:t>
            </w:r>
          </w:p>
        </w:tc>
      </w:tr>
    </w:tbl>
    <w:p w:rsidR="00DE5DA9" w:rsidRDefault="00DE5DA9" w:rsidP="00250E6A">
      <w:pPr>
        <w:jc w:val="center"/>
      </w:pPr>
    </w:p>
    <w:p w:rsidR="00D13493" w:rsidRPr="00D13493" w:rsidRDefault="00D418C7" w:rsidP="00DE5DA9">
      <w:r>
        <w:t>1кВт=3,3 р</w:t>
      </w:r>
      <w:r w:rsidR="00250E6A"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t xml:space="preserve">Мощность швейной машины </w:t>
      </w:r>
      <w:r>
        <w:rPr>
          <w:lang w:val="en-US"/>
        </w:rPr>
        <w:t>W</w:t>
      </w:r>
      <w:r>
        <w:t>1=0,</w:t>
      </w:r>
      <w:r w:rsidRPr="00D418C7">
        <w:t>8</w:t>
      </w:r>
      <w:r w:rsidRPr="00250E6A">
        <w:t>5</w:t>
      </w:r>
      <w:r>
        <w:t>кВт</w:t>
      </w:r>
      <w:r w:rsidR="00250E6A">
        <w:t xml:space="preserve">                                                                                                                                                                                                </w:t>
      </w:r>
      <w:r>
        <w:t>Работа на швейной машине Т1=24ч</w:t>
      </w:r>
      <w:r w:rsidR="00250E6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Мощность утюга </w:t>
      </w:r>
      <w:r>
        <w:rPr>
          <w:lang w:val="en-US"/>
        </w:rPr>
        <w:t>W</w:t>
      </w:r>
      <w:r w:rsidRPr="00D418C7">
        <w:t>2=2</w:t>
      </w:r>
      <w:r>
        <w:t>кВт</w:t>
      </w:r>
      <w:r w:rsidR="00250E6A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>
        <w:t>Работа с утюгом=3 ч</w:t>
      </w:r>
      <w:r w:rsidR="00250E6A">
        <w:t xml:space="preserve">                                                                                                                                                                          </w:t>
      </w:r>
      <w:r>
        <w:t>Цэн – цена за энергию</w:t>
      </w:r>
      <w:r w:rsidR="00250E6A">
        <w:t xml:space="preserve">                                                                                                                                                                                              </w:t>
      </w:r>
      <w:r>
        <w:t>Цзарт – материальные затраты</w:t>
      </w:r>
      <w:r w:rsidR="00250E6A">
        <w:t xml:space="preserve">                                                                                                                                          </w:t>
      </w:r>
      <w:r>
        <w:t>Цмат – стоимость материалов</w:t>
      </w:r>
      <w:r w:rsidR="00250E6A">
        <w:t xml:space="preserve">                                                                                                                                                </w:t>
      </w:r>
      <w:r>
        <w:t>Цзатр = Цмат+Цэн</w:t>
      </w:r>
      <w:r w:rsidR="00250E6A">
        <w:t xml:space="preserve">                                                                                                                                                         </w:t>
      </w:r>
      <w:r>
        <w:t>Цмат=</w:t>
      </w:r>
      <w:r w:rsidR="00D13493">
        <w:t>932</w:t>
      </w:r>
      <w:r>
        <w:t>р</w:t>
      </w:r>
      <w:r w:rsidR="00D13493">
        <w:t xml:space="preserve">                                                                                                                                                                                                                 Цэн=(</w:t>
      </w:r>
      <w:r w:rsidR="00D13493">
        <w:rPr>
          <w:lang w:val="en-US"/>
        </w:rPr>
        <w:t>W</w:t>
      </w:r>
      <w:r w:rsidR="00D13493" w:rsidRPr="00D13493">
        <w:t>1*</w:t>
      </w:r>
      <w:r w:rsidR="00D13493">
        <w:rPr>
          <w:lang w:val="en-US"/>
        </w:rPr>
        <w:t>T</w:t>
      </w:r>
      <w:r w:rsidR="00D13493" w:rsidRPr="00D13493">
        <w:t>1+</w:t>
      </w:r>
      <w:r w:rsidR="00D13493">
        <w:rPr>
          <w:lang w:val="en-US"/>
        </w:rPr>
        <w:t>W</w:t>
      </w:r>
      <w:r w:rsidR="00D13493" w:rsidRPr="00D13493">
        <w:t>2+</w:t>
      </w:r>
      <w:r w:rsidR="00D13493">
        <w:rPr>
          <w:lang w:val="en-US"/>
        </w:rPr>
        <w:t>T</w:t>
      </w:r>
      <w:r w:rsidR="00D13493" w:rsidRPr="00D13493">
        <w:t>2)*3,3</w:t>
      </w:r>
      <w:r w:rsidR="00D13493">
        <w:rPr>
          <w:lang w:val="en-US"/>
        </w:rPr>
        <w:t>p</w:t>
      </w:r>
      <w:r w:rsidR="00D13493" w:rsidRPr="00D13493">
        <w:t>=(0,85*24+2*3)*3,3=87,12</w:t>
      </w:r>
      <w:r w:rsidR="00D13493">
        <w:t xml:space="preserve">                                                                                                        Цзатр=932р+87,12=865,12р                                                                                                                                                         В сравнении пошив в ателье стоит 2 000р</w:t>
      </w:r>
    </w:p>
    <w:p w:rsidR="00D418C7" w:rsidRDefault="00D418C7" w:rsidP="00DE5DA9"/>
    <w:p w:rsidR="00D418C7" w:rsidRDefault="00D418C7" w:rsidP="00DE5DA9"/>
    <w:p w:rsidR="00D418C7" w:rsidRDefault="00D418C7" w:rsidP="00DE5DA9"/>
    <w:p w:rsidR="00D418C7" w:rsidRDefault="00D418C7" w:rsidP="00D418C7">
      <w:pPr>
        <w:pStyle w:val="1"/>
        <w:jc w:val="center"/>
      </w:pPr>
      <w:bookmarkStart w:id="31" w:name="_Toc531871600"/>
      <w:bookmarkStart w:id="32" w:name="_Toc531871763"/>
      <w:r>
        <w:t>Экологическое обоснование:</w:t>
      </w:r>
      <w:bookmarkEnd w:id="31"/>
      <w:bookmarkEnd w:id="32"/>
    </w:p>
    <w:p w:rsidR="008B7C5D" w:rsidRPr="008B7C5D" w:rsidRDefault="008B7C5D" w:rsidP="008B7C5D"/>
    <w:p w:rsidR="00D418C7" w:rsidRDefault="00D418C7" w:rsidP="00D418C7">
      <w:r>
        <w:t>Выполняя проект, необходимо учитывать, чтобы изделие было экологически чистым, не приносило вреда себе и окружающим. Изготовление п</w:t>
      </w:r>
      <w:r w:rsidR="00E20031">
        <w:t xml:space="preserve">латья на швейной машине – экологически чистое производство. Нет выбросов веществ, загрязняющих атмосферу, почву, водоёмы. Хотя ткань состоит из химических синтетических волокон, но при работе с материалом не выделяются вредные вещества для организма человека. Нет затрат природной чистой воды. Рациональное использование природных ресурсов. Отходы ткани при раскрое можно использовать при изготовлении других изделий. </w:t>
      </w:r>
    </w:p>
    <w:p w:rsidR="005338C0" w:rsidRDefault="005338C0">
      <w:r>
        <w:br w:type="page"/>
      </w:r>
    </w:p>
    <w:p w:rsidR="00132D7C" w:rsidRDefault="00132D7C">
      <w:bookmarkStart w:id="33" w:name="_Toc531871601"/>
      <w:bookmarkStart w:id="34" w:name="_Toc531871764"/>
    </w:p>
    <w:p w:rsidR="00E20031" w:rsidRDefault="005338C0" w:rsidP="00132D7C">
      <w:pPr>
        <w:pStyle w:val="1"/>
        <w:jc w:val="center"/>
      </w:pPr>
      <w:r>
        <w:t>Конструирование:</w:t>
      </w:r>
      <w:bookmarkEnd w:id="33"/>
      <w:bookmarkEnd w:id="34"/>
    </w:p>
    <w:p w:rsidR="005338C0" w:rsidRDefault="005338C0" w:rsidP="005338C0">
      <w:r>
        <w:t>Для построения чертежа основы платья необходимы следующие мерки: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2"/>
        <w:gridCol w:w="2242"/>
        <w:gridCol w:w="4615"/>
        <w:gridCol w:w="2413"/>
      </w:tblGrid>
      <w:tr w:rsidR="005338C0" w:rsidTr="005338C0">
        <w:tc>
          <w:tcPr>
            <w:tcW w:w="442" w:type="dxa"/>
            <w:shd w:val="clear" w:color="auto" w:fill="B8CCE4" w:themeFill="accent1" w:themeFillTint="66"/>
          </w:tcPr>
          <w:p w:rsidR="005338C0" w:rsidRDefault="005338C0" w:rsidP="002D0701">
            <w:pPr>
              <w:jc w:val="center"/>
            </w:pPr>
            <w:r>
              <w:t>№</w:t>
            </w:r>
          </w:p>
        </w:tc>
        <w:tc>
          <w:tcPr>
            <w:tcW w:w="2261" w:type="dxa"/>
            <w:shd w:val="clear" w:color="auto" w:fill="B8CCE4" w:themeFill="accent1" w:themeFillTint="66"/>
          </w:tcPr>
          <w:p w:rsidR="005338C0" w:rsidRDefault="005338C0" w:rsidP="002D0701">
            <w:pPr>
              <w:jc w:val="center"/>
            </w:pPr>
            <w:r>
              <w:t>Буквенное обозначение</w:t>
            </w:r>
          </w:p>
        </w:tc>
        <w:tc>
          <w:tcPr>
            <w:tcW w:w="4700" w:type="dxa"/>
            <w:shd w:val="clear" w:color="auto" w:fill="B8CCE4" w:themeFill="accent1" w:themeFillTint="66"/>
          </w:tcPr>
          <w:p w:rsidR="005338C0" w:rsidRDefault="005338C0" w:rsidP="002D0701">
            <w:pPr>
              <w:jc w:val="center"/>
            </w:pPr>
            <w:r>
              <w:t>Название мерок</w:t>
            </w:r>
          </w:p>
        </w:tc>
        <w:tc>
          <w:tcPr>
            <w:tcW w:w="2451" w:type="dxa"/>
            <w:shd w:val="clear" w:color="auto" w:fill="B8CCE4" w:themeFill="accent1" w:themeFillTint="66"/>
          </w:tcPr>
          <w:p w:rsidR="005338C0" w:rsidRDefault="005338C0" w:rsidP="002D0701">
            <w:pPr>
              <w:jc w:val="center"/>
            </w:pPr>
            <w:r>
              <w:t>Мерка</w:t>
            </w:r>
          </w:p>
        </w:tc>
      </w:tr>
      <w:tr w:rsidR="005338C0" w:rsidTr="005338C0"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1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Сш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Полу-обхват шеи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18</w:t>
            </w:r>
          </w:p>
        </w:tc>
      </w:tr>
      <w:tr w:rsidR="005338C0" w:rsidTr="005338C0"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2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Сг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Полу-обхват груди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44</w:t>
            </w:r>
          </w:p>
        </w:tc>
      </w:tr>
      <w:tr w:rsidR="005338C0" w:rsidTr="005338C0"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3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Ст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Полу-обхват талии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31</w:t>
            </w:r>
          </w:p>
        </w:tc>
      </w:tr>
      <w:tr w:rsidR="005338C0" w:rsidTr="005338C0"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4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Сб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Полу-обхват бёдер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45</w:t>
            </w:r>
          </w:p>
        </w:tc>
      </w:tr>
      <w:tr w:rsidR="005338C0" w:rsidTr="005338C0"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5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Вг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Высота груди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26</w:t>
            </w:r>
          </w:p>
        </w:tc>
      </w:tr>
      <w:tr w:rsidR="005338C0" w:rsidTr="005338C0">
        <w:trPr>
          <w:trHeight w:val="234"/>
        </w:trPr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6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Дст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Длина спинки до талии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40</w:t>
            </w:r>
          </w:p>
        </w:tc>
      </w:tr>
      <w:tr w:rsidR="005338C0" w:rsidTr="005338C0">
        <w:trPr>
          <w:trHeight w:val="233"/>
        </w:trPr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7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Шс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Ширина спины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43</w:t>
            </w:r>
          </w:p>
        </w:tc>
      </w:tr>
      <w:tr w:rsidR="005338C0" w:rsidTr="005338C0">
        <w:trPr>
          <w:trHeight w:val="239"/>
        </w:trPr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8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Шп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Ширина плеча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15</w:t>
            </w:r>
          </w:p>
        </w:tc>
      </w:tr>
      <w:tr w:rsidR="005338C0" w:rsidTr="005338C0">
        <w:trPr>
          <w:trHeight w:val="285"/>
        </w:trPr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9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Др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Длина рукава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45</w:t>
            </w:r>
          </w:p>
        </w:tc>
      </w:tr>
      <w:tr w:rsidR="005338C0" w:rsidTr="005338C0">
        <w:trPr>
          <w:trHeight w:val="298"/>
        </w:trPr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10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Оп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Обхват плеча</w:t>
            </w:r>
          </w:p>
        </w:tc>
        <w:tc>
          <w:tcPr>
            <w:tcW w:w="2451" w:type="dxa"/>
          </w:tcPr>
          <w:p w:rsidR="005338C0" w:rsidRDefault="008C1D6E" w:rsidP="002D0701">
            <w:pPr>
              <w:jc w:val="center"/>
            </w:pPr>
            <w:r>
              <w:t>31</w:t>
            </w:r>
          </w:p>
        </w:tc>
      </w:tr>
      <w:tr w:rsidR="005338C0" w:rsidTr="005338C0">
        <w:trPr>
          <w:trHeight w:val="312"/>
        </w:trPr>
        <w:tc>
          <w:tcPr>
            <w:tcW w:w="442" w:type="dxa"/>
          </w:tcPr>
          <w:p w:rsidR="005338C0" w:rsidRDefault="005338C0" w:rsidP="002D0701">
            <w:pPr>
              <w:jc w:val="center"/>
            </w:pPr>
            <w:r>
              <w:t>11</w:t>
            </w:r>
          </w:p>
        </w:tc>
        <w:tc>
          <w:tcPr>
            <w:tcW w:w="2261" w:type="dxa"/>
          </w:tcPr>
          <w:p w:rsidR="005338C0" w:rsidRDefault="005338C0" w:rsidP="002D0701">
            <w:pPr>
              <w:jc w:val="center"/>
            </w:pPr>
            <w:r>
              <w:t>Ди</w:t>
            </w:r>
          </w:p>
        </w:tc>
        <w:tc>
          <w:tcPr>
            <w:tcW w:w="4700" w:type="dxa"/>
          </w:tcPr>
          <w:p w:rsidR="005338C0" w:rsidRDefault="005338C0" w:rsidP="002D0701">
            <w:pPr>
              <w:jc w:val="center"/>
            </w:pPr>
            <w:r>
              <w:t>Длина изделия</w:t>
            </w:r>
          </w:p>
        </w:tc>
        <w:tc>
          <w:tcPr>
            <w:tcW w:w="2451" w:type="dxa"/>
          </w:tcPr>
          <w:p w:rsidR="005338C0" w:rsidRDefault="00983DC4" w:rsidP="002D0701">
            <w:pPr>
              <w:jc w:val="center"/>
            </w:pPr>
            <w:r>
              <w:t>85</w:t>
            </w:r>
          </w:p>
        </w:tc>
      </w:tr>
    </w:tbl>
    <w:p w:rsidR="002D0701" w:rsidRDefault="002D0701"/>
    <w:p w:rsidR="002D0701" w:rsidRDefault="002D0701"/>
    <w:p w:rsidR="002D0701" w:rsidRDefault="002D0701" w:rsidP="002D0701">
      <w:pPr>
        <w:pStyle w:val="1"/>
        <w:jc w:val="center"/>
      </w:pPr>
      <w:bookmarkStart w:id="35" w:name="_Toc531871603"/>
      <w:bookmarkStart w:id="36" w:name="_Toc531871766"/>
      <w:r>
        <w:t>Детали кроя основы изделия:</w:t>
      </w:r>
      <w:bookmarkEnd w:id="35"/>
      <w:bookmarkEnd w:id="36"/>
    </w:p>
    <w:p w:rsidR="008B7C5D" w:rsidRPr="008B7C5D" w:rsidRDefault="008B7C5D" w:rsidP="008B7C5D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2"/>
        <w:gridCol w:w="6040"/>
        <w:gridCol w:w="3230"/>
      </w:tblGrid>
      <w:tr w:rsidR="002D0701" w:rsidTr="00B40428">
        <w:tc>
          <w:tcPr>
            <w:tcW w:w="442" w:type="dxa"/>
            <w:shd w:val="clear" w:color="auto" w:fill="B8CCE4" w:themeFill="accent1" w:themeFillTint="66"/>
          </w:tcPr>
          <w:p w:rsidR="002D0701" w:rsidRDefault="002D0701" w:rsidP="00B40428">
            <w:pPr>
              <w:jc w:val="center"/>
            </w:pPr>
            <w:r>
              <w:t>№</w:t>
            </w:r>
          </w:p>
        </w:tc>
        <w:tc>
          <w:tcPr>
            <w:tcW w:w="6040" w:type="dxa"/>
            <w:shd w:val="clear" w:color="auto" w:fill="B8CCE4" w:themeFill="accent1" w:themeFillTint="66"/>
          </w:tcPr>
          <w:p w:rsidR="002D0701" w:rsidRDefault="002D0701" w:rsidP="00B40428">
            <w:pPr>
              <w:jc w:val="center"/>
            </w:pPr>
            <w:r>
              <w:t>Детали кроя</w:t>
            </w:r>
          </w:p>
        </w:tc>
        <w:tc>
          <w:tcPr>
            <w:tcW w:w="3230" w:type="dxa"/>
            <w:shd w:val="clear" w:color="auto" w:fill="B8CCE4" w:themeFill="accent1" w:themeFillTint="66"/>
          </w:tcPr>
          <w:p w:rsidR="002D0701" w:rsidRDefault="002D0701" w:rsidP="00B40428">
            <w:pPr>
              <w:jc w:val="center"/>
            </w:pPr>
            <w:r>
              <w:t>Количество</w:t>
            </w:r>
          </w:p>
        </w:tc>
      </w:tr>
      <w:tr w:rsidR="002D0701" w:rsidTr="00B40428">
        <w:tc>
          <w:tcPr>
            <w:tcW w:w="442" w:type="dxa"/>
          </w:tcPr>
          <w:p w:rsidR="002D0701" w:rsidRDefault="002D0701" w:rsidP="00B40428">
            <w:pPr>
              <w:jc w:val="center"/>
            </w:pPr>
            <w:r>
              <w:t>1</w:t>
            </w:r>
          </w:p>
        </w:tc>
        <w:tc>
          <w:tcPr>
            <w:tcW w:w="6040" w:type="dxa"/>
          </w:tcPr>
          <w:p w:rsidR="002D0701" w:rsidRDefault="002D0701" w:rsidP="00B40428">
            <w:pPr>
              <w:jc w:val="center"/>
            </w:pPr>
            <w:r>
              <w:t>Спинка</w:t>
            </w:r>
          </w:p>
        </w:tc>
        <w:tc>
          <w:tcPr>
            <w:tcW w:w="3230" w:type="dxa"/>
          </w:tcPr>
          <w:p w:rsidR="002D0701" w:rsidRDefault="00B40428" w:rsidP="00B40428">
            <w:pPr>
              <w:jc w:val="center"/>
            </w:pPr>
            <w:r>
              <w:t>1</w:t>
            </w:r>
          </w:p>
        </w:tc>
      </w:tr>
      <w:tr w:rsidR="002D0701" w:rsidTr="00B40428">
        <w:tc>
          <w:tcPr>
            <w:tcW w:w="442" w:type="dxa"/>
          </w:tcPr>
          <w:p w:rsidR="002D0701" w:rsidRDefault="00B40428" w:rsidP="00B40428">
            <w:pPr>
              <w:jc w:val="center"/>
            </w:pPr>
            <w:r>
              <w:t>2</w:t>
            </w:r>
          </w:p>
        </w:tc>
        <w:tc>
          <w:tcPr>
            <w:tcW w:w="6040" w:type="dxa"/>
          </w:tcPr>
          <w:p w:rsidR="002D0701" w:rsidRDefault="00B40428" w:rsidP="00B40428">
            <w:pPr>
              <w:jc w:val="center"/>
            </w:pPr>
            <w:r>
              <w:t>Рельеф</w:t>
            </w:r>
          </w:p>
        </w:tc>
        <w:tc>
          <w:tcPr>
            <w:tcW w:w="3230" w:type="dxa"/>
          </w:tcPr>
          <w:p w:rsidR="002D0701" w:rsidRDefault="00B40428" w:rsidP="00B40428">
            <w:pPr>
              <w:jc w:val="center"/>
            </w:pPr>
            <w:r>
              <w:t>2</w:t>
            </w:r>
          </w:p>
        </w:tc>
      </w:tr>
      <w:tr w:rsidR="002D0701" w:rsidTr="00B40428">
        <w:trPr>
          <w:trHeight w:val="246"/>
        </w:trPr>
        <w:tc>
          <w:tcPr>
            <w:tcW w:w="442" w:type="dxa"/>
          </w:tcPr>
          <w:p w:rsidR="002D0701" w:rsidRDefault="00B40428" w:rsidP="00B40428">
            <w:pPr>
              <w:jc w:val="center"/>
            </w:pPr>
            <w:r>
              <w:t>3</w:t>
            </w:r>
          </w:p>
        </w:tc>
        <w:tc>
          <w:tcPr>
            <w:tcW w:w="6040" w:type="dxa"/>
          </w:tcPr>
          <w:p w:rsidR="002D0701" w:rsidRDefault="00B40428" w:rsidP="00B40428">
            <w:pPr>
              <w:jc w:val="center"/>
            </w:pPr>
            <w:r>
              <w:t>Полочка</w:t>
            </w:r>
          </w:p>
        </w:tc>
        <w:tc>
          <w:tcPr>
            <w:tcW w:w="3230" w:type="dxa"/>
          </w:tcPr>
          <w:p w:rsidR="002D0701" w:rsidRDefault="00B40428" w:rsidP="00B40428">
            <w:pPr>
              <w:jc w:val="center"/>
            </w:pPr>
            <w:r>
              <w:t>1</w:t>
            </w:r>
          </w:p>
        </w:tc>
      </w:tr>
      <w:tr w:rsidR="002D0701" w:rsidTr="00B40428">
        <w:trPr>
          <w:trHeight w:val="169"/>
        </w:trPr>
        <w:tc>
          <w:tcPr>
            <w:tcW w:w="442" w:type="dxa"/>
          </w:tcPr>
          <w:p w:rsidR="002D0701" w:rsidRDefault="00B40428" w:rsidP="00B40428">
            <w:pPr>
              <w:jc w:val="center"/>
            </w:pPr>
            <w:r>
              <w:t>4</w:t>
            </w:r>
          </w:p>
        </w:tc>
        <w:tc>
          <w:tcPr>
            <w:tcW w:w="6040" w:type="dxa"/>
          </w:tcPr>
          <w:p w:rsidR="002D0701" w:rsidRDefault="00B40428" w:rsidP="00B40428">
            <w:pPr>
              <w:jc w:val="center"/>
            </w:pPr>
            <w:r>
              <w:t>Переднее полотнище</w:t>
            </w:r>
          </w:p>
        </w:tc>
        <w:tc>
          <w:tcPr>
            <w:tcW w:w="3230" w:type="dxa"/>
          </w:tcPr>
          <w:p w:rsidR="002D0701" w:rsidRDefault="00B40428" w:rsidP="00B40428">
            <w:pPr>
              <w:jc w:val="center"/>
            </w:pPr>
            <w:r>
              <w:t>1</w:t>
            </w:r>
          </w:p>
        </w:tc>
      </w:tr>
      <w:tr w:rsidR="002D0701" w:rsidTr="00B40428">
        <w:trPr>
          <w:trHeight w:val="143"/>
        </w:trPr>
        <w:tc>
          <w:tcPr>
            <w:tcW w:w="442" w:type="dxa"/>
          </w:tcPr>
          <w:p w:rsidR="002D0701" w:rsidRDefault="00B40428" w:rsidP="00B40428">
            <w:pPr>
              <w:jc w:val="center"/>
            </w:pPr>
            <w:r>
              <w:t>5</w:t>
            </w:r>
          </w:p>
        </w:tc>
        <w:tc>
          <w:tcPr>
            <w:tcW w:w="6040" w:type="dxa"/>
          </w:tcPr>
          <w:p w:rsidR="002D0701" w:rsidRDefault="00B40428" w:rsidP="00B40428">
            <w:pPr>
              <w:jc w:val="center"/>
            </w:pPr>
            <w:r>
              <w:t>Заднее полотнище</w:t>
            </w:r>
          </w:p>
        </w:tc>
        <w:tc>
          <w:tcPr>
            <w:tcW w:w="3230" w:type="dxa"/>
          </w:tcPr>
          <w:p w:rsidR="002D0701" w:rsidRDefault="00B40428" w:rsidP="00B40428">
            <w:pPr>
              <w:jc w:val="center"/>
            </w:pPr>
            <w:r>
              <w:t>1</w:t>
            </w:r>
          </w:p>
        </w:tc>
      </w:tr>
    </w:tbl>
    <w:p w:rsidR="002D0701" w:rsidRDefault="002D0701"/>
    <w:p w:rsidR="002D0701" w:rsidRDefault="002D0701"/>
    <w:p w:rsidR="002D0701" w:rsidRDefault="002D0701" w:rsidP="002D0701">
      <w:pPr>
        <w:pStyle w:val="1"/>
        <w:jc w:val="center"/>
      </w:pPr>
      <w:bookmarkStart w:id="37" w:name="_Toc531871605"/>
      <w:bookmarkStart w:id="38" w:name="_Toc531871768"/>
      <w:r>
        <w:t>Детали кроя кружева изделия:</w:t>
      </w:r>
      <w:bookmarkEnd w:id="37"/>
      <w:bookmarkEnd w:id="38"/>
    </w:p>
    <w:tbl>
      <w:tblPr>
        <w:tblStyle w:val="aa"/>
        <w:tblW w:w="9327" w:type="dxa"/>
        <w:tblLook w:val="04A0" w:firstRow="1" w:lastRow="0" w:firstColumn="1" w:lastColumn="0" w:noHBand="0" w:noVBand="1"/>
      </w:tblPr>
      <w:tblGrid>
        <w:gridCol w:w="3109"/>
        <w:gridCol w:w="3109"/>
        <w:gridCol w:w="3109"/>
      </w:tblGrid>
      <w:tr w:rsidR="00B40428" w:rsidTr="00B40428">
        <w:trPr>
          <w:trHeight w:val="274"/>
        </w:trPr>
        <w:tc>
          <w:tcPr>
            <w:tcW w:w="3109" w:type="dxa"/>
            <w:shd w:val="clear" w:color="auto" w:fill="C6D9F1" w:themeFill="text2" w:themeFillTint="33"/>
          </w:tcPr>
          <w:p w:rsidR="00B40428" w:rsidRDefault="00B40428" w:rsidP="00B40428">
            <w:pPr>
              <w:jc w:val="center"/>
            </w:pPr>
            <w:r>
              <w:t>№</w:t>
            </w:r>
          </w:p>
        </w:tc>
        <w:tc>
          <w:tcPr>
            <w:tcW w:w="3109" w:type="dxa"/>
            <w:shd w:val="clear" w:color="auto" w:fill="C6D9F1" w:themeFill="text2" w:themeFillTint="33"/>
          </w:tcPr>
          <w:p w:rsidR="00B40428" w:rsidRDefault="00B40428" w:rsidP="00B40428">
            <w:pPr>
              <w:jc w:val="center"/>
            </w:pPr>
            <w:r>
              <w:t>Детали кроя</w:t>
            </w:r>
          </w:p>
        </w:tc>
        <w:tc>
          <w:tcPr>
            <w:tcW w:w="3109" w:type="dxa"/>
            <w:shd w:val="clear" w:color="auto" w:fill="C6D9F1" w:themeFill="text2" w:themeFillTint="33"/>
          </w:tcPr>
          <w:p w:rsidR="00B40428" w:rsidRDefault="00B40428" w:rsidP="00B40428">
            <w:pPr>
              <w:jc w:val="center"/>
            </w:pPr>
            <w:r>
              <w:t>Количество</w:t>
            </w:r>
          </w:p>
        </w:tc>
      </w:tr>
      <w:tr w:rsidR="00B40428" w:rsidTr="00B40428">
        <w:trPr>
          <w:trHeight w:val="261"/>
        </w:trPr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1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Спинка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1</w:t>
            </w:r>
          </w:p>
        </w:tc>
      </w:tr>
      <w:tr w:rsidR="00B40428" w:rsidTr="00B40428">
        <w:trPr>
          <w:trHeight w:val="274"/>
        </w:trPr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2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Рельеф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2</w:t>
            </w:r>
          </w:p>
        </w:tc>
      </w:tr>
      <w:tr w:rsidR="00B40428" w:rsidTr="00B40428">
        <w:trPr>
          <w:trHeight w:val="261"/>
        </w:trPr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3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Полочка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1</w:t>
            </w:r>
          </w:p>
        </w:tc>
      </w:tr>
      <w:tr w:rsidR="00B40428" w:rsidTr="00B40428">
        <w:trPr>
          <w:trHeight w:val="261"/>
        </w:trPr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4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Переднее полотнище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1</w:t>
            </w:r>
          </w:p>
        </w:tc>
      </w:tr>
      <w:tr w:rsidR="00B40428" w:rsidTr="00B40428">
        <w:trPr>
          <w:trHeight w:val="222"/>
        </w:trPr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5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Заднее полотнище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1</w:t>
            </w:r>
          </w:p>
        </w:tc>
      </w:tr>
      <w:tr w:rsidR="00B40428" w:rsidTr="00B40428">
        <w:trPr>
          <w:trHeight w:val="170"/>
        </w:trPr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6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 xml:space="preserve">Рукав 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2</w:t>
            </w:r>
          </w:p>
        </w:tc>
      </w:tr>
      <w:tr w:rsidR="00B40428" w:rsidTr="00B40428">
        <w:trPr>
          <w:trHeight w:val="143"/>
        </w:trPr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7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 xml:space="preserve">Волан </w:t>
            </w:r>
          </w:p>
        </w:tc>
        <w:tc>
          <w:tcPr>
            <w:tcW w:w="3109" w:type="dxa"/>
          </w:tcPr>
          <w:p w:rsidR="00B40428" w:rsidRDefault="00B40428" w:rsidP="00B40428">
            <w:pPr>
              <w:jc w:val="center"/>
            </w:pPr>
            <w:r>
              <w:t>2</w:t>
            </w:r>
          </w:p>
        </w:tc>
      </w:tr>
    </w:tbl>
    <w:p w:rsidR="00B40428" w:rsidRDefault="00B40428" w:rsidP="00C61D72">
      <w:pPr>
        <w:pStyle w:val="1"/>
      </w:pPr>
      <w:bookmarkStart w:id="39" w:name="_Toc531871606"/>
      <w:bookmarkStart w:id="40" w:name="_Toc531871769"/>
    </w:p>
    <w:p w:rsidR="00B40428" w:rsidRDefault="00B40428" w:rsidP="00C61D72">
      <w:pPr>
        <w:pStyle w:val="1"/>
      </w:pPr>
    </w:p>
    <w:p w:rsidR="002D0701" w:rsidRDefault="00B10271" w:rsidP="002D0701">
      <w:pPr>
        <w:pStyle w:val="1"/>
        <w:jc w:val="center"/>
      </w:pPr>
      <w:bookmarkStart w:id="41" w:name="_Toc531871607"/>
      <w:bookmarkStart w:id="42" w:name="_Toc531871770"/>
      <w:bookmarkEnd w:id="39"/>
      <w:bookmarkEnd w:id="40"/>
      <w:r>
        <w:t>Технологическая последовательность изготовления:</w:t>
      </w:r>
      <w:bookmarkEnd w:id="41"/>
      <w:bookmarkEnd w:id="42"/>
    </w:p>
    <w:p w:rsidR="008B7C5D" w:rsidRPr="008B7C5D" w:rsidRDefault="008B7C5D" w:rsidP="008B7C5D"/>
    <w:p w:rsidR="00B10271" w:rsidRDefault="00B10271" w:rsidP="00B10271">
      <w:pPr>
        <w:pStyle w:val="a7"/>
        <w:numPr>
          <w:ilvl w:val="0"/>
          <w:numId w:val="5"/>
        </w:numPr>
      </w:pPr>
      <w:r>
        <w:t>Подготовка ткани к раскрою</w:t>
      </w:r>
    </w:p>
    <w:p w:rsidR="00B10271" w:rsidRDefault="00B10271" w:rsidP="00B10271">
      <w:pPr>
        <w:pStyle w:val="a7"/>
        <w:numPr>
          <w:ilvl w:val="0"/>
          <w:numId w:val="5"/>
        </w:numPr>
      </w:pPr>
      <w:r>
        <w:t>Ткань проутюжить</w:t>
      </w:r>
    </w:p>
    <w:p w:rsidR="00B10271" w:rsidRDefault="00B10271" w:rsidP="00B10271">
      <w:pPr>
        <w:pStyle w:val="a7"/>
        <w:numPr>
          <w:ilvl w:val="0"/>
          <w:numId w:val="5"/>
        </w:numPr>
      </w:pPr>
      <w:r>
        <w:t>Определить лицевую сторону</w:t>
      </w:r>
    </w:p>
    <w:p w:rsidR="00B10271" w:rsidRDefault="00B10271" w:rsidP="00B10271">
      <w:pPr>
        <w:pStyle w:val="a7"/>
        <w:numPr>
          <w:ilvl w:val="0"/>
          <w:numId w:val="5"/>
        </w:numPr>
      </w:pPr>
      <w:r>
        <w:t>Отметить дефекты ткани</w:t>
      </w:r>
    </w:p>
    <w:p w:rsidR="00B10271" w:rsidRDefault="00B10271" w:rsidP="00B10271">
      <w:pPr>
        <w:pStyle w:val="a7"/>
        <w:numPr>
          <w:ilvl w:val="0"/>
          <w:numId w:val="5"/>
        </w:numPr>
      </w:pPr>
      <w:r>
        <w:t>Определить направление долевой нити</w:t>
      </w:r>
    </w:p>
    <w:p w:rsidR="00B10271" w:rsidRDefault="00B10271" w:rsidP="00B10271">
      <w:pPr>
        <w:pStyle w:val="a7"/>
        <w:numPr>
          <w:ilvl w:val="0"/>
          <w:numId w:val="5"/>
        </w:numPr>
      </w:pPr>
      <w:r>
        <w:t xml:space="preserve">Сложить ткань лицевой стороной внутрь </w:t>
      </w:r>
    </w:p>
    <w:p w:rsidR="00B10271" w:rsidRDefault="00B10271" w:rsidP="00B10271">
      <w:pPr>
        <w:pStyle w:val="a7"/>
        <w:numPr>
          <w:ilvl w:val="0"/>
          <w:numId w:val="5"/>
        </w:numPr>
      </w:pPr>
      <w:r>
        <w:t>Выровнять срезы ткани</w:t>
      </w:r>
    </w:p>
    <w:p w:rsidR="00B10271" w:rsidRDefault="00B10271" w:rsidP="00B10271">
      <w:pPr>
        <w:pStyle w:val="a7"/>
      </w:pPr>
    </w:p>
    <w:p w:rsidR="00B10271" w:rsidRDefault="00B10271" w:rsidP="00B10271">
      <w:pPr>
        <w:pStyle w:val="1"/>
        <w:jc w:val="center"/>
      </w:pPr>
      <w:bookmarkStart w:id="43" w:name="_Toc531871608"/>
      <w:bookmarkStart w:id="44" w:name="_Toc531871771"/>
      <w:r>
        <w:t>Раскрой изделия:</w:t>
      </w:r>
      <w:bookmarkEnd w:id="43"/>
      <w:bookmarkEnd w:id="44"/>
    </w:p>
    <w:p w:rsidR="008B7C5D" w:rsidRPr="008B7C5D" w:rsidRDefault="008B7C5D" w:rsidP="008B7C5D"/>
    <w:p w:rsidR="00B10271" w:rsidRDefault="00B10271" w:rsidP="00B10271">
      <w:pPr>
        <w:pStyle w:val="a7"/>
        <w:numPr>
          <w:ilvl w:val="0"/>
          <w:numId w:val="6"/>
        </w:numPr>
      </w:pPr>
      <w:r>
        <w:t xml:space="preserve">Разложить детали кроя на ткани </w:t>
      </w:r>
    </w:p>
    <w:p w:rsidR="00B10271" w:rsidRDefault="00B10271" w:rsidP="00B10271">
      <w:pPr>
        <w:pStyle w:val="a7"/>
        <w:numPr>
          <w:ilvl w:val="0"/>
          <w:numId w:val="6"/>
        </w:numPr>
      </w:pPr>
      <w:r>
        <w:t>Обвести по контуру, а затем добавить припуски на швы</w:t>
      </w:r>
    </w:p>
    <w:p w:rsidR="00B10271" w:rsidRDefault="00B10271"/>
    <w:p w:rsidR="008B7C5D" w:rsidRPr="008B7C5D" w:rsidRDefault="00B10271" w:rsidP="008B7C5D">
      <w:pPr>
        <w:pStyle w:val="1"/>
        <w:jc w:val="center"/>
      </w:pPr>
      <w:bookmarkStart w:id="45" w:name="_Toc531871610"/>
      <w:bookmarkStart w:id="46" w:name="_Toc531871773"/>
      <w:r>
        <w:t>Припуски на швы основной детали</w:t>
      </w:r>
      <w:bookmarkEnd w:id="45"/>
      <w:bookmarkEnd w:id="4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2"/>
        <w:gridCol w:w="6049"/>
        <w:gridCol w:w="3221"/>
      </w:tblGrid>
      <w:tr w:rsidR="00B10271" w:rsidTr="00B10271">
        <w:tc>
          <w:tcPr>
            <w:tcW w:w="392" w:type="dxa"/>
            <w:shd w:val="clear" w:color="auto" w:fill="B8CCE4" w:themeFill="accent1" w:themeFillTint="66"/>
          </w:tcPr>
          <w:p w:rsidR="00B10271" w:rsidRDefault="00B10271" w:rsidP="00983DC4">
            <w:pPr>
              <w:jc w:val="center"/>
            </w:pPr>
            <w:r>
              <w:t>№</w:t>
            </w:r>
          </w:p>
        </w:tc>
        <w:tc>
          <w:tcPr>
            <w:tcW w:w="6177" w:type="dxa"/>
            <w:shd w:val="clear" w:color="auto" w:fill="B8CCE4" w:themeFill="accent1" w:themeFillTint="66"/>
          </w:tcPr>
          <w:p w:rsidR="00B10271" w:rsidRDefault="00B10271" w:rsidP="00983DC4">
            <w:pPr>
              <w:jc w:val="center"/>
            </w:pPr>
            <w:r>
              <w:t>Название припуска</w:t>
            </w:r>
          </w:p>
        </w:tc>
        <w:tc>
          <w:tcPr>
            <w:tcW w:w="3285" w:type="dxa"/>
            <w:shd w:val="clear" w:color="auto" w:fill="B8CCE4" w:themeFill="accent1" w:themeFillTint="66"/>
          </w:tcPr>
          <w:p w:rsidR="00B10271" w:rsidRDefault="00B10271" w:rsidP="00983DC4">
            <w:pPr>
              <w:jc w:val="center"/>
            </w:pPr>
            <w:r>
              <w:t>см</w:t>
            </w:r>
          </w:p>
        </w:tc>
      </w:tr>
      <w:tr w:rsidR="00B10271" w:rsidTr="00B10271">
        <w:tc>
          <w:tcPr>
            <w:tcW w:w="392" w:type="dxa"/>
          </w:tcPr>
          <w:p w:rsidR="00B10271" w:rsidRDefault="00B10271" w:rsidP="00983DC4">
            <w:pPr>
              <w:jc w:val="center"/>
            </w:pPr>
            <w:r>
              <w:t>1</w:t>
            </w:r>
          </w:p>
        </w:tc>
        <w:tc>
          <w:tcPr>
            <w:tcW w:w="6177" w:type="dxa"/>
          </w:tcPr>
          <w:p w:rsidR="00B10271" w:rsidRDefault="00073ADB" w:rsidP="00983DC4">
            <w:pPr>
              <w:jc w:val="center"/>
            </w:pPr>
            <w:r>
              <w:t>По боковому срезу лифа</w:t>
            </w:r>
          </w:p>
        </w:tc>
        <w:tc>
          <w:tcPr>
            <w:tcW w:w="3285" w:type="dxa"/>
          </w:tcPr>
          <w:p w:rsidR="00B10271" w:rsidRDefault="001A39C6" w:rsidP="00983DC4">
            <w:pPr>
              <w:jc w:val="center"/>
            </w:pPr>
            <w:r>
              <w:t>1,5с</w:t>
            </w:r>
            <w:r w:rsidR="00073ADB">
              <w:t>м</w:t>
            </w:r>
          </w:p>
        </w:tc>
      </w:tr>
      <w:tr w:rsidR="00B10271" w:rsidTr="00B10271">
        <w:tc>
          <w:tcPr>
            <w:tcW w:w="392" w:type="dxa"/>
          </w:tcPr>
          <w:p w:rsidR="00B10271" w:rsidRDefault="00B10271" w:rsidP="00983DC4">
            <w:pPr>
              <w:jc w:val="center"/>
            </w:pPr>
            <w:r>
              <w:t>2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верхней линии лифа</w:t>
            </w:r>
          </w:p>
        </w:tc>
        <w:tc>
          <w:tcPr>
            <w:tcW w:w="3285" w:type="dxa"/>
          </w:tcPr>
          <w:p w:rsidR="00B10271" w:rsidRDefault="001A39C6" w:rsidP="00983DC4">
            <w:pPr>
              <w:jc w:val="center"/>
            </w:pPr>
            <w:r>
              <w:t>1</w:t>
            </w:r>
            <w:r w:rsidR="00073ADB">
              <w:t>см</w:t>
            </w:r>
          </w:p>
        </w:tc>
      </w:tr>
      <w:tr w:rsidR="00B10271" w:rsidTr="00B10271">
        <w:tc>
          <w:tcPr>
            <w:tcW w:w="392" w:type="dxa"/>
          </w:tcPr>
          <w:p w:rsidR="00B10271" w:rsidRDefault="00B10271" w:rsidP="00983DC4">
            <w:pPr>
              <w:jc w:val="center"/>
            </w:pPr>
            <w:r>
              <w:t>3</w:t>
            </w:r>
          </w:p>
        </w:tc>
        <w:tc>
          <w:tcPr>
            <w:tcW w:w="6177" w:type="dxa"/>
          </w:tcPr>
          <w:p w:rsidR="00B10271" w:rsidRDefault="00073ADB" w:rsidP="00983DC4">
            <w:pPr>
              <w:jc w:val="center"/>
            </w:pPr>
            <w:r>
              <w:t>По линии талии лифа</w:t>
            </w:r>
          </w:p>
        </w:tc>
        <w:tc>
          <w:tcPr>
            <w:tcW w:w="3285" w:type="dxa"/>
          </w:tcPr>
          <w:p w:rsidR="00B10271" w:rsidRDefault="001A39C6" w:rsidP="00983DC4">
            <w:pPr>
              <w:jc w:val="center"/>
            </w:pPr>
            <w:r>
              <w:t>1</w:t>
            </w:r>
            <w:r w:rsidR="00073ADB">
              <w:t>см</w:t>
            </w:r>
          </w:p>
        </w:tc>
      </w:tr>
      <w:tr w:rsidR="00B10271" w:rsidTr="00B10271">
        <w:tc>
          <w:tcPr>
            <w:tcW w:w="392" w:type="dxa"/>
          </w:tcPr>
          <w:p w:rsidR="00B10271" w:rsidRDefault="00B10271" w:rsidP="00983DC4">
            <w:pPr>
              <w:jc w:val="center"/>
            </w:pPr>
            <w:r>
              <w:t>4</w:t>
            </w:r>
          </w:p>
        </w:tc>
        <w:tc>
          <w:tcPr>
            <w:tcW w:w="6177" w:type="dxa"/>
          </w:tcPr>
          <w:p w:rsidR="00B10271" w:rsidRDefault="00073ADB" w:rsidP="00983DC4">
            <w:pPr>
              <w:jc w:val="center"/>
            </w:pPr>
            <w:r>
              <w:t>По боковому срезу юбки</w:t>
            </w:r>
          </w:p>
        </w:tc>
        <w:tc>
          <w:tcPr>
            <w:tcW w:w="3285" w:type="dxa"/>
          </w:tcPr>
          <w:p w:rsidR="00B10271" w:rsidRDefault="00073ADB" w:rsidP="00983DC4">
            <w:pPr>
              <w:jc w:val="center"/>
            </w:pPr>
            <w:r>
              <w:t>1см</w:t>
            </w:r>
          </w:p>
        </w:tc>
      </w:tr>
      <w:tr w:rsidR="00B10271" w:rsidTr="00073ADB">
        <w:trPr>
          <w:trHeight w:val="273"/>
        </w:trPr>
        <w:tc>
          <w:tcPr>
            <w:tcW w:w="392" w:type="dxa"/>
          </w:tcPr>
          <w:p w:rsidR="00B10271" w:rsidRDefault="00B10271" w:rsidP="00983DC4">
            <w:pPr>
              <w:jc w:val="center"/>
            </w:pPr>
            <w:r>
              <w:t>5</w:t>
            </w:r>
          </w:p>
        </w:tc>
        <w:tc>
          <w:tcPr>
            <w:tcW w:w="6177" w:type="dxa"/>
          </w:tcPr>
          <w:p w:rsidR="00B10271" w:rsidRDefault="00073ADB" w:rsidP="00983DC4">
            <w:pPr>
              <w:jc w:val="center"/>
            </w:pPr>
            <w:r>
              <w:t>По линии талии юбки</w:t>
            </w:r>
          </w:p>
        </w:tc>
        <w:tc>
          <w:tcPr>
            <w:tcW w:w="3285" w:type="dxa"/>
          </w:tcPr>
          <w:p w:rsidR="00073ADB" w:rsidRDefault="00073ADB" w:rsidP="00983DC4">
            <w:pPr>
              <w:jc w:val="center"/>
            </w:pPr>
            <w:r>
              <w:t>1см</w:t>
            </w:r>
          </w:p>
        </w:tc>
      </w:tr>
      <w:tr w:rsidR="00073ADB" w:rsidTr="00B10271">
        <w:trPr>
          <w:trHeight w:val="272"/>
        </w:trPr>
        <w:tc>
          <w:tcPr>
            <w:tcW w:w="392" w:type="dxa"/>
          </w:tcPr>
          <w:p w:rsidR="00073ADB" w:rsidRDefault="00073ADB" w:rsidP="00983DC4">
            <w:pPr>
              <w:jc w:val="center"/>
            </w:pPr>
            <w:r>
              <w:t>6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линии низа</w:t>
            </w:r>
          </w:p>
        </w:tc>
        <w:tc>
          <w:tcPr>
            <w:tcW w:w="3285" w:type="dxa"/>
          </w:tcPr>
          <w:p w:rsidR="00073ADB" w:rsidRDefault="001A39C6" w:rsidP="00983DC4">
            <w:pPr>
              <w:jc w:val="center"/>
            </w:pPr>
            <w:r>
              <w:t>0</w:t>
            </w:r>
            <w:r w:rsidR="00073ADB">
              <w:t>см</w:t>
            </w:r>
          </w:p>
        </w:tc>
      </w:tr>
    </w:tbl>
    <w:p w:rsidR="00B10271" w:rsidRDefault="00B10271" w:rsidP="00B10271"/>
    <w:p w:rsidR="008B7C5D" w:rsidRPr="008B7C5D" w:rsidRDefault="00073ADB" w:rsidP="008B7C5D">
      <w:pPr>
        <w:pStyle w:val="1"/>
        <w:jc w:val="center"/>
      </w:pPr>
      <w:bookmarkStart w:id="47" w:name="_Toc531871611"/>
      <w:bookmarkStart w:id="48" w:name="_Toc531871774"/>
      <w:r>
        <w:t>Припуски на швы кружева:</w:t>
      </w:r>
      <w:bookmarkEnd w:id="47"/>
      <w:bookmarkEnd w:id="48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2"/>
        <w:gridCol w:w="6049"/>
        <w:gridCol w:w="3221"/>
      </w:tblGrid>
      <w:tr w:rsidR="00073ADB" w:rsidTr="00073ADB">
        <w:tc>
          <w:tcPr>
            <w:tcW w:w="392" w:type="dxa"/>
            <w:shd w:val="clear" w:color="auto" w:fill="B8CCE4" w:themeFill="accent1" w:themeFillTint="66"/>
          </w:tcPr>
          <w:p w:rsidR="00073ADB" w:rsidRDefault="00073ADB" w:rsidP="00983DC4">
            <w:pPr>
              <w:jc w:val="center"/>
            </w:pPr>
            <w:r>
              <w:t>№</w:t>
            </w:r>
          </w:p>
        </w:tc>
        <w:tc>
          <w:tcPr>
            <w:tcW w:w="6177" w:type="dxa"/>
            <w:shd w:val="clear" w:color="auto" w:fill="B8CCE4" w:themeFill="accent1" w:themeFillTint="66"/>
          </w:tcPr>
          <w:p w:rsidR="00073ADB" w:rsidRDefault="00073ADB" w:rsidP="00983DC4">
            <w:pPr>
              <w:jc w:val="center"/>
            </w:pPr>
            <w:r>
              <w:t>Название припуска</w:t>
            </w:r>
          </w:p>
        </w:tc>
        <w:tc>
          <w:tcPr>
            <w:tcW w:w="3285" w:type="dxa"/>
            <w:shd w:val="clear" w:color="auto" w:fill="B8CCE4" w:themeFill="accent1" w:themeFillTint="66"/>
          </w:tcPr>
          <w:p w:rsidR="00073ADB" w:rsidRDefault="00073ADB" w:rsidP="00983DC4">
            <w:pPr>
              <w:jc w:val="center"/>
            </w:pPr>
            <w:r>
              <w:t>см</w:t>
            </w:r>
          </w:p>
        </w:tc>
      </w:tr>
      <w:tr w:rsidR="00073ADB" w:rsidTr="00073ADB">
        <w:tc>
          <w:tcPr>
            <w:tcW w:w="392" w:type="dxa"/>
          </w:tcPr>
          <w:p w:rsidR="00073ADB" w:rsidRDefault="00073ADB" w:rsidP="00983DC4">
            <w:pPr>
              <w:jc w:val="center"/>
            </w:pPr>
            <w:r>
              <w:t>1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боковому срезу лифа</w:t>
            </w:r>
          </w:p>
        </w:tc>
        <w:tc>
          <w:tcPr>
            <w:tcW w:w="3285" w:type="dxa"/>
          </w:tcPr>
          <w:p w:rsidR="00073ADB" w:rsidRDefault="001A39C6" w:rsidP="00983DC4">
            <w:pPr>
              <w:jc w:val="center"/>
            </w:pPr>
            <w:r>
              <w:t>1,5</w:t>
            </w:r>
            <w:r w:rsidR="00073ADB">
              <w:t>см</w:t>
            </w:r>
          </w:p>
        </w:tc>
      </w:tr>
      <w:tr w:rsidR="00073ADB" w:rsidTr="00073ADB">
        <w:tc>
          <w:tcPr>
            <w:tcW w:w="392" w:type="dxa"/>
          </w:tcPr>
          <w:p w:rsidR="00073ADB" w:rsidRDefault="00073ADB" w:rsidP="00983DC4">
            <w:pPr>
              <w:jc w:val="center"/>
            </w:pPr>
            <w:r>
              <w:t>2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верхней линии лифа</w:t>
            </w:r>
          </w:p>
        </w:tc>
        <w:tc>
          <w:tcPr>
            <w:tcW w:w="3285" w:type="dxa"/>
          </w:tcPr>
          <w:p w:rsidR="00073ADB" w:rsidRDefault="00073ADB" w:rsidP="001A39C6">
            <w:pPr>
              <w:jc w:val="center"/>
            </w:pPr>
            <w:r>
              <w:t>1см</w:t>
            </w:r>
          </w:p>
        </w:tc>
      </w:tr>
      <w:tr w:rsidR="00073ADB" w:rsidTr="00073ADB">
        <w:tc>
          <w:tcPr>
            <w:tcW w:w="392" w:type="dxa"/>
          </w:tcPr>
          <w:p w:rsidR="00073ADB" w:rsidRDefault="00073ADB" w:rsidP="00983DC4">
            <w:pPr>
              <w:jc w:val="center"/>
            </w:pPr>
            <w:r>
              <w:t>3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линии талии лифа</w:t>
            </w:r>
          </w:p>
        </w:tc>
        <w:tc>
          <w:tcPr>
            <w:tcW w:w="3285" w:type="dxa"/>
          </w:tcPr>
          <w:p w:rsidR="00073ADB" w:rsidRDefault="001A39C6" w:rsidP="00983DC4">
            <w:pPr>
              <w:jc w:val="center"/>
            </w:pPr>
            <w:r>
              <w:t>1</w:t>
            </w:r>
            <w:r w:rsidR="00073ADB">
              <w:t>см</w:t>
            </w:r>
          </w:p>
        </w:tc>
      </w:tr>
      <w:tr w:rsidR="00073ADB" w:rsidTr="00073ADB">
        <w:tc>
          <w:tcPr>
            <w:tcW w:w="392" w:type="dxa"/>
          </w:tcPr>
          <w:p w:rsidR="00073ADB" w:rsidRDefault="00073ADB" w:rsidP="00983DC4">
            <w:pPr>
              <w:jc w:val="center"/>
            </w:pPr>
            <w:r>
              <w:t>4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боковому срезу юбки</w:t>
            </w:r>
          </w:p>
        </w:tc>
        <w:tc>
          <w:tcPr>
            <w:tcW w:w="3285" w:type="dxa"/>
          </w:tcPr>
          <w:p w:rsidR="00073ADB" w:rsidRDefault="00073ADB" w:rsidP="00983DC4">
            <w:pPr>
              <w:jc w:val="center"/>
            </w:pPr>
            <w:r>
              <w:t>1см</w:t>
            </w:r>
          </w:p>
        </w:tc>
      </w:tr>
      <w:tr w:rsidR="00073ADB" w:rsidTr="00073ADB">
        <w:trPr>
          <w:trHeight w:val="273"/>
        </w:trPr>
        <w:tc>
          <w:tcPr>
            <w:tcW w:w="392" w:type="dxa"/>
          </w:tcPr>
          <w:p w:rsidR="00073ADB" w:rsidRDefault="00073ADB" w:rsidP="00983DC4">
            <w:pPr>
              <w:jc w:val="center"/>
            </w:pPr>
            <w:r>
              <w:t>5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линии талии юбки</w:t>
            </w:r>
          </w:p>
        </w:tc>
        <w:tc>
          <w:tcPr>
            <w:tcW w:w="3285" w:type="dxa"/>
          </w:tcPr>
          <w:p w:rsidR="00073ADB" w:rsidRDefault="00073ADB" w:rsidP="00983DC4">
            <w:pPr>
              <w:jc w:val="center"/>
            </w:pPr>
            <w:r>
              <w:t>1см</w:t>
            </w:r>
          </w:p>
        </w:tc>
      </w:tr>
      <w:tr w:rsidR="00073ADB" w:rsidTr="00073ADB">
        <w:trPr>
          <w:trHeight w:val="272"/>
        </w:trPr>
        <w:tc>
          <w:tcPr>
            <w:tcW w:w="392" w:type="dxa"/>
          </w:tcPr>
          <w:p w:rsidR="00073ADB" w:rsidRDefault="00073ADB" w:rsidP="00983DC4">
            <w:pPr>
              <w:jc w:val="center"/>
            </w:pPr>
            <w:r>
              <w:t>6</w:t>
            </w:r>
          </w:p>
        </w:tc>
        <w:tc>
          <w:tcPr>
            <w:tcW w:w="6177" w:type="dxa"/>
          </w:tcPr>
          <w:p w:rsidR="00073ADB" w:rsidRDefault="00073ADB" w:rsidP="00983DC4">
            <w:pPr>
              <w:jc w:val="center"/>
            </w:pPr>
            <w:r>
              <w:t>По линии низа</w:t>
            </w:r>
          </w:p>
        </w:tc>
        <w:tc>
          <w:tcPr>
            <w:tcW w:w="3285" w:type="dxa"/>
          </w:tcPr>
          <w:p w:rsidR="00073ADB" w:rsidRDefault="001A39C6" w:rsidP="00983DC4">
            <w:pPr>
              <w:jc w:val="center"/>
            </w:pPr>
            <w:r>
              <w:t>0</w:t>
            </w:r>
            <w:r w:rsidR="00073ADB">
              <w:t>см</w:t>
            </w:r>
          </w:p>
        </w:tc>
      </w:tr>
    </w:tbl>
    <w:p w:rsidR="00B10271" w:rsidRDefault="00073ADB" w:rsidP="00B10271">
      <w:r>
        <w:t xml:space="preserve"> </w:t>
      </w:r>
    </w:p>
    <w:p w:rsidR="00073ADB" w:rsidRDefault="00073ADB" w:rsidP="00B10271">
      <w:r>
        <w:t>Проверить правильность раскладки, вырезать детали платья по линиям припуска.</w:t>
      </w:r>
    </w:p>
    <w:p w:rsidR="0044297D" w:rsidRDefault="0044297D" w:rsidP="0044297D">
      <w:pPr>
        <w:pStyle w:val="1"/>
        <w:jc w:val="center"/>
      </w:pPr>
    </w:p>
    <w:p w:rsidR="008B7C5D" w:rsidRPr="008B7C5D" w:rsidRDefault="0044297D" w:rsidP="008B7C5D">
      <w:pPr>
        <w:pStyle w:val="1"/>
        <w:jc w:val="center"/>
      </w:pPr>
      <w:bookmarkStart w:id="49" w:name="_Toc531871612"/>
      <w:bookmarkStart w:id="50" w:name="_Toc531871775"/>
      <w:r>
        <w:t>Применяемая ткань:</w:t>
      </w:r>
      <w:bookmarkEnd w:id="49"/>
      <w:bookmarkEnd w:id="5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58"/>
        <w:gridCol w:w="4854"/>
      </w:tblGrid>
      <w:tr w:rsidR="0044297D" w:rsidTr="0044297D">
        <w:tc>
          <w:tcPr>
            <w:tcW w:w="4927" w:type="dxa"/>
            <w:shd w:val="clear" w:color="auto" w:fill="B8CCE4" w:themeFill="accent1" w:themeFillTint="66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  <w:r>
              <w:t>Название</w:t>
            </w:r>
          </w:p>
          <w:p w:rsidR="0044297D" w:rsidRDefault="0044297D" w:rsidP="0044297D">
            <w:pPr>
              <w:jc w:val="center"/>
            </w:pPr>
          </w:p>
        </w:tc>
        <w:tc>
          <w:tcPr>
            <w:tcW w:w="4927" w:type="dxa"/>
            <w:shd w:val="clear" w:color="auto" w:fill="B8CCE4" w:themeFill="accent1" w:themeFillTint="66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  <w:r>
              <w:t>Образец</w:t>
            </w:r>
          </w:p>
        </w:tc>
      </w:tr>
      <w:tr w:rsidR="0044297D" w:rsidTr="0044297D">
        <w:trPr>
          <w:trHeight w:val="1517"/>
        </w:trPr>
        <w:tc>
          <w:tcPr>
            <w:tcW w:w="4927" w:type="dxa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  <w:r>
              <w:t>Трикотаж</w:t>
            </w:r>
          </w:p>
        </w:tc>
        <w:tc>
          <w:tcPr>
            <w:tcW w:w="4927" w:type="dxa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/>
          <w:p w:rsidR="0044297D" w:rsidRDefault="0044297D" w:rsidP="0044297D">
            <w:pPr>
              <w:jc w:val="center"/>
            </w:pPr>
          </w:p>
        </w:tc>
      </w:tr>
      <w:tr w:rsidR="0044297D" w:rsidTr="0044297D">
        <w:tc>
          <w:tcPr>
            <w:tcW w:w="4927" w:type="dxa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  <w:r>
              <w:t>Кружевное полотно</w:t>
            </w:r>
          </w:p>
        </w:tc>
        <w:tc>
          <w:tcPr>
            <w:tcW w:w="4927" w:type="dxa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/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</w:tc>
      </w:tr>
      <w:tr w:rsidR="0044297D" w:rsidTr="0044297D">
        <w:tc>
          <w:tcPr>
            <w:tcW w:w="4927" w:type="dxa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  <w:r>
              <w:t>Нитки 35лл</w:t>
            </w:r>
          </w:p>
        </w:tc>
        <w:tc>
          <w:tcPr>
            <w:tcW w:w="4927" w:type="dxa"/>
          </w:tcPr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>
            <w:pPr>
              <w:jc w:val="center"/>
            </w:pPr>
          </w:p>
          <w:p w:rsidR="0044297D" w:rsidRDefault="0044297D" w:rsidP="0044297D"/>
        </w:tc>
      </w:tr>
    </w:tbl>
    <w:p w:rsidR="0044297D" w:rsidRDefault="0044297D" w:rsidP="00C61D72">
      <w:pPr>
        <w:pStyle w:val="1"/>
      </w:pPr>
      <w:r>
        <w:br w:type="page"/>
      </w:r>
      <w:bookmarkStart w:id="51" w:name="_Toc531871613"/>
      <w:bookmarkStart w:id="52" w:name="_Toc531871776"/>
      <w:r>
        <w:lastRenderedPageBreak/>
        <w:t>Применяемые швы:</w:t>
      </w:r>
      <w:bookmarkEnd w:id="51"/>
      <w:bookmarkEnd w:id="52"/>
    </w:p>
    <w:p w:rsidR="0044297D" w:rsidRDefault="0044297D" w:rsidP="0044297D"/>
    <w:p w:rsidR="0044297D" w:rsidRDefault="0044297D" w:rsidP="0044297D">
      <w:r>
        <w:t xml:space="preserve">Стачной </w:t>
      </w:r>
    </w:p>
    <w:p w:rsidR="0044297D" w:rsidRDefault="0044297D" w:rsidP="0044297D"/>
    <w:p w:rsidR="0044297D" w:rsidRDefault="0044297D" w:rsidP="0044297D">
      <w:r>
        <w:t>Обтачной</w:t>
      </w:r>
    </w:p>
    <w:p w:rsidR="0044297D" w:rsidRDefault="0044297D" w:rsidP="0044297D"/>
    <w:p w:rsidR="0044297D" w:rsidRDefault="0044297D" w:rsidP="0044297D">
      <w:r>
        <w:t>В кант (обтачка)</w:t>
      </w:r>
    </w:p>
    <w:p w:rsidR="0044297D" w:rsidRDefault="0044297D" w:rsidP="0044297D"/>
    <w:p w:rsidR="0044297D" w:rsidRDefault="0044297D">
      <w:r>
        <w:br w:type="page"/>
      </w:r>
    </w:p>
    <w:p w:rsidR="008B7C5D" w:rsidRPr="008B7C5D" w:rsidRDefault="0044297D" w:rsidP="0030092A">
      <w:pPr>
        <w:pStyle w:val="1"/>
        <w:jc w:val="center"/>
      </w:pPr>
      <w:bookmarkStart w:id="53" w:name="_Toc531871614"/>
      <w:bookmarkStart w:id="54" w:name="_Toc531871777"/>
      <w:r>
        <w:lastRenderedPageBreak/>
        <w:t>Инструкционная карта по обработке платья:</w:t>
      </w:r>
      <w:bookmarkEnd w:id="53"/>
      <w:bookmarkEnd w:id="54"/>
    </w:p>
    <w:tbl>
      <w:tblPr>
        <w:tblStyle w:val="aa"/>
        <w:tblW w:w="9854" w:type="dxa"/>
        <w:tblLayout w:type="fixed"/>
        <w:tblLook w:val="04A0" w:firstRow="1" w:lastRow="0" w:firstColumn="1" w:lastColumn="0" w:noHBand="0" w:noVBand="1"/>
      </w:tblPr>
      <w:tblGrid>
        <w:gridCol w:w="1526"/>
        <w:gridCol w:w="4536"/>
        <w:gridCol w:w="1843"/>
        <w:gridCol w:w="1949"/>
      </w:tblGrid>
      <w:tr w:rsidR="0044297D" w:rsidTr="00983DC4">
        <w:tc>
          <w:tcPr>
            <w:tcW w:w="1526" w:type="dxa"/>
            <w:shd w:val="clear" w:color="auto" w:fill="B8CCE4" w:themeFill="accent1" w:themeFillTint="66"/>
          </w:tcPr>
          <w:p w:rsidR="0044297D" w:rsidRDefault="0044297D" w:rsidP="0044297D">
            <w:pPr>
              <w:jc w:val="center"/>
            </w:pPr>
            <w:r>
              <w:t>Последовательность изготовления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:rsidR="0044297D" w:rsidRDefault="0044297D" w:rsidP="0044297D">
            <w:pPr>
              <w:jc w:val="center"/>
            </w:pPr>
            <w:r>
              <w:t>Технологические условия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44297D" w:rsidRDefault="0044297D" w:rsidP="0044297D">
            <w:pPr>
              <w:jc w:val="center"/>
            </w:pPr>
            <w:r>
              <w:t>Схема</w:t>
            </w:r>
          </w:p>
        </w:tc>
        <w:tc>
          <w:tcPr>
            <w:tcW w:w="1949" w:type="dxa"/>
            <w:shd w:val="clear" w:color="auto" w:fill="B8CCE4" w:themeFill="accent1" w:themeFillTint="66"/>
          </w:tcPr>
          <w:p w:rsidR="0044297D" w:rsidRDefault="0044297D" w:rsidP="005379C1">
            <w:pPr>
              <w:jc w:val="center"/>
            </w:pPr>
            <w:r>
              <w:t>Применяемые оборудования и инструменты</w:t>
            </w:r>
          </w:p>
        </w:tc>
      </w:tr>
      <w:tr w:rsidR="0044297D" w:rsidTr="00983DC4">
        <w:tc>
          <w:tcPr>
            <w:tcW w:w="1526" w:type="dxa"/>
          </w:tcPr>
          <w:p w:rsidR="0044297D" w:rsidRDefault="00983DC4" w:rsidP="005379C1">
            <w:pPr>
              <w:jc w:val="center"/>
            </w:pPr>
            <w:r>
              <w:t>Подготовка изделия к 1 примерке</w:t>
            </w:r>
          </w:p>
        </w:tc>
        <w:tc>
          <w:tcPr>
            <w:tcW w:w="4536" w:type="dxa"/>
          </w:tcPr>
          <w:p w:rsidR="0044297D" w:rsidRDefault="00983DC4" w:rsidP="005379C1">
            <w:pPr>
              <w:pStyle w:val="a7"/>
              <w:numPr>
                <w:ilvl w:val="0"/>
                <w:numId w:val="10"/>
              </w:numPr>
              <w:ind w:left="317" w:hanging="283"/>
              <w:jc w:val="both"/>
            </w:pPr>
            <w:r>
              <w:t>Перенести контурные линии на противоположную сторону с помощью булавок</w:t>
            </w:r>
          </w:p>
          <w:p w:rsidR="00983DC4" w:rsidRDefault="00983DC4" w:rsidP="005379C1">
            <w:pPr>
              <w:pStyle w:val="a7"/>
              <w:numPr>
                <w:ilvl w:val="0"/>
                <w:numId w:val="10"/>
              </w:numPr>
              <w:ind w:left="317" w:hanging="283"/>
              <w:jc w:val="both"/>
            </w:pPr>
            <w:r>
              <w:t>Наметать основу лифа на сетку, сметать рельеф и боковые швы, вытачки</w:t>
            </w:r>
          </w:p>
          <w:p w:rsidR="00983DC4" w:rsidRDefault="00983DC4" w:rsidP="005379C1">
            <w:pPr>
              <w:pStyle w:val="a7"/>
              <w:numPr>
                <w:ilvl w:val="0"/>
                <w:numId w:val="10"/>
              </w:numPr>
              <w:ind w:left="317" w:hanging="283"/>
              <w:jc w:val="both"/>
            </w:pPr>
            <w:r>
              <w:t>Сметать боковые швы юбки основы и сетки</w:t>
            </w:r>
          </w:p>
          <w:p w:rsidR="001C4FF2" w:rsidRDefault="001C4FF2" w:rsidP="005379C1">
            <w:pPr>
              <w:pStyle w:val="a7"/>
              <w:numPr>
                <w:ilvl w:val="0"/>
                <w:numId w:val="10"/>
              </w:numPr>
              <w:ind w:left="317" w:hanging="283"/>
              <w:jc w:val="both"/>
            </w:pPr>
            <w:r>
              <w:t>Сметать рукава</w:t>
            </w:r>
          </w:p>
          <w:p w:rsidR="0030092A" w:rsidRDefault="0030092A" w:rsidP="005379C1">
            <w:pPr>
              <w:pStyle w:val="a7"/>
              <w:numPr>
                <w:ilvl w:val="0"/>
                <w:numId w:val="10"/>
              </w:numPr>
              <w:ind w:left="317" w:hanging="283"/>
              <w:jc w:val="both"/>
            </w:pPr>
            <w:r>
              <w:t>Приметать к рукаву волан</w:t>
            </w:r>
          </w:p>
        </w:tc>
        <w:tc>
          <w:tcPr>
            <w:tcW w:w="1843" w:type="dxa"/>
          </w:tcPr>
          <w:p w:rsidR="0044297D" w:rsidRDefault="0044297D" w:rsidP="0044297D"/>
        </w:tc>
        <w:tc>
          <w:tcPr>
            <w:tcW w:w="1949" w:type="dxa"/>
          </w:tcPr>
          <w:p w:rsidR="0044297D" w:rsidRDefault="00983DC4" w:rsidP="005379C1">
            <w:pPr>
              <w:jc w:val="center"/>
            </w:pPr>
            <w:r>
              <w:t>Мел, линейка, булавки, ручные иголки</w:t>
            </w:r>
          </w:p>
        </w:tc>
      </w:tr>
      <w:tr w:rsidR="0044297D" w:rsidTr="00983DC4">
        <w:trPr>
          <w:trHeight w:val="169"/>
        </w:trPr>
        <w:tc>
          <w:tcPr>
            <w:tcW w:w="1526" w:type="dxa"/>
          </w:tcPr>
          <w:p w:rsidR="0044297D" w:rsidRDefault="00983DC4" w:rsidP="005379C1">
            <w:pPr>
              <w:jc w:val="center"/>
            </w:pPr>
            <w:r>
              <w:t>Обработка изделия после 1 примерки</w:t>
            </w:r>
          </w:p>
        </w:tc>
        <w:tc>
          <w:tcPr>
            <w:tcW w:w="4536" w:type="dxa"/>
          </w:tcPr>
          <w:p w:rsidR="0044297D" w:rsidRDefault="00983DC4" w:rsidP="005379C1">
            <w:pPr>
              <w:pStyle w:val="a7"/>
              <w:numPr>
                <w:ilvl w:val="0"/>
                <w:numId w:val="11"/>
              </w:numPr>
              <w:ind w:left="317" w:hanging="283"/>
            </w:pPr>
            <w:r>
              <w:t>Стачать рельеф и боковые швы лифа.</w:t>
            </w:r>
          </w:p>
          <w:p w:rsidR="001C4FF2" w:rsidRDefault="00983DC4" w:rsidP="005379C1">
            <w:pPr>
              <w:pStyle w:val="a7"/>
              <w:numPr>
                <w:ilvl w:val="0"/>
                <w:numId w:val="11"/>
              </w:numPr>
              <w:ind w:left="317" w:hanging="283"/>
            </w:pPr>
            <w:r>
              <w:t>Стачать боковые швы юбки основы</w:t>
            </w:r>
            <w:r w:rsidR="001C4FF2">
              <w:t>, швы разутюжить</w:t>
            </w:r>
          </w:p>
          <w:p w:rsidR="0030092A" w:rsidRDefault="0030092A" w:rsidP="005379C1">
            <w:pPr>
              <w:pStyle w:val="a7"/>
              <w:numPr>
                <w:ilvl w:val="0"/>
                <w:numId w:val="11"/>
              </w:numPr>
              <w:ind w:left="317" w:hanging="283"/>
            </w:pPr>
            <w:r>
              <w:t>Притачать волан к основе рукава</w:t>
            </w:r>
          </w:p>
          <w:p w:rsidR="00C87057" w:rsidRDefault="00C87057" w:rsidP="005379C1">
            <w:pPr>
              <w:pStyle w:val="a7"/>
              <w:numPr>
                <w:ilvl w:val="0"/>
                <w:numId w:val="11"/>
              </w:numPr>
              <w:ind w:left="317" w:hanging="283"/>
            </w:pPr>
            <w:r>
              <w:t>Приметать рукава</w:t>
            </w:r>
          </w:p>
          <w:p w:rsidR="0030092A" w:rsidRDefault="0030092A" w:rsidP="005379C1">
            <w:pPr>
              <w:pStyle w:val="a7"/>
              <w:numPr>
                <w:ilvl w:val="0"/>
                <w:numId w:val="11"/>
              </w:numPr>
              <w:ind w:left="317" w:hanging="283"/>
            </w:pPr>
            <w:r>
              <w:t>Обработать срезы на оверлоке</w:t>
            </w:r>
          </w:p>
        </w:tc>
        <w:tc>
          <w:tcPr>
            <w:tcW w:w="1843" w:type="dxa"/>
          </w:tcPr>
          <w:p w:rsidR="0044297D" w:rsidRDefault="0044297D" w:rsidP="0044297D"/>
        </w:tc>
        <w:tc>
          <w:tcPr>
            <w:tcW w:w="1949" w:type="dxa"/>
          </w:tcPr>
          <w:p w:rsidR="0044297D" w:rsidRDefault="001C4FF2" w:rsidP="005379C1">
            <w:pPr>
              <w:jc w:val="center"/>
            </w:pPr>
            <w:r>
              <w:t>Швейная машина, ножницы, утюг</w:t>
            </w:r>
          </w:p>
        </w:tc>
      </w:tr>
      <w:tr w:rsidR="00074F8C" w:rsidTr="00983DC4">
        <w:trPr>
          <w:trHeight w:val="91"/>
        </w:trPr>
        <w:tc>
          <w:tcPr>
            <w:tcW w:w="1526" w:type="dxa"/>
          </w:tcPr>
          <w:p w:rsidR="00074F8C" w:rsidRDefault="001C4FF2" w:rsidP="005379C1">
            <w:pPr>
              <w:jc w:val="center"/>
            </w:pPr>
            <w:r>
              <w:t>Подготовка ко 2 примерке</w:t>
            </w:r>
          </w:p>
        </w:tc>
        <w:tc>
          <w:tcPr>
            <w:tcW w:w="4536" w:type="dxa"/>
          </w:tcPr>
          <w:p w:rsidR="00074F8C" w:rsidRDefault="001C4FF2" w:rsidP="005379C1">
            <w:pPr>
              <w:pStyle w:val="a7"/>
              <w:numPr>
                <w:ilvl w:val="0"/>
                <w:numId w:val="12"/>
              </w:numPr>
              <w:ind w:left="317" w:hanging="283"/>
            </w:pPr>
            <w:r>
              <w:t>Сметать по линии талии</w:t>
            </w:r>
          </w:p>
          <w:p w:rsidR="001C4FF2" w:rsidRDefault="001C4FF2" w:rsidP="005379C1">
            <w:pPr>
              <w:pStyle w:val="a7"/>
              <w:numPr>
                <w:ilvl w:val="0"/>
                <w:numId w:val="12"/>
              </w:numPr>
              <w:ind w:left="317" w:hanging="283"/>
            </w:pPr>
            <w:r>
              <w:t>При</w:t>
            </w:r>
            <w:r w:rsidR="00C87057">
              <w:t>тачать</w:t>
            </w:r>
            <w:r>
              <w:t xml:space="preserve"> рукава</w:t>
            </w:r>
          </w:p>
          <w:p w:rsidR="0030092A" w:rsidRDefault="0030092A" w:rsidP="005379C1">
            <w:pPr>
              <w:pStyle w:val="a7"/>
              <w:numPr>
                <w:ilvl w:val="0"/>
                <w:numId w:val="12"/>
              </w:numPr>
              <w:ind w:left="317" w:hanging="283"/>
            </w:pPr>
            <w:r>
              <w:t>Обработать срезы на оверлоке</w:t>
            </w:r>
          </w:p>
        </w:tc>
        <w:tc>
          <w:tcPr>
            <w:tcW w:w="1843" w:type="dxa"/>
          </w:tcPr>
          <w:p w:rsidR="00074F8C" w:rsidRDefault="00074F8C" w:rsidP="0044297D"/>
        </w:tc>
        <w:tc>
          <w:tcPr>
            <w:tcW w:w="1949" w:type="dxa"/>
          </w:tcPr>
          <w:p w:rsidR="00074F8C" w:rsidRDefault="001C4FF2" w:rsidP="005379C1">
            <w:pPr>
              <w:jc w:val="center"/>
            </w:pPr>
            <w:r>
              <w:t>Иголки, булавки</w:t>
            </w:r>
          </w:p>
        </w:tc>
      </w:tr>
      <w:tr w:rsidR="00074F8C" w:rsidTr="00983DC4">
        <w:trPr>
          <w:trHeight w:val="156"/>
        </w:trPr>
        <w:tc>
          <w:tcPr>
            <w:tcW w:w="1526" w:type="dxa"/>
          </w:tcPr>
          <w:p w:rsidR="00074F8C" w:rsidRDefault="001C4FF2" w:rsidP="005379C1">
            <w:pPr>
              <w:jc w:val="center"/>
            </w:pPr>
            <w:r>
              <w:t>Обработка горловины</w:t>
            </w:r>
          </w:p>
        </w:tc>
        <w:tc>
          <w:tcPr>
            <w:tcW w:w="4536" w:type="dxa"/>
          </w:tcPr>
          <w:p w:rsidR="0030092A" w:rsidRDefault="0030092A" w:rsidP="0030092A">
            <w:r>
              <w:t>Обработка горловины обтачкой, выкроенной по форме горловины.</w:t>
            </w:r>
          </w:p>
          <w:p w:rsidR="0030092A" w:rsidRPr="001A39C6" w:rsidRDefault="0030092A" w:rsidP="0030092A">
            <w:pPr>
              <w:rPr>
                <w:color w:val="000000" w:themeColor="text1"/>
              </w:rPr>
            </w:pPr>
            <w:r w:rsidRPr="001A39C6">
              <w:rPr>
                <w:color w:val="000000" w:themeColor="text1"/>
                <w:shd w:val="clear" w:color="auto" w:fill="FFFFFF" w:themeFill="background1"/>
              </w:rPr>
              <w:t xml:space="preserve">1. Части обтачки сложить лицевыми сторонами внутрь, уравнять срезы и стачать. </w:t>
            </w:r>
            <w:r w:rsidRPr="001A39C6">
              <w:rPr>
                <w:color w:val="000000" w:themeColor="text1"/>
                <w:shd w:val="clear" w:color="auto" w:fill="FFFFFF" w:themeFill="background1"/>
              </w:rPr>
              <w:br/>
              <w:t xml:space="preserve">3. Внутренние срезы обтачек перегнуть в сторону изнанки и застрочить на расстоянии 0,1 см от подогнутого края. </w:t>
            </w:r>
            <w:r w:rsidRPr="001A39C6">
              <w:rPr>
                <w:color w:val="000000" w:themeColor="text1"/>
                <w:shd w:val="clear" w:color="auto" w:fill="FFFFFF" w:themeFill="background1"/>
              </w:rPr>
              <w:br/>
              <w:t xml:space="preserve">5. Швы отогнуть в сторону обтачек застежки </w:t>
            </w:r>
            <w:r w:rsidRPr="001A39C6">
              <w:rPr>
                <w:color w:val="000000" w:themeColor="text1"/>
                <w:shd w:val="clear" w:color="auto" w:fill="FFFFFF" w:themeFill="background1"/>
              </w:rPr>
              <w:br/>
              <w:t xml:space="preserve">6. Обтачку наложить лицом вниз на лицевую сторону изделия, уравнять срезы, швы стачивания обтачек совместить с плечевыми швами изделия и обтачать срез горловины. </w:t>
            </w:r>
            <w:r w:rsidRPr="001A39C6">
              <w:rPr>
                <w:color w:val="000000" w:themeColor="text1"/>
                <w:shd w:val="clear" w:color="auto" w:fill="FFFFFF" w:themeFill="background1"/>
              </w:rPr>
              <w:br/>
              <w:t>7. Шов по вогнутой линии и во внутренних углах надсечь.</w:t>
            </w:r>
            <w:r w:rsidRPr="001A39C6">
              <w:rPr>
                <w:rStyle w:val="apple-converted-space"/>
                <w:color w:val="000000" w:themeColor="text1"/>
                <w:shd w:val="clear" w:color="auto" w:fill="FFFFFF" w:themeFill="background1"/>
              </w:rPr>
              <w:t> </w:t>
            </w:r>
          </w:p>
        </w:tc>
        <w:tc>
          <w:tcPr>
            <w:tcW w:w="1843" w:type="dxa"/>
          </w:tcPr>
          <w:p w:rsidR="00074F8C" w:rsidRDefault="00074F8C" w:rsidP="0044297D"/>
        </w:tc>
        <w:tc>
          <w:tcPr>
            <w:tcW w:w="1949" w:type="dxa"/>
          </w:tcPr>
          <w:p w:rsidR="00074F8C" w:rsidRDefault="001C4FF2" w:rsidP="005379C1">
            <w:pPr>
              <w:jc w:val="center"/>
            </w:pPr>
            <w:r>
              <w:t>Иголки, швейная машина, ножницы, утюг</w:t>
            </w:r>
          </w:p>
        </w:tc>
      </w:tr>
      <w:tr w:rsidR="00074F8C" w:rsidTr="00983DC4">
        <w:trPr>
          <w:trHeight w:val="169"/>
        </w:trPr>
        <w:tc>
          <w:tcPr>
            <w:tcW w:w="1526" w:type="dxa"/>
          </w:tcPr>
          <w:p w:rsidR="00074F8C" w:rsidRDefault="001C4FF2" w:rsidP="005379C1">
            <w:pPr>
              <w:jc w:val="center"/>
            </w:pPr>
            <w:r>
              <w:t>Обработка нижнего среза юбки</w:t>
            </w:r>
          </w:p>
        </w:tc>
        <w:tc>
          <w:tcPr>
            <w:tcW w:w="4536" w:type="dxa"/>
          </w:tcPr>
          <w:p w:rsidR="00074F8C" w:rsidRDefault="001C4FF2" w:rsidP="005379C1">
            <w:pPr>
              <w:pStyle w:val="a7"/>
              <w:numPr>
                <w:ilvl w:val="0"/>
                <w:numId w:val="13"/>
              </w:numPr>
              <w:ind w:left="317" w:hanging="283"/>
            </w:pPr>
            <w:r>
              <w:t>Обметать боковые швы основы юбки</w:t>
            </w:r>
          </w:p>
          <w:p w:rsidR="001C4FF2" w:rsidRDefault="001C4FF2" w:rsidP="005379C1">
            <w:pPr>
              <w:pStyle w:val="a7"/>
              <w:numPr>
                <w:ilvl w:val="0"/>
                <w:numId w:val="13"/>
              </w:numPr>
              <w:ind w:left="317" w:hanging="283"/>
            </w:pPr>
            <w:r>
              <w:t xml:space="preserve">Обработать низ </w:t>
            </w:r>
            <w:r w:rsidR="00C87057">
              <w:t>основы юбки московским швом, низ юбки из сетки ровно подрезать</w:t>
            </w:r>
          </w:p>
          <w:p w:rsidR="00C87057" w:rsidRDefault="00C87057" w:rsidP="005379C1">
            <w:pPr>
              <w:ind w:left="317" w:hanging="283"/>
            </w:pPr>
          </w:p>
        </w:tc>
        <w:tc>
          <w:tcPr>
            <w:tcW w:w="1843" w:type="dxa"/>
          </w:tcPr>
          <w:p w:rsidR="00074F8C" w:rsidRDefault="00074F8C" w:rsidP="0044297D"/>
        </w:tc>
        <w:tc>
          <w:tcPr>
            <w:tcW w:w="1949" w:type="dxa"/>
          </w:tcPr>
          <w:p w:rsidR="00074F8C" w:rsidRDefault="00C87057" w:rsidP="005379C1">
            <w:pPr>
              <w:jc w:val="center"/>
            </w:pPr>
            <w:r>
              <w:t>Оверлок, булавки, мел, ножницы, швейная машина, иголки ручные</w:t>
            </w:r>
          </w:p>
        </w:tc>
      </w:tr>
      <w:tr w:rsidR="00074F8C" w:rsidTr="00983DC4">
        <w:trPr>
          <w:trHeight w:val="117"/>
        </w:trPr>
        <w:tc>
          <w:tcPr>
            <w:tcW w:w="1526" w:type="dxa"/>
          </w:tcPr>
          <w:p w:rsidR="00074F8C" w:rsidRDefault="00C87057" w:rsidP="005379C1">
            <w:pPr>
              <w:jc w:val="center"/>
            </w:pPr>
            <w:r>
              <w:t>Соединение верха изделия с основой юбки</w:t>
            </w:r>
          </w:p>
        </w:tc>
        <w:tc>
          <w:tcPr>
            <w:tcW w:w="4536" w:type="dxa"/>
          </w:tcPr>
          <w:p w:rsidR="00074F8C" w:rsidRDefault="00C87057" w:rsidP="005379C1">
            <w:pPr>
              <w:pStyle w:val="a7"/>
              <w:numPr>
                <w:ilvl w:val="0"/>
                <w:numId w:val="14"/>
              </w:numPr>
              <w:ind w:left="317" w:hanging="283"/>
            </w:pPr>
            <w:r>
              <w:t>Соединить основу юбки с лифом по намеченным линия</w:t>
            </w:r>
          </w:p>
          <w:p w:rsidR="00C87057" w:rsidRDefault="00C87057" w:rsidP="005379C1">
            <w:pPr>
              <w:pStyle w:val="a7"/>
              <w:numPr>
                <w:ilvl w:val="0"/>
                <w:numId w:val="14"/>
              </w:numPr>
              <w:ind w:left="317" w:hanging="283"/>
            </w:pPr>
            <w:r>
              <w:t>Стачать двумя строчками</w:t>
            </w:r>
          </w:p>
          <w:p w:rsidR="00C87057" w:rsidRDefault="00C87057" w:rsidP="005379C1">
            <w:pPr>
              <w:pStyle w:val="a7"/>
              <w:numPr>
                <w:ilvl w:val="0"/>
                <w:numId w:val="14"/>
              </w:numPr>
              <w:ind w:left="317" w:hanging="283"/>
            </w:pPr>
            <w:r>
              <w:t>Удалить нитки сметывания</w:t>
            </w:r>
          </w:p>
          <w:p w:rsidR="00C87057" w:rsidRDefault="00C87057" w:rsidP="005379C1">
            <w:pPr>
              <w:ind w:left="317" w:hanging="283"/>
            </w:pPr>
          </w:p>
        </w:tc>
        <w:tc>
          <w:tcPr>
            <w:tcW w:w="1843" w:type="dxa"/>
          </w:tcPr>
          <w:p w:rsidR="00074F8C" w:rsidRDefault="00074F8C" w:rsidP="0044297D"/>
        </w:tc>
        <w:tc>
          <w:tcPr>
            <w:tcW w:w="1949" w:type="dxa"/>
          </w:tcPr>
          <w:p w:rsidR="00074F8C" w:rsidRDefault="005379C1" w:rsidP="005379C1">
            <w:pPr>
              <w:jc w:val="center"/>
            </w:pPr>
            <w:r>
              <w:t>Булавки, иголки, ножницы, швейная машина</w:t>
            </w:r>
          </w:p>
        </w:tc>
      </w:tr>
      <w:tr w:rsidR="00074F8C" w:rsidTr="00983DC4">
        <w:trPr>
          <w:trHeight w:val="182"/>
        </w:trPr>
        <w:tc>
          <w:tcPr>
            <w:tcW w:w="1526" w:type="dxa"/>
          </w:tcPr>
          <w:p w:rsidR="00074F8C" w:rsidRDefault="005379C1" w:rsidP="005379C1">
            <w:pPr>
              <w:jc w:val="center"/>
            </w:pPr>
            <w:r>
              <w:t>Соединить кружево юбки с изделием</w:t>
            </w:r>
          </w:p>
        </w:tc>
        <w:tc>
          <w:tcPr>
            <w:tcW w:w="4536" w:type="dxa"/>
          </w:tcPr>
          <w:p w:rsidR="00074F8C" w:rsidRDefault="005379C1" w:rsidP="005379C1">
            <w:pPr>
              <w:pStyle w:val="a7"/>
              <w:numPr>
                <w:ilvl w:val="0"/>
                <w:numId w:val="15"/>
              </w:numPr>
              <w:ind w:left="317" w:hanging="283"/>
            </w:pPr>
            <w:r>
              <w:t>Продеть нить с иглой по верху детали на расстоянии 3-4см</w:t>
            </w:r>
          </w:p>
          <w:p w:rsidR="005379C1" w:rsidRDefault="005379C1" w:rsidP="005379C1">
            <w:pPr>
              <w:pStyle w:val="a7"/>
              <w:numPr>
                <w:ilvl w:val="0"/>
                <w:numId w:val="15"/>
              </w:numPr>
              <w:ind w:left="317" w:hanging="283"/>
            </w:pPr>
            <w:r>
              <w:t>Распределить равномерные мягкие складки по всей юбке</w:t>
            </w:r>
          </w:p>
          <w:p w:rsidR="005379C1" w:rsidRDefault="005379C1" w:rsidP="005379C1">
            <w:pPr>
              <w:pStyle w:val="a7"/>
              <w:numPr>
                <w:ilvl w:val="0"/>
                <w:numId w:val="15"/>
              </w:numPr>
              <w:ind w:left="317" w:hanging="283"/>
            </w:pPr>
            <w:r>
              <w:t>Приметать к основе</w:t>
            </w:r>
          </w:p>
          <w:p w:rsidR="005379C1" w:rsidRDefault="005379C1" w:rsidP="005379C1">
            <w:pPr>
              <w:pStyle w:val="a7"/>
              <w:numPr>
                <w:ilvl w:val="0"/>
                <w:numId w:val="15"/>
              </w:numPr>
              <w:ind w:left="317" w:hanging="283"/>
            </w:pPr>
            <w:r>
              <w:t>После примерки притачать по верх основы</w:t>
            </w:r>
          </w:p>
          <w:p w:rsidR="005379C1" w:rsidRDefault="005379C1" w:rsidP="005379C1">
            <w:pPr>
              <w:pStyle w:val="a7"/>
              <w:numPr>
                <w:ilvl w:val="0"/>
                <w:numId w:val="15"/>
              </w:numPr>
              <w:ind w:left="317" w:hanging="283"/>
            </w:pPr>
            <w:r>
              <w:t xml:space="preserve">Сметку удалить </w:t>
            </w:r>
          </w:p>
        </w:tc>
        <w:tc>
          <w:tcPr>
            <w:tcW w:w="1843" w:type="dxa"/>
          </w:tcPr>
          <w:p w:rsidR="00074F8C" w:rsidRDefault="00074F8C" w:rsidP="0044297D"/>
        </w:tc>
        <w:tc>
          <w:tcPr>
            <w:tcW w:w="1949" w:type="dxa"/>
          </w:tcPr>
          <w:p w:rsidR="00074F8C" w:rsidRDefault="005379C1" w:rsidP="005379C1">
            <w:pPr>
              <w:jc w:val="center"/>
            </w:pPr>
            <w:r>
              <w:t>Иголки, швейная машина, булавки, ножницы, иголки ручные</w:t>
            </w:r>
          </w:p>
        </w:tc>
      </w:tr>
      <w:tr w:rsidR="00074F8C" w:rsidTr="00983DC4">
        <w:trPr>
          <w:trHeight w:val="169"/>
        </w:trPr>
        <w:tc>
          <w:tcPr>
            <w:tcW w:w="1526" w:type="dxa"/>
          </w:tcPr>
          <w:p w:rsidR="00074F8C" w:rsidRDefault="005379C1" w:rsidP="005379C1">
            <w:pPr>
              <w:jc w:val="center"/>
            </w:pPr>
            <w:r>
              <w:lastRenderedPageBreak/>
              <w:t>ВТО</w:t>
            </w:r>
          </w:p>
        </w:tc>
        <w:tc>
          <w:tcPr>
            <w:tcW w:w="4536" w:type="dxa"/>
          </w:tcPr>
          <w:p w:rsidR="00074F8C" w:rsidRDefault="005379C1" w:rsidP="005379C1">
            <w:pPr>
              <w:ind w:left="317" w:hanging="283"/>
            </w:pPr>
            <w:r>
              <w:t xml:space="preserve">Проутюжить платье </w:t>
            </w:r>
          </w:p>
        </w:tc>
        <w:tc>
          <w:tcPr>
            <w:tcW w:w="1843" w:type="dxa"/>
          </w:tcPr>
          <w:p w:rsidR="00074F8C" w:rsidRDefault="00074F8C" w:rsidP="0044297D"/>
        </w:tc>
        <w:tc>
          <w:tcPr>
            <w:tcW w:w="1949" w:type="dxa"/>
          </w:tcPr>
          <w:p w:rsidR="00074F8C" w:rsidRDefault="005379C1" w:rsidP="005379C1">
            <w:pPr>
              <w:jc w:val="center"/>
            </w:pPr>
            <w:r>
              <w:t>Утюг</w:t>
            </w:r>
          </w:p>
        </w:tc>
      </w:tr>
    </w:tbl>
    <w:p w:rsidR="0044297D" w:rsidRPr="0044297D" w:rsidRDefault="0044297D" w:rsidP="0044297D"/>
    <w:p w:rsidR="0044297D" w:rsidRDefault="00074F8C" w:rsidP="0030092A">
      <w:pPr>
        <w:pStyle w:val="1"/>
        <w:jc w:val="center"/>
      </w:pPr>
      <w:bookmarkStart w:id="55" w:name="_Toc531871615"/>
      <w:bookmarkStart w:id="56" w:name="_Toc531871778"/>
      <w:r>
        <w:t>Правила ухода за изделиями из синтетических волокон:</w:t>
      </w:r>
      <w:bookmarkEnd w:id="55"/>
      <w:bookmarkEnd w:id="56"/>
    </w:p>
    <w:p w:rsidR="008B7C5D" w:rsidRPr="008B7C5D" w:rsidRDefault="008B7C5D" w:rsidP="008B7C5D"/>
    <w:p w:rsidR="005C6EB9" w:rsidRPr="005C6EB9" w:rsidRDefault="00074F8C" w:rsidP="005C6EB9">
      <w:pPr>
        <w:pStyle w:val="a7"/>
        <w:numPr>
          <w:ilvl w:val="0"/>
          <w:numId w:val="7"/>
        </w:numPr>
      </w:pPr>
      <w:r>
        <w:t>Стирать- только руками и</w:t>
      </w:r>
      <w:r w:rsidR="001F14BC">
        <w:t xml:space="preserve"> при температуре воды не выше 30</w:t>
      </w:r>
      <w:r w:rsidR="001F14BC">
        <w:rPr>
          <w:rFonts w:ascii="Helvetica" w:hAnsi="Helvetica" w:cs="Helvetica"/>
          <w:color w:val="545454"/>
          <w:sz w:val="21"/>
          <w:szCs w:val="21"/>
          <w:shd w:val="clear" w:color="auto" w:fill="FFFFFF"/>
        </w:rPr>
        <w:t>°С, добавлять порошки для деликатной стирки, не тереть изделия в местах загрязнения, не выкручивать, отжимать только слегка.</w:t>
      </w:r>
    </w:p>
    <w:p w:rsidR="005C6EB9" w:rsidRDefault="005C6EB9" w:rsidP="005C6EB9">
      <w:pPr>
        <w:pStyle w:val="a7"/>
        <w:numPr>
          <w:ilvl w:val="0"/>
          <w:numId w:val="7"/>
        </w:numPr>
      </w:pPr>
      <w:r>
        <w:t>Сушка таких вещей в стиральных машинах запрещена, сушить на плечиках в расправленном виде. Синтетические ткани не гигроскопичны, поэтому вода с них просто стечет и изделие быстро высохнет без отжима. Чтобы ускорить сушку, можно завернуть изделие в х.б. ткань, которая хорошо впитывает воду.</w:t>
      </w:r>
    </w:p>
    <w:p w:rsidR="005C6EB9" w:rsidRDefault="005C6EB9" w:rsidP="005C6EB9">
      <w:pPr>
        <w:pStyle w:val="a7"/>
        <w:numPr>
          <w:ilvl w:val="0"/>
          <w:numId w:val="7"/>
        </w:numPr>
      </w:pPr>
      <w:r>
        <w:t>Гладить нужно будет в режиме «шёлк» только с изнанки.</w:t>
      </w:r>
    </w:p>
    <w:p w:rsidR="00074F8C" w:rsidRDefault="00074F8C"/>
    <w:p w:rsidR="00074F8C" w:rsidRDefault="00074F8C" w:rsidP="00074F8C">
      <w:pPr>
        <w:pStyle w:val="1"/>
        <w:jc w:val="center"/>
      </w:pPr>
      <w:bookmarkStart w:id="57" w:name="_Toc531871616"/>
      <w:bookmarkStart w:id="58" w:name="_Toc531871779"/>
      <w:r>
        <w:t>Организация рабочего места:</w:t>
      </w:r>
      <w:bookmarkEnd w:id="57"/>
      <w:bookmarkEnd w:id="58"/>
    </w:p>
    <w:p w:rsidR="00403095" w:rsidRPr="00431C3B" w:rsidRDefault="00403095" w:rsidP="00403095">
      <w:pPr>
        <w:rPr>
          <w:i/>
        </w:rPr>
      </w:pPr>
    </w:p>
    <w:p w:rsidR="00403095" w:rsidRDefault="00535CB1">
      <w:r w:rsidRPr="00431C3B">
        <w:rPr>
          <w:b/>
          <w:i/>
        </w:rPr>
        <w:t>При работе за швейной машиной</w:t>
      </w:r>
      <w:r>
        <w:t xml:space="preserve"> свет должен падать на рабочую поверхность с левой стороны или спереди. Правильное освещение рабочего места сохраняет зрение и повышает трудоспособность.</w:t>
      </w:r>
      <w:r w:rsidR="00403095">
        <w:t xml:space="preserve">                                </w:t>
      </w:r>
      <w:r w:rsidR="00431C3B">
        <w:t xml:space="preserve">                                                                                                                               </w:t>
      </w:r>
      <w:r w:rsidR="00403095">
        <w:t xml:space="preserve"> Сидеть за машиной надо прямо, на всей поверхности стула, слегка наклонив корпус и голову вперед, правильная поза за работой на швейной машине снижает утомляемость.                                </w:t>
      </w:r>
      <w:r w:rsidR="00431C3B">
        <w:t xml:space="preserve">                                                                                                                                            </w:t>
      </w:r>
      <w:r w:rsidR="00403095">
        <w:t>Стул должен стоять напротив иглы, ноги должны опираться всей ступней на пол и педаль.</w:t>
      </w:r>
    </w:p>
    <w:p w:rsidR="00403095" w:rsidRDefault="00403095">
      <w:r w:rsidRPr="00431C3B">
        <w:rPr>
          <w:b/>
          <w:i/>
        </w:rPr>
        <w:t>При работе с утюгом</w:t>
      </w:r>
      <w:r>
        <w:t xml:space="preserve"> нужно терморегулятор на утюге установить в соответствии с видом обрабатываемой ткани. Наиболее удобное  место для утюжки- гладильная доска. На доску кладут войлочную прокладку, а поверх надевают полотняный чехол. Справа должна быть подставка для утюга.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Начиная утюжить, следует проверить, чистая ли подошва утюга. </w:t>
      </w:r>
      <w:r w:rsidR="00431C3B">
        <w:t xml:space="preserve">                                                                                     </w:t>
      </w:r>
      <w:r>
        <w:t xml:space="preserve">Изделия </w:t>
      </w:r>
      <w:r w:rsidR="00431C3B">
        <w:t xml:space="preserve"> утюжат справа налево, по направлению долевой нити ткани, начиная с мелких деталей. Крупные детали утюжат в направлении от широкой части к узкой.  Отутюжинное изделие надо оставить  на некоторое время в расправленном или подвешанном виде.</w:t>
      </w:r>
    </w:p>
    <w:p w:rsidR="00901A3E" w:rsidRDefault="00431C3B">
      <w:r w:rsidRPr="00901A3E">
        <w:rPr>
          <w:b/>
          <w:i/>
        </w:rPr>
        <w:t>При ручных работах</w:t>
      </w:r>
      <w:r>
        <w:t xml:space="preserve"> стол должен быть хорошо освещен и достаточного размера для того, чтобы на нем свободно могли разместиться детали изделия и все необходимые инструменты. Спина должна опираться на спинку стула, а ноги должны стоять на полу. Расстояние от поверхности стола до глаз 25-35 см.                                                                                                                                                                              Коробку </w:t>
      </w:r>
      <w:r w:rsidR="00901A3E">
        <w:t xml:space="preserve"> с инструментами расположить справа, а объект работы – перед собой.                                                                                         На столе не должно быть посторонних предметов.</w:t>
      </w:r>
    </w:p>
    <w:p w:rsidR="00431C3B" w:rsidRDefault="00431C3B"/>
    <w:p w:rsidR="00901A3E" w:rsidRDefault="00901A3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74F8C" w:rsidRDefault="00074F8C" w:rsidP="00901A3E">
      <w:pPr>
        <w:pStyle w:val="1"/>
        <w:jc w:val="center"/>
      </w:pPr>
      <w:bookmarkStart w:id="59" w:name="_Toc531871617"/>
      <w:bookmarkStart w:id="60" w:name="_Toc531871780"/>
      <w:r>
        <w:lastRenderedPageBreak/>
        <w:t>Техника безопасности при работе с тканью:</w:t>
      </w:r>
      <w:bookmarkEnd w:id="59"/>
      <w:bookmarkEnd w:id="60"/>
    </w:p>
    <w:p w:rsidR="00901A3E" w:rsidRPr="00901A3E" w:rsidRDefault="00901A3E" w:rsidP="00901A3E"/>
    <w:p w:rsidR="00901A3E" w:rsidRDefault="00901A3E" w:rsidP="00901A3E">
      <w:pPr>
        <w:rPr>
          <w:b/>
          <w:i/>
          <w:u w:val="single"/>
        </w:rPr>
      </w:pPr>
      <w:r w:rsidRPr="00901A3E">
        <w:rPr>
          <w:b/>
          <w:i/>
          <w:u w:val="single"/>
        </w:rPr>
        <w:t>При работе с иголками и булавками</w:t>
      </w:r>
    </w:p>
    <w:p w:rsidR="00901A3E" w:rsidRPr="00901A3E" w:rsidRDefault="00901A3E" w:rsidP="00901A3E">
      <w:pPr>
        <w:pStyle w:val="a7"/>
        <w:numPr>
          <w:ilvl w:val="0"/>
          <w:numId w:val="17"/>
        </w:numPr>
        <w:rPr>
          <w:b/>
          <w:i/>
          <w:u w:val="single"/>
        </w:rPr>
      </w:pPr>
      <w:r>
        <w:t>Шить с наперстком</w:t>
      </w:r>
    </w:p>
    <w:p w:rsidR="00901A3E" w:rsidRPr="00901A3E" w:rsidRDefault="00901A3E" w:rsidP="00901A3E">
      <w:pPr>
        <w:pStyle w:val="a7"/>
        <w:numPr>
          <w:ilvl w:val="0"/>
          <w:numId w:val="17"/>
        </w:numPr>
        <w:rPr>
          <w:b/>
          <w:i/>
          <w:u w:val="single"/>
        </w:rPr>
      </w:pPr>
      <w:r>
        <w:t>Хранить иголки и булавки в определенном месте (игольнице)</w:t>
      </w:r>
    </w:p>
    <w:p w:rsidR="00901A3E" w:rsidRPr="00901A3E" w:rsidRDefault="00901A3E" w:rsidP="00901A3E">
      <w:pPr>
        <w:pStyle w:val="a7"/>
        <w:numPr>
          <w:ilvl w:val="0"/>
          <w:numId w:val="17"/>
        </w:numPr>
        <w:rPr>
          <w:b/>
          <w:i/>
          <w:u w:val="single"/>
        </w:rPr>
      </w:pPr>
      <w:r>
        <w:t>Нельзя шить ржавой иглой</w:t>
      </w:r>
    </w:p>
    <w:p w:rsidR="00901A3E" w:rsidRPr="00901A3E" w:rsidRDefault="00901A3E" w:rsidP="00901A3E">
      <w:pPr>
        <w:pStyle w:val="a7"/>
        <w:numPr>
          <w:ilvl w:val="0"/>
          <w:numId w:val="17"/>
        </w:numPr>
        <w:rPr>
          <w:b/>
          <w:i/>
          <w:u w:val="single"/>
        </w:rPr>
      </w:pPr>
      <w:r>
        <w:t>Выкройки к ткани прикреплять острыми концами булавок от себя</w:t>
      </w:r>
    </w:p>
    <w:p w:rsidR="00901A3E" w:rsidRDefault="00901A3E" w:rsidP="00901A3E">
      <w:pPr>
        <w:rPr>
          <w:b/>
          <w:i/>
          <w:u w:val="single"/>
        </w:rPr>
      </w:pPr>
      <w:r>
        <w:rPr>
          <w:b/>
          <w:i/>
          <w:u w:val="single"/>
        </w:rPr>
        <w:t>При работе с ножницами</w:t>
      </w:r>
    </w:p>
    <w:p w:rsidR="00901A3E" w:rsidRPr="00901A3E" w:rsidRDefault="00901A3E" w:rsidP="00901A3E">
      <w:pPr>
        <w:pStyle w:val="a7"/>
        <w:numPr>
          <w:ilvl w:val="0"/>
          <w:numId w:val="18"/>
        </w:numPr>
        <w:rPr>
          <w:b/>
          <w:i/>
          <w:u w:val="single"/>
        </w:rPr>
      </w:pPr>
      <w:r>
        <w:t>Кладите ножницы сомкнутыми остриями от себя</w:t>
      </w:r>
    </w:p>
    <w:p w:rsidR="00901A3E" w:rsidRPr="00901A3E" w:rsidRDefault="00901A3E" w:rsidP="00901A3E">
      <w:pPr>
        <w:pStyle w:val="a7"/>
        <w:numPr>
          <w:ilvl w:val="0"/>
          <w:numId w:val="18"/>
        </w:numPr>
        <w:rPr>
          <w:b/>
          <w:i/>
          <w:u w:val="single"/>
        </w:rPr>
      </w:pPr>
      <w:r>
        <w:t>Передавать ножницы держась за острие</w:t>
      </w:r>
    </w:p>
    <w:p w:rsidR="00901A3E" w:rsidRDefault="00901A3E" w:rsidP="00901A3E">
      <w:pPr>
        <w:rPr>
          <w:b/>
          <w:i/>
          <w:u w:val="single"/>
        </w:rPr>
      </w:pPr>
      <w:r>
        <w:rPr>
          <w:b/>
          <w:i/>
          <w:u w:val="single"/>
        </w:rPr>
        <w:t>При работе на швейной машине:</w:t>
      </w:r>
    </w:p>
    <w:p w:rsidR="00901A3E" w:rsidRPr="00901A3E" w:rsidRDefault="00901A3E" w:rsidP="00901A3E">
      <w:pPr>
        <w:pStyle w:val="a7"/>
        <w:numPr>
          <w:ilvl w:val="0"/>
          <w:numId w:val="19"/>
        </w:numPr>
        <w:rPr>
          <w:b/>
          <w:i/>
          <w:u w:val="single"/>
        </w:rPr>
      </w:pPr>
      <w:r>
        <w:t>Волосы убирать под косынку</w:t>
      </w:r>
    </w:p>
    <w:p w:rsidR="00901A3E" w:rsidRPr="00901A3E" w:rsidRDefault="00901A3E" w:rsidP="00901A3E">
      <w:pPr>
        <w:pStyle w:val="a7"/>
        <w:numPr>
          <w:ilvl w:val="0"/>
          <w:numId w:val="19"/>
        </w:numPr>
        <w:rPr>
          <w:b/>
          <w:i/>
          <w:u w:val="single"/>
        </w:rPr>
      </w:pPr>
      <w:r>
        <w:t>На машине не должно бать посторонних предметов</w:t>
      </w:r>
    </w:p>
    <w:p w:rsidR="00901A3E" w:rsidRPr="00901A3E" w:rsidRDefault="00901A3E" w:rsidP="00901A3E">
      <w:pPr>
        <w:pStyle w:val="a7"/>
        <w:numPr>
          <w:ilvl w:val="0"/>
          <w:numId w:val="19"/>
        </w:numPr>
        <w:rPr>
          <w:b/>
          <w:i/>
          <w:u w:val="single"/>
        </w:rPr>
      </w:pPr>
      <w:r>
        <w:t>Не наклоняться близко к движущимся и вращающимся частям машины, держать ножницы возле них</w:t>
      </w:r>
    </w:p>
    <w:p w:rsidR="00901A3E" w:rsidRPr="00901A3E" w:rsidRDefault="00901A3E" w:rsidP="00901A3E">
      <w:pPr>
        <w:pStyle w:val="a7"/>
        <w:numPr>
          <w:ilvl w:val="0"/>
          <w:numId w:val="19"/>
        </w:numPr>
        <w:rPr>
          <w:b/>
          <w:i/>
          <w:u w:val="single"/>
        </w:rPr>
      </w:pPr>
      <w:r>
        <w:t xml:space="preserve">Нельзя держать пальцы рук около лапки, чтобы не проколоть их иглой </w:t>
      </w:r>
    </w:p>
    <w:p w:rsidR="00901A3E" w:rsidRDefault="00901A3E" w:rsidP="00256496">
      <w:pPr>
        <w:rPr>
          <w:b/>
          <w:i/>
          <w:u w:val="single"/>
        </w:rPr>
      </w:pPr>
      <w:r>
        <w:rPr>
          <w:b/>
          <w:i/>
          <w:u w:val="single"/>
        </w:rPr>
        <w:t>При работе с утюгом</w:t>
      </w:r>
    </w:p>
    <w:p w:rsidR="00256496" w:rsidRPr="00A95CE1" w:rsidRDefault="00256496" w:rsidP="00256496">
      <w:pPr>
        <w:pStyle w:val="a7"/>
        <w:numPr>
          <w:ilvl w:val="0"/>
          <w:numId w:val="20"/>
        </w:numPr>
      </w:pPr>
      <w:r>
        <w:t xml:space="preserve">Нельзя держать пальцы рук около лапки, чтобы не проколоть их иглой </w:t>
      </w:r>
    </w:p>
    <w:p w:rsidR="00256496" w:rsidRPr="00256496" w:rsidRDefault="00256496" w:rsidP="00256496">
      <w:pPr>
        <w:pStyle w:val="a7"/>
        <w:numPr>
          <w:ilvl w:val="0"/>
          <w:numId w:val="20"/>
        </w:numPr>
        <w:rPr>
          <w:b/>
          <w:i/>
          <w:u w:val="single"/>
        </w:rPr>
      </w:pPr>
      <w:r>
        <w:t>Перед работой утюгом проверить исправность шнура</w:t>
      </w:r>
    </w:p>
    <w:p w:rsidR="00256496" w:rsidRPr="00256496" w:rsidRDefault="00256496" w:rsidP="00256496">
      <w:pPr>
        <w:pStyle w:val="a7"/>
        <w:numPr>
          <w:ilvl w:val="0"/>
          <w:numId w:val="20"/>
        </w:numPr>
        <w:rPr>
          <w:b/>
          <w:i/>
          <w:u w:val="single"/>
        </w:rPr>
      </w:pPr>
      <w:r>
        <w:t>Включать и выключать утюг сухими руками, держась за вилку</w:t>
      </w:r>
    </w:p>
    <w:p w:rsidR="00256496" w:rsidRPr="00256496" w:rsidRDefault="00256496" w:rsidP="00256496">
      <w:pPr>
        <w:pStyle w:val="a7"/>
        <w:numPr>
          <w:ilvl w:val="0"/>
          <w:numId w:val="20"/>
        </w:numPr>
        <w:rPr>
          <w:b/>
          <w:i/>
          <w:u w:val="single"/>
        </w:rPr>
      </w:pPr>
      <w:r>
        <w:t>Ставить утюг на подставку</w:t>
      </w:r>
    </w:p>
    <w:p w:rsidR="00256496" w:rsidRPr="00256496" w:rsidRDefault="00256496" w:rsidP="00256496">
      <w:pPr>
        <w:pStyle w:val="a7"/>
        <w:numPr>
          <w:ilvl w:val="0"/>
          <w:numId w:val="20"/>
        </w:numPr>
        <w:rPr>
          <w:b/>
          <w:i/>
          <w:u w:val="single"/>
        </w:rPr>
      </w:pPr>
      <w:r>
        <w:t>Следить за тем, чтобы подошва утюга не касалась шнура</w:t>
      </w:r>
    </w:p>
    <w:p w:rsidR="00256496" w:rsidRPr="00256496" w:rsidRDefault="00256496" w:rsidP="00256496">
      <w:pPr>
        <w:pStyle w:val="a7"/>
        <w:numPr>
          <w:ilvl w:val="0"/>
          <w:numId w:val="20"/>
        </w:numPr>
        <w:rPr>
          <w:b/>
          <w:i/>
          <w:u w:val="single"/>
        </w:rPr>
      </w:pPr>
      <w:r>
        <w:t>Нельзя оставлять включенным утюг в сети без присмотра</w:t>
      </w:r>
    </w:p>
    <w:p w:rsidR="00256496" w:rsidRDefault="00256496" w:rsidP="00256496">
      <w:pPr>
        <w:pStyle w:val="a7"/>
        <w:numPr>
          <w:ilvl w:val="0"/>
          <w:numId w:val="20"/>
        </w:numPr>
      </w:pPr>
      <w:r>
        <w:t xml:space="preserve">В помещении с бетонными полами во время утюжки обязательно стоять на резиновом коврике </w:t>
      </w:r>
    </w:p>
    <w:p w:rsidR="00F50369" w:rsidRDefault="00F50369" w:rsidP="00F50369">
      <w:pPr>
        <w:pStyle w:val="1"/>
        <w:jc w:val="center"/>
      </w:pPr>
      <w:r>
        <w:br w:type="page"/>
      </w:r>
      <w:bookmarkStart w:id="61" w:name="_Toc531871618"/>
      <w:bookmarkStart w:id="62" w:name="_Toc531871781"/>
      <w:r>
        <w:lastRenderedPageBreak/>
        <w:t>Связь с предметами:</w:t>
      </w:r>
      <w:bookmarkEnd w:id="61"/>
      <w:bookmarkEnd w:id="62"/>
    </w:p>
    <w:p w:rsidR="00F50369" w:rsidRDefault="00375BAA" w:rsidP="00F50369">
      <w:r>
        <w:rPr>
          <w:noProof/>
          <w:lang w:eastAsia="ru-RU"/>
        </w:rPr>
        <w:pict>
          <v:oval id="_x0000_s1057" style="position:absolute;margin-left:329.65pt;margin-top:415.8pt;width:131.65pt;height:69.4pt;z-index:251687936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28"/>
                      <w:szCs w:val="28"/>
                    </w:rPr>
                  </w:pPr>
                  <w:r w:rsidRPr="00E8799A">
                    <w:rPr>
                      <w:sz w:val="28"/>
                      <w:szCs w:val="28"/>
                    </w:rPr>
                    <w:t>Иностранный язык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7" style="position:absolute;margin-left:-18.35pt;margin-top:51.55pt;width:131.65pt;height:69.4pt;z-index:251677696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32"/>
                      <w:szCs w:val="32"/>
                    </w:rPr>
                  </w:pPr>
                  <w:r w:rsidRPr="00E8799A">
                    <w:rPr>
                      <w:sz w:val="32"/>
                      <w:szCs w:val="32"/>
                    </w:rPr>
                    <w:t>Физика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1" style="position:absolute;margin-left:160pt;margin-top:56.8pt;width:131.65pt;height:69.4pt;z-index:251681792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  <w:r w:rsidRPr="00E8799A">
                    <w:rPr>
                      <w:sz w:val="40"/>
                      <w:szCs w:val="40"/>
                    </w:rPr>
                    <w:t>ИЗО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5" style="position:absolute;margin-left:149pt;margin-top:414.8pt;width:131.65pt;height:69.4pt;z-index:251685888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32"/>
                      <w:szCs w:val="32"/>
                    </w:rPr>
                  </w:pPr>
                  <w:r w:rsidRPr="00E8799A">
                    <w:rPr>
                      <w:sz w:val="32"/>
                      <w:szCs w:val="32"/>
                    </w:rPr>
                    <w:t>Геометрия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0" style="position:absolute;margin-left:338.75pt;margin-top:54.45pt;width:131.65pt;height:69.4pt;z-index:251680768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32"/>
                      <w:szCs w:val="32"/>
                    </w:rPr>
                  </w:pPr>
                  <w:r w:rsidRPr="00E8799A">
                    <w:rPr>
                      <w:sz w:val="32"/>
                      <w:szCs w:val="32"/>
                    </w:rPr>
                    <w:t>Черчение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9" style="position:absolute;margin-left:345.55pt;margin-top:155.4pt;width:131.65pt;height:69.4pt;z-index:251679744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32"/>
                      <w:szCs w:val="32"/>
                    </w:rPr>
                  </w:pPr>
                  <w:r w:rsidRPr="00E8799A">
                    <w:rPr>
                      <w:sz w:val="32"/>
                      <w:szCs w:val="32"/>
                    </w:rPr>
                    <w:t>История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8" style="position:absolute;margin-left:338.7pt;margin-top:294.5pt;width:131.65pt;height:69.4pt;z-index:251678720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28"/>
                      <w:szCs w:val="28"/>
                    </w:rPr>
                  </w:pPr>
                  <w:r w:rsidRPr="00E8799A">
                    <w:rPr>
                      <w:sz w:val="28"/>
                      <w:szCs w:val="28"/>
                    </w:rPr>
                    <w:t>Математика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2" style="position:absolute;margin-left:-29.7pt;margin-top:155.05pt;width:131.65pt;height:69.4pt;z-index:251682816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32"/>
                      <w:szCs w:val="32"/>
                    </w:rPr>
                  </w:pPr>
                  <w:r w:rsidRPr="00E8799A">
                    <w:rPr>
                      <w:sz w:val="32"/>
                      <w:szCs w:val="32"/>
                    </w:rPr>
                    <w:t>Экология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3" style="position:absolute;margin-left:-36.5pt;margin-top:294.15pt;width:131.65pt;height:69.4pt;z-index:251683840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32"/>
                      <w:szCs w:val="32"/>
                    </w:rPr>
                  </w:pPr>
                  <w:r w:rsidRPr="00E8799A">
                    <w:rPr>
                      <w:sz w:val="32"/>
                      <w:szCs w:val="32"/>
                    </w:rPr>
                    <w:t>Химия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4" style="position:absolute;margin-left:-36.2pt;margin-top:419pt;width:131.65pt;height:69.4pt;z-index:251684864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32"/>
                      <w:szCs w:val="32"/>
                    </w:rPr>
                  </w:pPr>
                  <w:r w:rsidRPr="00E8799A">
                    <w:rPr>
                      <w:sz w:val="32"/>
                      <w:szCs w:val="32"/>
                    </w:rPr>
                    <w:t>Литература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6" style="position:absolute;margin-left:329.65pt;margin-top:415.8pt;width:131.65pt;height:69.4pt;z-index:251686912" fillcolor="#ffc">
            <v:textbox>
              <w:txbxContent>
                <w:p w:rsidR="00375BAA" w:rsidRPr="00E8799A" w:rsidRDefault="00375BAA" w:rsidP="00F50369">
                  <w:pPr>
                    <w:jc w:val="center"/>
                    <w:rPr>
                      <w:sz w:val="28"/>
                      <w:szCs w:val="28"/>
                    </w:rPr>
                  </w:pPr>
                  <w:r w:rsidRPr="00E8799A">
                    <w:rPr>
                      <w:sz w:val="28"/>
                      <w:szCs w:val="28"/>
                    </w:rPr>
                    <w:t>Иностранный язык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46" style="position:absolute;margin-left:124.35pt;margin-top:209.2pt;width:192.65pt;height:80.45pt;z-index:251676672" fillcolor="#fde9d9 [665]">
            <v:textbox>
              <w:txbxContent>
                <w:p w:rsidR="00375BAA" w:rsidRDefault="00375BAA" w:rsidP="00F50369"/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  <w:r w:rsidRPr="00E8799A">
                    <w:rPr>
                      <w:sz w:val="40"/>
                      <w:szCs w:val="40"/>
                    </w:rPr>
                    <w:t>Технология</w:t>
                  </w: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75BAA" w:rsidRPr="00E8799A" w:rsidRDefault="00375BAA" w:rsidP="00F50369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Pr="00E8799A" w:rsidRDefault="00F50369" w:rsidP="00F50369"/>
    <w:p w:rsidR="00F50369" w:rsidRDefault="00F50369" w:rsidP="00F50369"/>
    <w:p w:rsidR="00F50369" w:rsidRDefault="00F50369" w:rsidP="00F50369">
      <w:pPr>
        <w:pStyle w:val="a7"/>
        <w:numPr>
          <w:ilvl w:val="0"/>
          <w:numId w:val="9"/>
        </w:numPr>
        <w:ind w:left="426" w:firstLine="0"/>
      </w:pPr>
      <w:r>
        <w:t>Термин «шаблон» от немецкого слова «образец»</w:t>
      </w:r>
    </w:p>
    <w:p w:rsidR="00F50369" w:rsidRDefault="00F50369" w:rsidP="00F50369">
      <w:pPr>
        <w:pStyle w:val="a7"/>
        <w:numPr>
          <w:ilvl w:val="0"/>
          <w:numId w:val="8"/>
        </w:numPr>
      </w:pPr>
      <w:r>
        <w:t>Элементарные геометрические построения являются опорными материалами черчения и трудового обучения (разметка  тканей при конструировании швейных изделий</w:t>
      </w:r>
      <w:r w:rsidR="00E912E9">
        <w:t>, геометрия )</w:t>
      </w:r>
    </w:p>
    <w:p w:rsidR="00F50369" w:rsidRDefault="00F50369" w:rsidP="00F50369">
      <w:pPr>
        <w:pStyle w:val="a7"/>
        <w:numPr>
          <w:ilvl w:val="0"/>
          <w:numId w:val="8"/>
        </w:numPr>
      </w:pPr>
      <w:r>
        <w:t>Различные расчёты при построении (связь с математикой)</w:t>
      </w:r>
    </w:p>
    <w:p w:rsidR="00F50369" w:rsidRDefault="00F50369" w:rsidP="00F50369">
      <w:pPr>
        <w:pStyle w:val="a7"/>
        <w:numPr>
          <w:ilvl w:val="0"/>
          <w:numId w:val="8"/>
        </w:numPr>
      </w:pPr>
      <w:r>
        <w:t>Исследование ткани (связь с химией)</w:t>
      </w:r>
    </w:p>
    <w:p w:rsidR="00F50369" w:rsidRDefault="00F50369" w:rsidP="00F50369">
      <w:pPr>
        <w:pStyle w:val="a7"/>
        <w:numPr>
          <w:ilvl w:val="0"/>
          <w:numId w:val="8"/>
        </w:numPr>
      </w:pPr>
      <w:r>
        <w:t>Изучение истории выпускного платья (связь с историей)</w:t>
      </w:r>
    </w:p>
    <w:p w:rsidR="00F50369" w:rsidRDefault="00F50369" w:rsidP="00F50369">
      <w:pPr>
        <w:pStyle w:val="a7"/>
        <w:numPr>
          <w:ilvl w:val="0"/>
          <w:numId w:val="8"/>
        </w:numPr>
      </w:pPr>
      <w:r>
        <w:t>Работа на швейной машине, утюге (связь с физикой)</w:t>
      </w:r>
    </w:p>
    <w:p w:rsidR="00256496" w:rsidRDefault="00F50369" w:rsidP="00E444D0">
      <w:pPr>
        <w:pStyle w:val="a7"/>
        <w:numPr>
          <w:ilvl w:val="0"/>
          <w:numId w:val="8"/>
        </w:numPr>
      </w:pPr>
      <w:r>
        <w:t>Изделия, изготавливаемые на уроках технологии не должны наносить вред здоровью челове</w:t>
      </w:r>
      <w:r w:rsidR="00C61D72">
        <w:t>ка и окружающей среде (экология</w:t>
      </w:r>
      <w:r w:rsidR="00E444D0">
        <w:t>)</w:t>
      </w:r>
    </w:p>
    <w:p w:rsidR="00256496" w:rsidRDefault="00256496" w:rsidP="00256496">
      <w:pPr>
        <w:pStyle w:val="1"/>
        <w:jc w:val="center"/>
      </w:pPr>
      <w:bookmarkStart w:id="63" w:name="_Toc531871619"/>
      <w:bookmarkStart w:id="64" w:name="_Toc531871782"/>
      <w:r>
        <w:lastRenderedPageBreak/>
        <w:t>Оценка проделанной работы:</w:t>
      </w:r>
      <w:bookmarkEnd w:id="63"/>
      <w:bookmarkEnd w:id="64"/>
    </w:p>
    <w:p w:rsidR="00256496" w:rsidRPr="00256496" w:rsidRDefault="00256496" w:rsidP="0025649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256496" w:rsidTr="00256496">
        <w:tc>
          <w:tcPr>
            <w:tcW w:w="4856" w:type="dxa"/>
            <w:shd w:val="clear" w:color="auto" w:fill="B8CCE4" w:themeFill="accent1" w:themeFillTint="66"/>
          </w:tcPr>
          <w:p w:rsidR="00256496" w:rsidRDefault="00256496" w:rsidP="00A95CE1">
            <w:pPr>
              <w:jc w:val="center"/>
            </w:pPr>
            <w:r>
              <w:t>Положительная оценка</w:t>
            </w:r>
          </w:p>
        </w:tc>
        <w:tc>
          <w:tcPr>
            <w:tcW w:w="4856" w:type="dxa"/>
            <w:shd w:val="clear" w:color="auto" w:fill="B8CCE4" w:themeFill="accent1" w:themeFillTint="66"/>
          </w:tcPr>
          <w:p w:rsidR="00256496" w:rsidRDefault="00256496" w:rsidP="00A95CE1">
            <w:pPr>
              <w:jc w:val="center"/>
            </w:pPr>
            <w:r>
              <w:t>Отрицательная оценка</w:t>
            </w:r>
          </w:p>
        </w:tc>
      </w:tr>
      <w:tr w:rsidR="00256496" w:rsidTr="00256496">
        <w:tc>
          <w:tcPr>
            <w:tcW w:w="4856" w:type="dxa"/>
          </w:tcPr>
          <w:p w:rsidR="00256496" w:rsidRDefault="00256496" w:rsidP="00A95CE1">
            <w:pPr>
              <w:pStyle w:val="a7"/>
              <w:numPr>
                <w:ilvl w:val="0"/>
                <w:numId w:val="21"/>
              </w:numPr>
              <w:jc w:val="center"/>
            </w:pPr>
            <w:r>
              <w:t xml:space="preserve">Научилась шить платье из </w:t>
            </w:r>
            <w:r w:rsidR="00E912E9">
              <w:t xml:space="preserve">трикотажной </w:t>
            </w:r>
            <w:r>
              <w:t xml:space="preserve"> ткани с кружевом</w:t>
            </w:r>
          </w:p>
          <w:p w:rsidR="00256496" w:rsidRDefault="00256496" w:rsidP="00A95CE1">
            <w:pPr>
              <w:pStyle w:val="a7"/>
              <w:jc w:val="center"/>
            </w:pPr>
          </w:p>
        </w:tc>
        <w:tc>
          <w:tcPr>
            <w:tcW w:w="4856" w:type="dxa"/>
          </w:tcPr>
          <w:p w:rsidR="00256496" w:rsidRDefault="00256496" w:rsidP="00A95CE1">
            <w:pPr>
              <w:pStyle w:val="a7"/>
              <w:numPr>
                <w:ilvl w:val="0"/>
                <w:numId w:val="21"/>
              </w:numPr>
              <w:jc w:val="center"/>
            </w:pPr>
            <w:r>
              <w:t xml:space="preserve">Работа с </w:t>
            </w:r>
            <w:r w:rsidR="00E912E9">
              <w:t>трикотажной</w:t>
            </w:r>
            <w:r>
              <w:t xml:space="preserve"> тканью</w:t>
            </w:r>
          </w:p>
          <w:p w:rsidR="00256496" w:rsidRDefault="00256496" w:rsidP="00A95CE1">
            <w:pPr>
              <w:pStyle w:val="a7"/>
              <w:jc w:val="center"/>
            </w:pPr>
          </w:p>
        </w:tc>
      </w:tr>
    </w:tbl>
    <w:p w:rsidR="00901A3E" w:rsidRPr="00901A3E" w:rsidRDefault="00901A3E" w:rsidP="00901A3E"/>
    <w:p w:rsidR="00074F8C" w:rsidRDefault="00074F8C"/>
    <w:p w:rsidR="00256496" w:rsidRDefault="00256496" w:rsidP="00256496">
      <w:pPr>
        <w:pStyle w:val="1"/>
        <w:jc w:val="center"/>
      </w:pPr>
      <w:bookmarkStart w:id="65" w:name="_Toc531871620"/>
      <w:bookmarkStart w:id="66" w:name="_Toc531871783"/>
      <w:r>
        <w:t>Реклама:</w:t>
      </w:r>
      <w:bookmarkEnd w:id="65"/>
      <w:bookmarkEnd w:id="66"/>
    </w:p>
    <w:p w:rsidR="00256496" w:rsidRDefault="00256496" w:rsidP="00256496"/>
    <w:p w:rsidR="00F50369" w:rsidRDefault="00375BAA" w:rsidP="00375BAA">
      <w:pPr>
        <w:jc w:val="center"/>
      </w:pPr>
      <w:r>
        <w:t>Смотрите какое платьице</w:t>
      </w:r>
    </w:p>
    <w:p w:rsidR="00375BAA" w:rsidRDefault="00375BAA" w:rsidP="00375BAA">
      <w:pPr>
        <w:jc w:val="center"/>
      </w:pPr>
      <w:r>
        <w:t>Правда оно вам нравиться?</w:t>
      </w:r>
    </w:p>
    <w:p w:rsidR="00375BAA" w:rsidRDefault="00375BAA" w:rsidP="00375BAA">
      <w:pPr>
        <w:jc w:val="center"/>
      </w:pPr>
      <w:r>
        <w:t>Правда я очень</w:t>
      </w:r>
      <w:r w:rsidR="00905866">
        <w:t xml:space="preserve"> красиво одета?</w:t>
      </w:r>
    </w:p>
    <w:p w:rsidR="00905866" w:rsidRDefault="00905866" w:rsidP="00375BAA">
      <w:pPr>
        <w:jc w:val="center"/>
      </w:pPr>
      <w:r>
        <w:t xml:space="preserve">Платье </w:t>
      </w:r>
      <w:bookmarkStart w:id="67" w:name="_GoBack"/>
      <w:bookmarkEnd w:id="67"/>
      <w:r>
        <w:t xml:space="preserve"> это черного цвета !</w:t>
      </w:r>
    </w:p>
    <w:p w:rsidR="00F50369" w:rsidRDefault="00F50369" w:rsidP="00256496"/>
    <w:p w:rsidR="00F50369" w:rsidRDefault="00F50369" w:rsidP="00256496"/>
    <w:p w:rsidR="00F50369" w:rsidRDefault="00F50369" w:rsidP="00256496"/>
    <w:p w:rsidR="00F50369" w:rsidRDefault="00F50369" w:rsidP="00F50369">
      <w:pPr>
        <w:pStyle w:val="1"/>
        <w:jc w:val="center"/>
      </w:pPr>
      <w:bookmarkStart w:id="68" w:name="_Toc531871621"/>
      <w:bookmarkStart w:id="69" w:name="_Toc531871784"/>
      <w:r>
        <w:t>Вывод:</w:t>
      </w:r>
      <w:bookmarkEnd w:id="68"/>
      <w:bookmarkEnd w:id="69"/>
    </w:p>
    <w:p w:rsidR="00F50369" w:rsidRDefault="00F50369" w:rsidP="00F50369">
      <w:r>
        <w:t>Выполнение проекта способствует развитию и совершенствованию своих возможностей в области кройки и шитья, овладению технологического мастерства, развитию художественного вкуса и творческого отношения к выполняемой работе. Считаю, что в целом проект получился неплохой. Цель достигнута. Технология обработки платья доступна. Т.к. я платье сшила сама, я сэкономила семейный бюджет и поняла, что изготовление платья не нанесло вред природным ресурсом и окружающей среде. Своей работой я довольна. С задачами, поставленными перед собой, я справилась.</w:t>
      </w:r>
    </w:p>
    <w:p w:rsidR="00F50369" w:rsidRDefault="00F50369" w:rsidP="00F50369"/>
    <w:p w:rsidR="00F50369" w:rsidRDefault="00F50369" w:rsidP="00F50369">
      <w:pPr>
        <w:pStyle w:val="1"/>
        <w:jc w:val="center"/>
      </w:pPr>
      <w:bookmarkStart w:id="70" w:name="_Toc531871622"/>
      <w:bookmarkStart w:id="71" w:name="_Toc531871785"/>
      <w:r>
        <w:t>Список Используемой Литературы:</w:t>
      </w:r>
      <w:bookmarkEnd w:id="70"/>
      <w:bookmarkEnd w:id="71"/>
    </w:p>
    <w:p w:rsidR="00F50369" w:rsidRDefault="00F50369" w:rsidP="00F50369">
      <w:pPr>
        <w:pStyle w:val="a7"/>
        <w:numPr>
          <w:ilvl w:val="0"/>
          <w:numId w:val="22"/>
        </w:numPr>
      </w:pPr>
      <w:r>
        <w:t>Учебник по технологии Симоненко В.Д. 6-7 класс</w:t>
      </w:r>
    </w:p>
    <w:p w:rsidR="00F50369" w:rsidRDefault="00F50369" w:rsidP="00F50369">
      <w:pPr>
        <w:pStyle w:val="a7"/>
        <w:numPr>
          <w:ilvl w:val="0"/>
          <w:numId w:val="22"/>
        </w:numPr>
      </w:pPr>
      <w:r>
        <w:t>Рабочая тетрадь</w:t>
      </w:r>
    </w:p>
    <w:p w:rsidR="00F50369" w:rsidRDefault="00CE0C0D" w:rsidP="00F50369">
      <w:pPr>
        <w:pStyle w:val="a7"/>
        <w:numPr>
          <w:ilvl w:val="0"/>
          <w:numId w:val="22"/>
        </w:numPr>
      </w:pPr>
      <w:r>
        <w:t>Википедия (сайт)</w:t>
      </w:r>
    </w:p>
    <w:p w:rsidR="00CE0C0D" w:rsidRDefault="00CE0C0D" w:rsidP="00F50369">
      <w:pPr>
        <w:pStyle w:val="a7"/>
        <w:numPr>
          <w:ilvl w:val="0"/>
          <w:numId w:val="22"/>
        </w:numPr>
      </w:pPr>
      <w:r>
        <w:t>Технология  5 класс «Технология ведения дома» Синица  Н.В.</w:t>
      </w:r>
    </w:p>
    <w:p w:rsidR="00256496" w:rsidRPr="00256496" w:rsidRDefault="00256496" w:rsidP="00336BA8">
      <w:pPr>
        <w:pStyle w:val="1"/>
      </w:pPr>
    </w:p>
    <w:sectPr w:rsidR="00256496" w:rsidRPr="00256496" w:rsidSect="001F14BC">
      <w:footerReference w:type="default" r:id="rId33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BAA" w:rsidRDefault="00375BAA" w:rsidP="00DE5DA9">
      <w:pPr>
        <w:spacing w:after="0" w:line="240" w:lineRule="auto"/>
      </w:pPr>
      <w:r>
        <w:separator/>
      </w:r>
    </w:p>
  </w:endnote>
  <w:endnote w:type="continuationSeparator" w:id="0">
    <w:p w:rsidR="00375BAA" w:rsidRDefault="00375BAA" w:rsidP="00DE5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BAA" w:rsidRDefault="00375BAA">
    <w:pPr>
      <w:pStyle w:val="ad"/>
    </w:pPr>
  </w:p>
  <w:p w:rsidR="00375BAA" w:rsidRDefault="00375BA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BAA" w:rsidRDefault="00375BAA" w:rsidP="00DE5DA9">
      <w:pPr>
        <w:spacing w:after="0" w:line="240" w:lineRule="auto"/>
      </w:pPr>
      <w:r>
        <w:separator/>
      </w:r>
    </w:p>
  </w:footnote>
  <w:footnote w:type="continuationSeparator" w:id="0">
    <w:p w:rsidR="00375BAA" w:rsidRDefault="00375BAA" w:rsidP="00DE5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0A52"/>
    <w:multiLevelType w:val="hybridMultilevel"/>
    <w:tmpl w:val="17382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B020C"/>
    <w:multiLevelType w:val="hybridMultilevel"/>
    <w:tmpl w:val="047C422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A6EE7"/>
    <w:multiLevelType w:val="hybridMultilevel"/>
    <w:tmpl w:val="E6BA0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00DC4"/>
    <w:multiLevelType w:val="hybridMultilevel"/>
    <w:tmpl w:val="A6E08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313E8"/>
    <w:multiLevelType w:val="hybridMultilevel"/>
    <w:tmpl w:val="6608BE8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2DB11B2E"/>
    <w:multiLevelType w:val="hybridMultilevel"/>
    <w:tmpl w:val="D6AC3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435ED"/>
    <w:multiLevelType w:val="hybridMultilevel"/>
    <w:tmpl w:val="203887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0BB347F"/>
    <w:multiLevelType w:val="hybridMultilevel"/>
    <w:tmpl w:val="60504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4B009F"/>
    <w:multiLevelType w:val="hybridMultilevel"/>
    <w:tmpl w:val="04E4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C061B"/>
    <w:multiLevelType w:val="hybridMultilevel"/>
    <w:tmpl w:val="C02E2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F37C6"/>
    <w:multiLevelType w:val="hybridMultilevel"/>
    <w:tmpl w:val="CBE6D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D32F9"/>
    <w:multiLevelType w:val="hybridMultilevel"/>
    <w:tmpl w:val="6090E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B756E6"/>
    <w:multiLevelType w:val="hybridMultilevel"/>
    <w:tmpl w:val="E7E82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24DD4"/>
    <w:multiLevelType w:val="hybridMultilevel"/>
    <w:tmpl w:val="F742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F78F8"/>
    <w:multiLevelType w:val="hybridMultilevel"/>
    <w:tmpl w:val="1372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912090"/>
    <w:multiLevelType w:val="hybridMultilevel"/>
    <w:tmpl w:val="F532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7F4913"/>
    <w:multiLevelType w:val="hybridMultilevel"/>
    <w:tmpl w:val="52CE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8100D1"/>
    <w:multiLevelType w:val="hybridMultilevel"/>
    <w:tmpl w:val="02CCA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718CC"/>
    <w:multiLevelType w:val="hybridMultilevel"/>
    <w:tmpl w:val="DCECE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482390"/>
    <w:multiLevelType w:val="hybridMultilevel"/>
    <w:tmpl w:val="FC108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39197B"/>
    <w:multiLevelType w:val="hybridMultilevel"/>
    <w:tmpl w:val="2DDEE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286821"/>
    <w:multiLevelType w:val="hybridMultilevel"/>
    <w:tmpl w:val="00E49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8"/>
  </w:num>
  <w:num w:numId="4">
    <w:abstractNumId w:val="13"/>
  </w:num>
  <w:num w:numId="5">
    <w:abstractNumId w:val="16"/>
  </w:num>
  <w:num w:numId="6">
    <w:abstractNumId w:val="17"/>
  </w:num>
  <w:num w:numId="7">
    <w:abstractNumId w:val="21"/>
  </w:num>
  <w:num w:numId="8">
    <w:abstractNumId w:val="14"/>
  </w:num>
  <w:num w:numId="9">
    <w:abstractNumId w:val="15"/>
  </w:num>
  <w:num w:numId="10">
    <w:abstractNumId w:val="12"/>
  </w:num>
  <w:num w:numId="11">
    <w:abstractNumId w:val="9"/>
  </w:num>
  <w:num w:numId="12">
    <w:abstractNumId w:val="0"/>
  </w:num>
  <w:num w:numId="13">
    <w:abstractNumId w:val="5"/>
  </w:num>
  <w:num w:numId="14">
    <w:abstractNumId w:val="1"/>
  </w:num>
  <w:num w:numId="15">
    <w:abstractNumId w:val="4"/>
  </w:num>
  <w:num w:numId="16">
    <w:abstractNumId w:val="19"/>
  </w:num>
  <w:num w:numId="17">
    <w:abstractNumId w:val="11"/>
  </w:num>
  <w:num w:numId="18">
    <w:abstractNumId w:val="7"/>
  </w:num>
  <w:num w:numId="19">
    <w:abstractNumId w:val="3"/>
  </w:num>
  <w:num w:numId="20">
    <w:abstractNumId w:val="6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707F"/>
    <w:rsid w:val="00056A66"/>
    <w:rsid w:val="00073ADB"/>
    <w:rsid w:val="00074F8C"/>
    <w:rsid w:val="000B5A87"/>
    <w:rsid w:val="00132D7C"/>
    <w:rsid w:val="00177E48"/>
    <w:rsid w:val="001A23FE"/>
    <w:rsid w:val="001A39C6"/>
    <w:rsid w:val="001C4FF2"/>
    <w:rsid w:val="001F14BC"/>
    <w:rsid w:val="00250E6A"/>
    <w:rsid w:val="00256496"/>
    <w:rsid w:val="002D0701"/>
    <w:rsid w:val="002D0727"/>
    <w:rsid w:val="0030092A"/>
    <w:rsid w:val="00327475"/>
    <w:rsid w:val="00336BA8"/>
    <w:rsid w:val="00375BAA"/>
    <w:rsid w:val="003F3E58"/>
    <w:rsid w:val="00403095"/>
    <w:rsid w:val="00431C3B"/>
    <w:rsid w:val="0044297D"/>
    <w:rsid w:val="004E185E"/>
    <w:rsid w:val="005166FE"/>
    <w:rsid w:val="005338C0"/>
    <w:rsid w:val="00535CB1"/>
    <w:rsid w:val="005379C1"/>
    <w:rsid w:val="00553949"/>
    <w:rsid w:val="005C0F26"/>
    <w:rsid w:val="005C6EB9"/>
    <w:rsid w:val="00617905"/>
    <w:rsid w:val="0079771B"/>
    <w:rsid w:val="008B7C5D"/>
    <w:rsid w:val="008C0DF7"/>
    <w:rsid w:val="008C1D6E"/>
    <w:rsid w:val="00901A3E"/>
    <w:rsid w:val="00905866"/>
    <w:rsid w:val="00915038"/>
    <w:rsid w:val="00931177"/>
    <w:rsid w:val="00932AC9"/>
    <w:rsid w:val="00955D18"/>
    <w:rsid w:val="00983DC4"/>
    <w:rsid w:val="009A2E05"/>
    <w:rsid w:val="00A20E17"/>
    <w:rsid w:val="00A95CE1"/>
    <w:rsid w:val="00B10271"/>
    <w:rsid w:val="00B17D92"/>
    <w:rsid w:val="00B40428"/>
    <w:rsid w:val="00B6747B"/>
    <w:rsid w:val="00BD2FF9"/>
    <w:rsid w:val="00BE38FB"/>
    <w:rsid w:val="00C4004C"/>
    <w:rsid w:val="00C61D72"/>
    <w:rsid w:val="00C86939"/>
    <w:rsid w:val="00C87057"/>
    <w:rsid w:val="00CE0C0D"/>
    <w:rsid w:val="00D13493"/>
    <w:rsid w:val="00D418C7"/>
    <w:rsid w:val="00D442AE"/>
    <w:rsid w:val="00D733C4"/>
    <w:rsid w:val="00DE5DA9"/>
    <w:rsid w:val="00DF5FC1"/>
    <w:rsid w:val="00E20031"/>
    <w:rsid w:val="00E22269"/>
    <w:rsid w:val="00E444D0"/>
    <w:rsid w:val="00E6790B"/>
    <w:rsid w:val="00E84F0D"/>
    <w:rsid w:val="00E8707F"/>
    <w:rsid w:val="00E8799A"/>
    <w:rsid w:val="00E912E9"/>
    <w:rsid w:val="00F25DEA"/>
    <w:rsid w:val="00F50369"/>
    <w:rsid w:val="00F6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ru v:ext="edit" colors="#ffc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E48"/>
  </w:style>
  <w:style w:type="paragraph" w:styleId="1">
    <w:name w:val="heading 1"/>
    <w:basedOn w:val="a"/>
    <w:next w:val="a"/>
    <w:link w:val="10"/>
    <w:uiPriority w:val="9"/>
    <w:qFormat/>
    <w:rsid w:val="0095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2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09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707F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8707F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8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0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D442A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D4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42AE"/>
  </w:style>
  <w:style w:type="character" w:styleId="a9">
    <w:name w:val="Hyperlink"/>
    <w:basedOn w:val="a0"/>
    <w:uiPriority w:val="99"/>
    <w:unhideWhenUsed/>
    <w:rsid w:val="00D442A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442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E22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ый список - Акцент 11"/>
    <w:basedOn w:val="a1"/>
    <w:uiPriority w:val="61"/>
    <w:rsid w:val="00932AC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1">
    <w:name w:val="Светлая заливка1"/>
    <w:basedOn w:val="a1"/>
    <w:uiPriority w:val="60"/>
    <w:rsid w:val="00932A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1"/>
    <w:uiPriority w:val="60"/>
    <w:rsid w:val="00932AC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932AC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932AC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932AC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b">
    <w:name w:val="header"/>
    <w:basedOn w:val="a"/>
    <w:link w:val="ac"/>
    <w:uiPriority w:val="99"/>
    <w:semiHidden/>
    <w:unhideWhenUsed/>
    <w:rsid w:val="00DE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E5DA9"/>
  </w:style>
  <w:style w:type="paragraph" w:styleId="ad">
    <w:name w:val="footer"/>
    <w:basedOn w:val="a"/>
    <w:link w:val="ae"/>
    <w:uiPriority w:val="99"/>
    <w:semiHidden/>
    <w:unhideWhenUsed/>
    <w:rsid w:val="00DE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E5DA9"/>
  </w:style>
  <w:style w:type="paragraph" w:styleId="af">
    <w:name w:val="TOC Heading"/>
    <w:basedOn w:val="1"/>
    <w:next w:val="a"/>
    <w:uiPriority w:val="39"/>
    <w:unhideWhenUsed/>
    <w:qFormat/>
    <w:rsid w:val="005C0F26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C0F26"/>
    <w:pPr>
      <w:spacing w:after="100"/>
    </w:pPr>
  </w:style>
  <w:style w:type="table" w:customStyle="1" w:styleId="-110">
    <w:name w:val="Светлая заливка - Акцент 11"/>
    <w:basedOn w:val="a1"/>
    <w:uiPriority w:val="60"/>
    <w:rsid w:val="00B4042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30">
    <w:name w:val="Заголовок 3 Знак"/>
    <w:basedOn w:val="a0"/>
    <w:link w:val="3"/>
    <w:uiPriority w:val="9"/>
    <w:rsid w:val="0030092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Слободской                                                                                                                                                                        2018г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402DD9-6234-433A-BFF2-86FF3590A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F250F299</Template>
  <TotalTime>825</TotalTime>
  <Pages>21</Pages>
  <Words>3777</Words>
  <Characters>21531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«Вечернее платье»</vt:lpstr>
    </vt:vector>
  </TitlesOfParts>
  <Company>МУНИЦИПАЛЬНОЕ КАЗЕННОЕ ОЮЩЕОБРАЗОВАТЕЛЬНОЕ УЧРЕЖДЕНИЕ ГИМНАЗИЯ ГОРОДА сЛОБОДСКОГО кИРОВСКОЙ ОБЛАСТИ</Company>
  <LinksUpToDate>false</LinksUpToDate>
  <CharactersWithSpaces>25258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«Вечернее платье»</dc:title>
  <dc:subject>Творческая работа</dc:subject>
  <dc:creator>Василий Цуркан</dc:creator>
  <cp:keywords/>
  <dc:description/>
  <cp:lastModifiedBy>Dolmatova</cp:lastModifiedBy>
  <cp:revision>11</cp:revision>
  <dcterms:created xsi:type="dcterms:W3CDTF">2018-12-04T15:06:00Z</dcterms:created>
  <dcterms:modified xsi:type="dcterms:W3CDTF">2019-11-01T06:18:00Z</dcterms:modified>
</cp:coreProperties>
</file>