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B066BAB" w14:textId="4E9807BA" w:rsidR="001E333E" w:rsidRPr="00F03773" w:rsidRDefault="000A7BEB" w:rsidP="000A7BE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F03773">
        <w:rPr>
          <w:rFonts w:ascii="Times New Roman" w:hAnsi="Times New Roman" w:cs="Times New Roman"/>
          <w:b/>
          <w:bCs/>
          <w:sz w:val="28"/>
          <w:szCs w:val="28"/>
        </w:rPr>
        <w:t>Практическая работа №</w:t>
      </w:r>
      <w:r w:rsidR="00432B1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997D15">
        <w:rPr>
          <w:rFonts w:ascii="Times New Roman" w:hAnsi="Times New Roman" w:cs="Times New Roman"/>
          <w:b/>
          <w:bCs/>
          <w:sz w:val="28"/>
          <w:szCs w:val="28"/>
        </w:rPr>
        <w:t>15</w:t>
      </w:r>
    </w:p>
    <w:p w14:paraId="405D74D5" w14:textId="2D15D5D5" w:rsidR="000A7BEB" w:rsidRPr="000A7BEB" w:rsidRDefault="000A7BEB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0A7BEB">
        <w:rPr>
          <w:rFonts w:ascii="Times New Roman" w:hAnsi="Times New Roman" w:cs="Times New Roman"/>
          <w:b/>
          <w:bCs/>
          <w:sz w:val="24"/>
          <w:szCs w:val="24"/>
        </w:rPr>
        <w:t>ТЕМА:</w:t>
      </w:r>
      <w:r w:rsidR="00432B1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997D15">
        <w:rPr>
          <w:rFonts w:ascii="Times New Roman" w:hAnsi="Times New Roman"/>
          <w:b/>
          <w:iCs/>
          <w:color w:val="000000"/>
          <w:sz w:val="24"/>
          <w:szCs w:val="24"/>
        </w:rPr>
        <w:t>Создание примитивных векторных изображений</w:t>
      </w:r>
    </w:p>
    <w:p w14:paraId="5C57F701" w14:textId="1AC17573" w:rsidR="000A7BEB" w:rsidRPr="00997D15" w:rsidRDefault="000A7BEB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0A7BEB">
        <w:rPr>
          <w:rFonts w:ascii="Times New Roman" w:hAnsi="Times New Roman" w:cs="Times New Roman"/>
          <w:b/>
          <w:bCs/>
          <w:sz w:val="24"/>
          <w:szCs w:val="24"/>
        </w:rPr>
        <w:t>ЦЕЛЬ:</w:t>
      </w:r>
      <w:r w:rsidR="00432B1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432B11" w:rsidRPr="00432B11">
        <w:rPr>
          <w:rFonts w:ascii="Times New Roman" w:hAnsi="Times New Roman" w:cs="Times New Roman"/>
          <w:sz w:val="24"/>
          <w:szCs w:val="24"/>
        </w:rPr>
        <w:t>научиться</w:t>
      </w:r>
      <w:r w:rsidR="00432B1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432B11" w:rsidRPr="00897EB2">
        <w:rPr>
          <w:rFonts w:ascii="Times New Roman" w:hAnsi="Times New Roman" w:cs="Times New Roman"/>
          <w:sz w:val="24"/>
          <w:szCs w:val="24"/>
        </w:rPr>
        <w:t>использова</w:t>
      </w:r>
      <w:r w:rsidR="00432B11">
        <w:rPr>
          <w:rFonts w:ascii="Times New Roman" w:hAnsi="Times New Roman" w:cs="Times New Roman"/>
          <w:sz w:val="24"/>
          <w:szCs w:val="24"/>
        </w:rPr>
        <w:t xml:space="preserve">ть </w:t>
      </w:r>
      <w:r w:rsidR="00997D15">
        <w:rPr>
          <w:rFonts w:ascii="Times New Roman" w:hAnsi="Times New Roman" w:cs="Times New Roman"/>
          <w:sz w:val="24"/>
          <w:szCs w:val="24"/>
        </w:rPr>
        <w:t xml:space="preserve">стандартные инструменты векторного редактора </w:t>
      </w:r>
      <w:r w:rsidR="00997D15">
        <w:rPr>
          <w:rFonts w:ascii="Times New Roman" w:hAnsi="Times New Roman" w:cs="Times New Roman"/>
          <w:sz w:val="24"/>
          <w:szCs w:val="24"/>
          <w:lang w:val="en-US"/>
        </w:rPr>
        <w:t>Inkscape</w:t>
      </w:r>
      <w:r w:rsidR="00997D15">
        <w:rPr>
          <w:rFonts w:ascii="Times New Roman" w:hAnsi="Times New Roman" w:cs="Times New Roman"/>
          <w:sz w:val="24"/>
          <w:szCs w:val="24"/>
        </w:rPr>
        <w:t xml:space="preserve"> для создания примитивных векторных изображений</w:t>
      </w:r>
      <w:r w:rsidR="00AA69DA">
        <w:rPr>
          <w:rFonts w:ascii="Times New Roman" w:hAnsi="Times New Roman" w:cs="Times New Roman"/>
          <w:sz w:val="24"/>
          <w:szCs w:val="24"/>
        </w:rPr>
        <w:t>, состоящих из окружности и кривых.</w:t>
      </w:r>
    </w:p>
    <w:p w14:paraId="35ABC338" w14:textId="77777777" w:rsidR="000A7BEB" w:rsidRPr="000A7BEB" w:rsidRDefault="00432B11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2F9414A3" wp14:editId="1BC6A010">
            <wp:simplePos x="0" y="0"/>
            <wp:positionH relativeFrom="margin">
              <wp:align>left</wp:align>
            </wp:positionH>
            <wp:positionV relativeFrom="paragraph">
              <wp:posOffset>1270</wp:posOffset>
            </wp:positionV>
            <wp:extent cx="306705" cy="306705"/>
            <wp:effectExtent l="0" t="0" r="0" b="0"/>
            <wp:wrapThrough wrapText="bothSides">
              <wp:wrapPolygon edited="0">
                <wp:start x="0" y="0"/>
                <wp:lineTo x="0" y="20124"/>
                <wp:lineTo x="20124" y="20124"/>
                <wp:lineTo x="20124" y="0"/>
                <wp:lineTo x="0" y="0"/>
              </wp:wrapPolygon>
            </wp:wrapThrough>
            <wp:docPr id="72726434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" cy="306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A7BEB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="000A7BEB" w:rsidRPr="000A7BEB">
        <w:rPr>
          <w:rFonts w:ascii="Times New Roman" w:hAnsi="Times New Roman" w:cs="Times New Roman"/>
          <w:b/>
          <w:bCs/>
          <w:i/>
          <w:iCs/>
          <w:sz w:val="24"/>
          <w:szCs w:val="24"/>
        </w:rPr>
        <w:t>Повторите правила по ТБ при работе за ПК</w:t>
      </w:r>
    </w:p>
    <w:p w14:paraId="196D1DBA" w14:textId="77777777" w:rsidR="00432B11" w:rsidRDefault="00432B11" w:rsidP="000A7BEB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A1A2F02" w14:textId="77777777" w:rsidR="000A7BEB" w:rsidRDefault="000A7BEB" w:rsidP="000A7BEB">
      <w:pPr>
        <w:jc w:val="center"/>
        <w:rPr>
          <w:rFonts w:ascii="Times New Roman" w:hAnsi="Times New Roman" w:cs="Times New Roman"/>
          <w:sz w:val="24"/>
          <w:szCs w:val="24"/>
        </w:rPr>
      </w:pPr>
      <w:r w:rsidRPr="000A7BEB">
        <w:rPr>
          <w:rFonts w:ascii="Times New Roman" w:hAnsi="Times New Roman" w:cs="Times New Roman"/>
          <w:sz w:val="24"/>
          <w:szCs w:val="24"/>
        </w:rPr>
        <w:t>Ход работы:</w:t>
      </w:r>
    </w:p>
    <w:p w14:paraId="298A0950" w14:textId="69A2248D" w:rsidR="000A7BEB" w:rsidRDefault="00997D15" w:rsidP="000A7BEB">
      <w:pPr>
        <w:pStyle w:val="a3"/>
        <w:numPr>
          <w:ilvl w:val="0"/>
          <w:numId w:val="1"/>
        </w:numPr>
        <w:ind w:left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Запустите программу </w:t>
      </w:r>
      <w:r>
        <w:rPr>
          <w:rFonts w:ascii="Times New Roman" w:hAnsi="Times New Roman" w:cs="Times New Roman"/>
          <w:sz w:val="24"/>
          <w:szCs w:val="24"/>
          <w:lang w:val="en-US"/>
        </w:rPr>
        <w:t>Inkscape</w:t>
      </w:r>
    </w:p>
    <w:p w14:paraId="7760DB1C" w14:textId="77777777" w:rsidR="006D6A10" w:rsidRDefault="00997D15" w:rsidP="006D6A10">
      <w:pPr>
        <w:pStyle w:val="a3"/>
        <w:numPr>
          <w:ilvl w:val="0"/>
          <w:numId w:val="1"/>
        </w:numPr>
        <w:ind w:left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Импортируйте изображение ЗаготовкаПР15</w:t>
      </w:r>
    </w:p>
    <w:p w14:paraId="78861BB0" w14:textId="3DE96D9E" w:rsidR="00997D15" w:rsidRDefault="006D6A10" w:rsidP="006D6A10">
      <w:pPr>
        <w:pStyle w:val="a3"/>
        <w:numPr>
          <w:ilvl w:val="0"/>
          <w:numId w:val="1"/>
        </w:numPr>
        <w:ind w:left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F1F094F" wp14:editId="6240DC2F">
                <wp:simplePos x="0" y="0"/>
                <wp:positionH relativeFrom="column">
                  <wp:posOffset>5108257</wp:posOffset>
                </wp:positionH>
                <wp:positionV relativeFrom="paragraph">
                  <wp:posOffset>134303</wp:posOffset>
                </wp:positionV>
                <wp:extent cx="1195387" cy="509270"/>
                <wp:effectExtent l="38100" t="0" r="24130" b="62230"/>
                <wp:wrapNone/>
                <wp:docPr id="1384037472" name="Прямая со стрелко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95387" cy="50927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3187739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2" o:spid="_x0000_s1026" type="#_x0000_t32" style="position:absolute;margin-left:402.2pt;margin-top:10.6pt;width:94.1pt;height:40.1pt;flip:x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" strokecolor="red" strokeweight=".5pt">
                <v:stroke endarrow="block" joinstyle="miter"/>
              </v:shape>
            </w:pict>
          </mc:Fallback>
        </mc:AlternateContent>
      </w:r>
      <w:r w:rsidR="00997D15" w:rsidRPr="006D6A10">
        <w:rPr>
          <w:rFonts w:ascii="Times New Roman" w:hAnsi="Times New Roman" w:cs="Times New Roman"/>
          <w:sz w:val="24"/>
          <w:szCs w:val="24"/>
        </w:rPr>
        <w:t>Необходимо включить панель Слои и заблокировать слой с изображением</w:t>
      </w:r>
      <w:r>
        <w:rPr>
          <w:rFonts w:ascii="Times New Roman" w:hAnsi="Times New Roman" w:cs="Times New Roman"/>
          <w:sz w:val="24"/>
          <w:szCs w:val="24"/>
        </w:rPr>
        <w:t xml:space="preserve"> нажав на замочек</w:t>
      </w:r>
    </w:p>
    <w:p w14:paraId="1D004E64" w14:textId="1F77D3BC" w:rsidR="006D6A10" w:rsidRDefault="006D6A10" w:rsidP="006D6A10">
      <w:pPr>
        <w:pStyle w:val="a3"/>
        <w:ind w:left="426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A7909DA" wp14:editId="4C5B478F">
                <wp:simplePos x="0" y="0"/>
                <wp:positionH relativeFrom="column">
                  <wp:posOffset>5026442</wp:posOffset>
                </wp:positionH>
                <wp:positionV relativeFrom="paragraph">
                  <wp:posOffset>383862</wp:posOffset>
                </wp:positionV>
                <wp:extent cx="129426" cy="190642"/>
                <wp:effectExtent l="0" t="0" r="23495" b="19050"/>
                <wp:wrapNone/>
                <wp:docPr id="872018504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426" cy="19064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80119C" id="Прямоугольник 1" o:spid="_x0000_s1026" style="position:absolute;margin-left:395.8pt;margin-top:30.25pt;width:10.2pt;height:1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" filled="f" strokecolor="red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4285FFD" wp14:editId="37EF7873">
                <wp:simplePos x="0" y="0"/>
                <wp:positionH relativeFrom="column">
                  <wp:posOffset>788812</wp:posOffset>
                </wp:positionH>
                <wp:positionV relativeFrom="paragraph">
                  <wp:posOffset>1612162</wp:posOffset>
                </wp:positionV>
                <wp:extent cx="470848" cy="190642"/>
                <wp:effectExtent l="0" t="0" r="24765" b="19050"/>
                <wp:wrapNone/>
                <wp:docPr id="1580519744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0848" cy="19064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0C7A63" id="Прямоугольник 1" o:spid="_x0000_s1026" style="position:absolute;margin-left:62.1pt;margin-top:126.95pt;width:37.05pt;height:1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" filled="f" strokecolor="red" strokeweight="1pt"/>
            </w:pict>
          </mc:Fallback>
        </mc:AlternateContent>
      </w:r>
      <w:r>
        <w:rPr>
          <w:noProof/>
        </w:rPr>
        <w:drawing>
          <wp:inline distT="0" distB="0" distL="0" distR="0" wp14:anchorId="44A17C9A" wp14:editId="1990698A">
            <wp:extent cx="6480810" cy="1944806"/>
            <wp:effectExtent l="0" t="0" r="0" b="0"/>
            <wp:docPr id="153395898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958981" name=""/>
                    <pic:cNvPicPr/>
                  </pic:nvPicPr>
                  <pic:blipFill rotWithShape="1">
                    <a:blip r:embed="rId6"/>
                    <a:srcRect b="46652"/>
                    <a:stretch/>
                  </pic:blipFill>
                  <pic:spPr bwMode="auto">
                    <a:xfrm>
                      <a:off x="0" y="0"/>
                      <a:ext cx="6480810" cy="19448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C4F99D" w14:textId="5D66DBAD" w:rsidR="006D6A10" w:rsidRDefault="006D6A10" w:rsidP="006D6A10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8C2C8E5" wp14:editId="20D630D2">
                <wp:simplePos x="0" y="0"/>
                <wp:positionH relativeFrom="column">
                  <wp:posOffset>1974532</wp:posOffset>
                </wp:positionH>
                <wp:positionV relativeFrom="paragraph">
                  <wp:posOffset>140018</wp:posOffset>
                </wp:positionV>
                <wp:extent cx="3848100" cy="1462087"/>
                <wp:effectExtent l="38100" t="0" r="19050" b="62230"/>
                <wp:wrapNone/>
                <wp:docPr id="1468286696" name="Прямая со стрелко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848100" cy="1462087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89ECFB" id="Прямая со стрелкой 3" o:spid="_x0000_s1026" type="#_x0000_t32" style="position:absolute;margin-left:155.45pt;margin-top:11.05pt;width:303pt;height:115.1pt;flip:x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" strokecolor="red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Необходимо создать новый слой и назвать его Крош, для этого необходимо нажать </w:t>
      </w:r>
    </w:p>
    <w:p w14:paraId="43D0F811" w14:textId="063626B8" w:rsidR="006D6A10" w:rsidRDefault="006D6A10" w:rsidP="006D6A10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3B4BFB5" wp14:editId="17F70579">
                <wp:simplePos x="0" y="0"/>
                <wp:positionH relativeFrom="column">
                  <wp:posOffset>1378903</wp:posOffset>
                </wp:positionH>
                <wp:positionV relativeFrom="paragraph">
                  <wp:posOffset>1283653</wp:posOffset>
                </wp:positionV>
                <wp:extent cx="470848" cy="190642"/>
                <wp:effectExtent l="0" t="0" r="24765" b="19050"/>
                <wp:wrapNone/>
                <wp:docPr id="815561617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0848" cy="19064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3080A6" id="Прямоугольник 1" o:spid="_x0000_s1026" style="position:absolute;margin-left:108.6pt;margin-top:101.1pt;width:37.05pt;height:15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" filled="f" strokecolor="red" strokeweight="1pt"/>
            </w:pict>
          </mc:Fallback>
        </mc:AlternateContent>
      </w:r>
      <w:r>
        <w:rPr>
          <w:noProof/>
        </w:rPr>
        <w:drawing>
          <wp:inline distT="0" distB="0" distL="0" distR="0" wp14:anchorId="7FD6A370" wp14:editId="4DEF1266">
            <wp:extent cx="2876550" cy="1471612"/>
            <wp:effectExtent l="0" t="0" r="0" b="0"/>
            <wp:docPr id="9641326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132656" name=""/>
                    <pic:cNvPicPr/>
                  </pic:nvPicPr>
                  <pic:blipFill rotWithShape="1">
                    <a:blip r:embed="rId7"/>
                    <a:srcRect l="49603" t="7969" r="6007" b="51659"/>
                    <a:stretch/>
                  </pic:blipFill>
                  <pic:spPr bwMode="auto">
                    <a:xfrm>
                      <a:off x="0" y="0"/>
                      <a:ext cx="2876829" cy="1471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F21975" w14:textId="2A8B2229" w:rsidR="006D6A10" w:rsidRDefault="006D6A10" w:rsidP="006D6A10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Воспользуйся инструментом Крг </w:t>
      </w:r>
      <w:r>
        <w:rPr>
          <w:noProof/>
        </w:rPr>
        <w:drawing>
          <wp:inline distT="0" distB="0" distL="0" distR="0" wp14:anchorId="78C7D2A8" wp14:editId="3AA51A9A">
            <wp:extent cx="784938" cy="314325"/>
            <wp:effectExtent l="0" t="0" r="0" b="0"/>
            <wp:docPr id="51963026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958981" name=""/>
                    <pic:cNvPicPr/>
                  </pic:nvPicPr>
                  <pic:blipFill rotWithShape="1">
                    <a:blip r:embed="rId6"/>
                    <a:srcRect l="-1104" t="31883" r="96693" b="64976"/>
                    <a:stretch/>
                  </pic:blipFill>
                  <pic:spPr bwMode="auto">
                    <a:xfrm>
                      <a:off x="0" y="0"/>
                      <a:ext cx="789791" cy="3162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и нарисуй персонажу тело</w:t>
      </w:r>
    </w:p>
    <w:p w14:paraId="1C32936F" w14:textId="55B708B0" w:rsidR="006D6A10" w:rsidRDefault="006D6A10" w:rsidP="006D6A10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111F63F" wp14:editId="7D9C4737">
            <wp:extent cx="6480810" cy="3645535"/>
            <wp:effectExtent l="0" t="0" r="0" b="0"/>
            <wp:docPr id="4245522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552232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64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5F90C" w14:textId="42B38F6B" w:rsidR="006D6A10" w:rsidRDefault="006D6A10" w:rsidP="006D6A10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Залейте объект цветом и сделайте контур как у персонажа.</w:t>
      </w:r>
    </w:p>
    <w:p w14:paraId="77F3957F" w14:textId="50D8DA21" w:rsidR="00982355" w:rsidRDefault="00982355" w:rsidP="00982355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Перемести первый круг в сторону и отрисуй глаза:</w:t>
      </w:r>
    </w:p>
    <w:p w14:paraId="0CEE88A7" w14:textId="34C651DD" w:rsidR="006D6A10" w:rsidRPr="006D6A10" w:rsidRDefault="00982355" w:rsidP="00982355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6C8624FA" wp14:editId="3DB996D5">
            <wp:extent cx="6480810" cy="3545523"/>
            <wp:effectExtent l="0" t="0" r="0" b="0"/>
            <wp:docPr id="8658942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894215" name=""/>
                    <pic:cNvPicPr/>
                  </pic:nvPicPr>
                  <pic:blipFill rotWithShape="1">
                    <a:blip r:embed="rId9"/>
                    <a:srcRect t="2743"/>
                    <a:stretch/>
                  </pic:blipFill>
                  <pic:spPr bwMode="auto">
                    <a:xfrm>
                      <a:off x="0" y="0"/>
                      <a:ext cx="6480810" cy="35455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80C2B1E" w14:textId="163F66A3" w:rsidR="00997D15" w:rsidRDefault="00982355" w:rsidP="006D6A10">
      <w:pPr>
        <w:pStyle w:val="a3"/>
        <w:ind w:left="426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B925EB7" wp14:editId="0452C4B8">
                <wp:simplePos x="0" y="0"/>
                <wp:positionH relativeFrom="column">
                  <wp:posOffset>3550920</wp:posOffset>
                </wp:positionH>
                <wp:positionV relativeFrom="paragraph">
                  <wp:posOffset>653733</wp:posOffset>
                </wp:positionV>
                <wp:extent cx="628650" cy="119062"/>
                <wp:effectExtent l="0" t="0" r="19050" b="14605"/>
                <wp:wrapNone/>
                <wp:docPr id="1066389167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11906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51C342" id="Прямоугольник 1" o:spid="_x0000_s1026" style="position:absolute;margin-left:279.6pt;margin-top:51.5pt;width:49.5pt;height:9.3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Первый отрисованный глаз сгруппируй </w:t>
      </w:r>
      <w:r>
        <w:rPr>
          <w:noProof/>
        </w:rPr>
        <w:drawing>
          <wp:inline distT="0" distB="0" distL="0" distR="0" wp14:anchorId="1677DE52" wp14:editId="17B0F65B">
            <wp:extent cx="3409950" cy="1857375"/>
            <wp:effectExtent l="0" t="0" r="0" b="9525"/>
            <wp:docPr id="79716070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160701" name=""/>
                    <pic:cNvPicPr/>
                  </pic:nvPicPr>
                  <pic:blipFill rotWithShape="1">
                    <a:blip r:embed="rId10"/>
                    <a:srcRect r="47384" b="49051"/>
                    <a:stretch/>
                  </pic:blipFill>
                  <pic:spPr bwMode="auto">
                    <a:xfrm>
                      <a:off x="0" y="0"/>
                      <a:ext cx="3409950" cy="1857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13B695E" w14:textId="19513B82" w:rsidR="00982355" w:rsidRPr="00794898" w:rsidRDefault="00982355" w:rsidP="006D6A10">
      <w:pPr>
        <w:pStyle w:val="a3"/>
        <w:ind w:left="426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E0C6866" wp14:editId="1E83DDE7">
                <wp:simplePos x="0" y="0"/>
                <wp:positionH relativeFrom="column">
                  <wp:posOffset>1669733</wp:posOffset>
                </wp:positionH>
                <wp:positionV relativeFrom="paragraph">
                  <wp:posOffset>381953</wp:posOffset>
                </wp:positionV>
                <wp:extent cx="142875" cy="119062"/>
                <wp:effectExtent l="0" t="0" r="28575" b="14605"/>
                <wp:wrapNone/>
                <wp:docPr id="1373695285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75" cy="11906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86731A" id="Прямоугольник 1" o:spid="_x0000_s1026" style="position:absolute;margin-left:131.5pt;margin-top:30.1pt;width:11.25pt;height:9.3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>После этого глаз станет одним объектом. Теперь его можно скопировать и отразить по горизонтали</w:t>
      </w:r>
      <w:r w:rsidRPr="0098235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noProof/>
        </w:rPr>
        <w:drawing>
          <wp:inline distT="0" distB="0" distL="0" distR="0" wp14:anchorId="79D339DF" wp14:editId="3EE74442">
            <wp:extent cx="4876800" cy="1671638"/>
            <wp:effectExtent l="0" t="0" r="0" b="5080"/>
            <wp:docPr id="7270863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086358" name=""/>
                    <pic:cNvPicPr/>
                  </pic:nvPicPr>
                  <pic:blipFill rotWithShape="1">
                    <a:blip r:embed="rId11"/>
                    <a:srcRect r="24750" b="54146"/>
                    <a:stretch/>
                  </pic:blipFill>
                  <pic:spPr bwMode="auto">
                    <a:xfrm>
                      <a:off x="0" y="0"/>
                      <a:ext cx="4876800" cy="16716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E3C542" w14:textId="3E22172C" w:rsidR="00982355" w:rsidRDefault="00982355" w:rsidP="006D6A10">
      <w:pPr>
        <w:pStyle w:val="a3"/>
        <w:ind w:left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Теперь сгруппируй два глаза. </w:t>
      </w:r>
    </w:p>
    <w:p w14:paraId="56EE2774" w14:textId="42F97B40" w:rsidR="001E6EE8" w:rsidRDefault="001E6EE8" w:rsidP="001E6EE8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Теперь верни круг для тела на исходное положение</w:t>
      </w:r>
    </w:p>
    <w:p w14:paraId="53CD2B95" w14:textId="5934A503" w:rsidR="001E6EE8" w:rsidRDefault="001E6EE8" w:rsidP="001E6EE8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3AB45B8" wp14:editId="7B6F8CE1">
            <wp:extent cx="5400357" cy="2714472"/>
            <wp:effectExtent l="0" t="0" r="0" b="0"/>
            <wp:docPr id="29688750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887505" name=""/>
                    <pic:cNvPicPr/>
                  </pic:nvPicPr>
                  <pic:blipFill rotWithShape="1">
                    <a:blip r:embed="rId12"/>
                    <a:srcRect l="14036" t="8883" r="2631" b="16653"/>
                    <a:stretch/>
                  </pic:blipFill>
                  <pic:spPr bwMode="auto">
                    <a:xfrm>
                      <a:off x="0" y="0"/>
                      <a:ext cx="5400629" cy="27146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52D39E" w14:textId="77777777" w:rsidR="001E6EE8" w:rsidRDefault="001E6EE8" w:rsidP="001E6EE8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Объедини в группу тело и глаза. И снова отведи в сторону.</w:t>
      </w:r>
    </w:p>
    <w:p w14:paraId="244CCA67" w14:textId="20FC8583" w:rsidR="001E6EE8" w:rsidRDefault="001E6EE8" w:rsidP="001E6EE8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Отрисуем нос и брови. Для носа используй инструмент Круг. Для бровей Кривые Безье.</w:t>
      </w:r>
    </w:p>
    <w:p w14:paraId="5254A6AC" w14:textId="1AA1CA4F" w:rsidR="001E6EE8" w:rsidRDefault="001E6EE8" w:rsidP="001E6EE8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E1DD354" wp14:editId="6A6960A4">
                <wp:simplePos x="0" y="0"/>
                <wp:positionH relativeFrom="column">
                  <wp:posOffset>3798569</wp:posOffset>
                </wp:positionH>
                <wp:positionV relativeFrom="paragraph">
                  <wp:posOffset>624523</wp:posOffset>
                </wp:positionV>
                <wp:extent cx="113983" cy="161925"/>
                <wp:effectExtent l="0" t="0" r="19685" b="28575"/>
                <wp:wrapNone/>
                <wp:docPr id="1410398971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983" cy="1619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D904BC2" id="Прямоугольник 5" o:spid="_x0000_s1026" style="position:absolute;margin-left:299.1pt;margin-top:49.2pt;width:9pt;height:12.75pt;z-index:251671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" filled="f" strokecolor="red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6D87EA5" wp14:editId="67AD75CD">
                <wp:simplePos x="0" y="0"/>
                <wp:positionH relativeFrom="column">
                  <wp:posOffset>3422333</wp:posOffset>
                </wp:positionH>
                <wp:positionV relativeFrom="paragraph">
                  <wp:posOffset>591184</wp:posOffset>
                </wp:positionV>
                <wp:extent cx="271145" cy="4763"/>
                <wp:effectExtent l="0" t="0" r="33655" b="33655"/>
                <wp:wrapNone/>
                <wp:docPr id="1599604632" name="Прямая соединительная линия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71145" cy="4763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2E916E2" id="Прямая соединительная линия 4" o:spid="_x0000_s1026" style="position:absolute;flip: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9.5pt,46.55pt" to="290.85pt,4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" strokecolor="red" strokeweight=".5pt">
                <v:stroke joinstyle="miter"/>
              </v:line>
            </w:pict>
          </mc:Fallback>
        </mc:AlternateContent>
      </w:r>
      <w:r>
        <w:rPr>
          <w:noProof/>
        </w:rPr>
        <w:drawing>
          <wp:inline distT="0" distB="0" distL="0" distR="0" wp14:anchorId="381321CB" wp14:editId="048D2DD7">
            <wp:extent cx="4848225" cy="1709738"/>
            <wp:effectExtent l="0" t="0" r="0" b="5080"/>
            <wp:docPr id="151227509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275096" name=""/>
                    <pic:cNvPicPr/>
                  </pic:nvPicPr>
                  <pic:blipFill rotWithShape="1">
                    <a:blip r:embed="rId13"/>
                    <a:srcRect l="27043" t="36579" r="-1852" b="16522"/>
                    <a:stretch/>
                  </pic:blipFill>
                  <pic:spPr bwMode="auto">
                    <a:xfrm>
                      <a:off x="0" y="0"/>
                      <a:ext cx="4848225" cy="17097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CF7B54" w14:textId="07828826" w:rsidR="001E6EE8" w:rsidRDefault="001E6EE8" w:rsidP="001E6EE8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D7A2C97" wp14:editId="0606B32A">
            <wp:extent cx="3414713" cy="1099820"/>
            <wp:effectExtent l="0" t="0" r="0" b="5080"/>
            <wp:docPr id="5149846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984627" name=""/>
                    <pic:cNvPicPr/>
                  </pic:nvPicPr>
                  <pic:blipFill rotWithShape="1">
                    <a:blip r:embed="rId14"/>
                    <a:srcRect t="23646" r="47295" b="46176"/>
                    <a:stretch/>
                  </pic:blipFill>
                  <pic:spPr bwMode="auto">
                    <a:xfrm>
                      <a:off x="0" y="0"/>
                      <a:ext cx="3415700" cy="11001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7C3B45" w14:textId="00BFF194" w:rsidR="001E6EE8" w:rsidRDefault="001E6EE8" w:rsidP="001E6EE8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Отредактируйте брови инструментов редактирования узлов</w:t>
      </w:r>
      <w:r>
        <w:rPr>
          <w:noProof/>
        </w:rPr>
        <w:drawing>
          <wp:inline distT="0" distB="0" distL="0" distR="0" wp14:anchorId="18D43AF3" wp14:editId="744E93EB">
            <wp:extent cx="490538" cy="508708"/>
            <wp:effectExtent l="0" t="0" r="5080" b="5715"/>
            <wp:docPr id="135484160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841602" name=""/>
                    <pic:cNvPicPr/>
                  </pic:nvPicPr>
                  <pic:blipFill rotWithShape="1">
                    <a:blip r:embed="rId14"/>
                    <a:srcRect t="11496" r="98014" b="84842"/>
                    <a:stretch/>
                  </pic:blipFill>
                  <pic:spPr bwMode="auto">
                    <a:xfrm>
                      <a:off x="0" y="0"/>
                      <a:ext cx="496531" cy="5149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6D694A" w14:textId="4E8E68D1" w:rsidR="001E6EE8" w:rsidRDefault="001E6EE8" w:rsidP="001E6EE8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1B654F3F" w14:textId="2271EA1B" w:rsidR="001E6EE8" w:rsidRDefault="001E6EE8" w:rsidP="001E6EE8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6882138F" wp14:editId="32CBA498">
            <wp:extent cx="5800725" cy="900112"/>
            <wp:effectExtent l="0" t="0" r="0" b="0"/>
            <wp:docPr id="20814494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449476" name=""/>
                    <pic:cNvPicPr/>
                  </pic:nvPicPr>
                  <pic:blipFill rotWithShape="1">
                    <a:blip r:embed="rId15"/>
                    <a:srcRect l="11170" t="33966" r="-675" b="41343"/>
                    <a:stretch/>
                  </pic:blipFill>
                  <pic:spPr bwMode="auto">
                    <a:xfrm>
                      <a:off x="0" y="0"/>
                      <a:ext cx="5800725" cy="9001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7E1230" w14:textId="2E30AE65" w:rsidR="001E6EE8" w:rsidRDefault="00794898" w:rsidP="001E6EE8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4868E94" wp14:editId="0A35A5BF">
            <wp:extent cx="6479776" cy="823595"/>
            <wp:effectExtent l="0" t="0" r="0" b="0"/>
            <wp:docPr id="106047990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479900" name=""/>
                    <pic:cNvPicPr/>
                  </pic:nvPicPr>
                  <pic:blipFill rotWithShape="1">
                    <a:blip r:embed="rId16"/>
                    <a:srcRect t="31881" b="45524"/>
                    <a:stretch/>
                  </pic:blipFill>
                  <pic:spPr bwMode="auto">
                    <a:xfrm>
                      <a:off x="0" y="0"/>
                      <a:ext cx="6480810" cy="8237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B72897" w14:textId="23B490B0" w:rsidR="00794898" w:rsidRDefault="00794898" w:rsidP="001E6EE8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Теперь залей необходимым цветом и убери обводку</w:t>
      </w:r>
    </w:p>
    <w:p w14:paraId="101E3277" w14:textId="0F8783BD" w:rsidR="00794898" w:rsidRDefault="00794898" w:rsidP="001E6EE8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0630A43" wp14:editId="369505B1">
                <wp:simplePos x="0" y="0"/>
                <wp:positionH relativeFrom="column">
                  <wp:posOffset>5160645</wp:posOffset>
                </wp:positionH>
                <wp:positionV relativeFrom="paragraph">
                  <wp:posOffset>1079500</wp:posOffset>
                </wp:positionV>
                <wp:extent cx="166370" cy="161925"/>
                <wp:effectExtent l="0" t="0" r="24130" b="28575"/>
                <wp:wrapNone/>
                <wp:docPr id="394663856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370" cy="1619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054DF67" id="Прямоугольник 5" o:spid="_x0000_s1026" style="position:absolute;margin-left:406.35pt;margin-top:85pt;width:13.1pt;height:12.75pt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" filled="f" strokecolor="red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1FC6455" wp14:editId="2D9B36E0">
                <wp:simplePos x="0" y="0"/>
                <wp:positionH relativeFrom="column">
                  <wp:posOffset>5438775</wp:posOffset>
                </wp:positionH>
                <wp:positionV relativeFrom="paragraph">
                  <wp:posOffset>1045845</wp:posOffset>
                </wp:positionV>
                <wp:extent cx="271145" cy="4445"/>
                <wp:effectExtent l="0" t="0" r="33655" b="33655"/>
                <wp:wrapNone/>
                <wp:docPr id="407717965" name="Прямая соединительная линия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71145" cy="4445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1D004F3" id="Прямая соединительная линия 4" o:spid="_x0000_s1026" style="position:absolute;flip:y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8.25pt,82.35pt" to="449.6pt,8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" strokecolor="red" strokeweight=".5pt">
                <v:stroke joinstyle="miter"/>
              </v:line>
            </w:pict>
          </mc:Fallback>
        </mc:AlternateContent>
      </w:r>
      <w:r>
        <w:rPr>
          <w:noProof/>
        </w:rPr>
        <w:drawing>
          <wp:inline distT="0" distB="0" distL="0" distR="0" wp14:anchorId="5CFFDD99" wp14:editId="6578FA04">
            <wp:extent cx="6479953" cy="1533207"/>
            <wp:effectExtent l="0" t="0" r="0" b="0"/>
            <wp:docPr id="17535823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3582335" name=""/>
                    <pic:cNvPicPr/>
                  </pic:nvPicPr>
                  <pic:blipFill rotWithShape="1">
                    <a:blip r:embed="rId17"/>
                    <a:srcRect t="23911" b="34027"/>
                    <a:stretch/>
                  </pic:blipFill>
                  <pic:spPr bwMode="auto">
                    <a:xfrm>
                      <a:off x="0" y="0"/>
                      <a:ext cx="6480810" cy="1533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C1F332" w14:textId="2BF88267" w:rsidR="00794898" w:rsidRDefault="00794898" w:rsidP="001E6EE8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этом этапе объединяем нос и бровки в одну группу.</w:t>
      </w:r>
    </w:p>
    <w:p w14:paraId="210F4663" w14:textId="21B385A5" w:rsidR="00794898" w:rsidRDefault="00794898" w:rsidP="001E6EE8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F1AD4BE" wp14:editId="0FEB8110">
            <wp:extent cx="4029075" cy="3209925"/>
            <wp:effectExtent l="0" t="0" r="9525" b="9525"/>
            <wp:docPr id="37752739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527392" name=""/>
                    <pic:cNvPicPr/>
                  </pic:nvPicPr>
                  <pic:blipFill rotWithShape="1">
                    <a:blip r:embed="rId18"/>
                    <a:srcRect r="37831" b="11949"/>
                    <a:stretch/>
                  </pic:blipFill>
                  <pic:spPr bwMode="auto">
                    <a:xfrm>
                      <a:off x="0" y="0"/>
                      <a:ext cx="4029075" cy="3209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273E47" w14:textId="1E46C164" w:rsidR="00794898" w:rsidRDefault="00794898" w:rsidP="00794898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Возвращаем тело на исходную позицию и смотрим что у нас получилось</w:t>
      </w:r>
    </w:p>
    <w:p w14:paraId="159CFA34" w14:textId="4655538D" w:rsidR="00794898" w:rsidRDefault="00794898" w:rsidP="00794898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5273286E" wp14:editId="6FCFD9C2">
            <wp:extent cx="1319213" cy="1316849"/>
            <wp:effectExtent l="0" t="0" r="0" b="0"/>
            <wp:docPr id="161246019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460198" name=""/>
                    <pic:cNvPicPr/>
                  </pic:nvPicPr>
                  <pic:blipFill rotWithShape="1">
                    <a:blip r:embed="rId19"/>
                    <a:srcRect l="31893" t="15809" r="29817" b="16244"/>
                    <a:stretch/>
                  </pic:blipFill>
                  <pic:spPr bwMode="auto">
                    <a:xfrm>
                      <a:off x="0" y="0"/>
                      <a:ext cx="1322895" cy="13205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D9F478" w14:textId="5C260751" w:rsidR="00794898" w:rsidRDefault="00794898" w:rsidP="0079489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Группируем все отрисованные объекты.</w:t>
      </w:r>
    </w:p>
    <w:p w14:paraId="4FBC5EFE" w14:textId="4A44AFB4" w:rsidR="00794898" w:rsidRDefault="006A49E4" w:rsidP="006A49E4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Отрисуем улыбку с помощью Кривых Безье.</w:t>
      </w:r>
    </w:p>
    <w:p w14:paraId="788F70A3" w14:textId="450FF769" w:rsidR="006A49E4" w:rsidRDefault="006A49E4" w:rsidP="006A49E4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0934945" wp14:editId="4DC42137">
            <wp:extent cx="6480810" cy="2667000"/>
            <wp:effectExtent l="0" t="0" r="0" b="0"/>
            <wp:docPr id="17443209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320951" name=""/>
                    <pic:cNvPicPr/>
                  </pic:nvPicPr>
                  <pic:blipFill rotWithShape="1">
                    <a:blip r:embed="rId20"/>
                    <a:srcRect t="8362" b="18481"/>
                    <a:stretch/>
                  </pic:blipFill>
                  <pic:spPr bwMode="auto">
                    <a:xfrm>
                      <a:off x="0" y="0"/>
                      <a:ext cx="6480810" cy="2667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69DBAC" w14:textId="586DB193" w:rsidR="006A49E4" w:rsidRDefault="006A49E4" w:rsidP="006A49E4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Отредактируйте узлы и окрасьте контур и заливку</w:t>
      </w:r>
    </w:p>
    <w:p w14:paraId="1C2B9B40" w14:textId="55D91EF5" w:rsidR="006A49E4" w:rsidRPr="006A49E4" w:rsidRDefault="006A49E4" w:rsidP="006A49E4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5858F20" wp14:editId="3BCD3535">
            <wp:extent cx="3904297" cy="1354224"/>
            <wp:effectExtent l="0" t="0" r="1270" b="0"/>
            <wp:docPr id="12772825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282524" name=""/>
                    <pic:cNvPicPr/>
                  </pic:nvPicPr>
                  <pic:blipFill rotWithShape="1">
                    <a:blip r:embed="rId21"/>
                    <a:srcRect l="-514" t="10712" r="514" b="27626"/>
                    <a:stretch/>
                  </pic:blipFill>
                  <pic:spPr bwMode="auto">
                    <a:xfrm>
                      <a:off x="0" y="0"/>
                      <a:ext cx="3920121" cy="1359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E4802C" w14:textId="529B0D76" w:rsidR="00794898" w:rsidRDefault="006A49E4" w:rsidP="006A49E4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Теперь отрисуем зубки</w:t>
      </w:r>
      <w:r w:rsidRPr="006A49E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инструментом Прямоугольник</w:t>
      </w:r>
    </w:p>
    <w:p w14:paraId="044CD3DD" w14:textId="26995617" w:rsidR="006A49E4" w:rsidRDefault="006A49E4" w:rsidP="006A49E4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638872D1" wp14:editId="39EEC009">
            <wp:extent cx="4286250" cy="1714500"/>
            <wp:effectExtent l="0" t="0" r="0" b="0"/>
            <wp:docPr id="18397875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787575" name=""/>
                    <pic:cNvPicPr/>
                  </pic:nvPicPr>
                  <pic:blipFill rotWithShape="1">
                    <a:blip r:embed="rId22"/>
                    <a:srcRect t="23777" r="33862" b="29194"/>
                    <a:stretch/>
                  </pic:blipFill>
                  <pic:spPr bwMode="auto">
                    <a:xfrm>
                      <a:off x="0" y="0"/>
                      <a:ext cx="4286250" cy="171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D7EE3F" w14:textId="650E3A33" w:rsidR="006A49E4" w:rsidRDefault="006A49E4" w:rsidP="006A49E4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Объединим улыбку и зубки и выставим на уже отрисованную заготовку</w:t>
      </w:r>
    </w:p>
    <w:p w14:paraId="25A259D1" w14:textId="14FB1C38" w:rsidR="006A49E4" w:rsidRDefault="00F072DC" w:rsidP="006A49E4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00764AF1" wp14:editId="1AA1D2CA">
            <wp:extent cx="6480810" cy="3645535"/>
            <wp:effectExtent l="0" t="0" r="0" b="0"/>
            <wp:docPr id="199526970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5269709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64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C7A14" w14:textId="3CE35FBE" w:rsidR="00F072DC" w:rsidRDefault="00F072DC" w:rsidP="006A49E4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Объединим всю заготовку.</w:t>
      </w:r>
    </w:p>
    <w:p w14:paraId="16884707" w14:textId="77777777" w:rsidR="00F072DC" w:rsidRDefault="00F072DC" w:rsidP="00F072DC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Обрисовываем ухо слева, красим, копируем, вставляем, отражаем по горизонтали и ставим на место второго ушка</w:t>
      </w:r>
    </w:p>
    <w:p w14:paraId="29B47D8F" w14:textId="7CA995B7" w:rsidR="00F072DC" w:rsidRDefault="00F072DC" w:rsidP="00F072DC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10E17F73" wp14:editId="2459CE92">
            <wp:extent cx="2814320" cy="2052383"/>
            <wp:effectExtent l="0" t="0" r="5080" b="5080"/>
            <wp:docPr id="48216710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167108" name=""/>
                    <pic:cNvPicPr/>
                  </pic:nvPicPr>
                  <pic:blipFill rotWithShape="1">
                    <a:blip r:embed="rId24"/>
                    <a:srcRect t="5356" r="56570" b="38339"/>
                    <a:stretch/>
                  </pic:blipFill>
                  <pic:spPr bwMode="auto">
                    <a:xfrm>
                      <a:off x="0" y="0"/>
                      <a:ext cx="2814638" cy="2052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5C1F347" w14:textId="4A1BEB75" w:rsidR="00F072DC" w:rsidRDefault="00F072DC" w:rsidP="00F072DC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2C24C0E5" wp14:editId="5338E341">
            <wp:extent cx="2967037" cy="1966913"/>
            <wp:effectExtent l="0" t="0" r="5080" b="0"/>
            <wp:docPr id="170324305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243059" name=""/>
                    <pic:cNvPicPr/>
                  </pic:nvPicPr>
                  <pic:blipFill rotWithShape="1">
                    <a:blip r:embed="rId25"/>
                    <a:srcRect l="-662" t="4833" r="54879" b="41212"/>
                    <a:stretch/>
                  </pic:blipFill>
                  <pic:spPr bwMode="auto">
                    <a:xfrm>
                      <a:off x="0" y="0"/>
                      <a:ext cx="2967037" cy="19669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88439C" w14:textId="273196D3" w:rsidR="00F072DC" w:rsidRDefault="00F072DC" w:rsidP="00F072DC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3473DC58" wp14:editId="5557DB8E">
            <wp:extent cx="6091238" cy="2886075"/>
            <wp:effectExtent l="0" t="0" r="5080" b="0"/>
            <wp:docPr id="160886668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866684" name=""/>
                    <pic:cNvPicPr/>
                  </pic:nvPicPr>
                  <pic:blipFill rotWithShape="1">
                    <a:blip r:embed="rId25"/>
                    <a:srcRect r="6012" b="20832"/>
                    <a:stretch/>
                  </pic:blipFill>
                  <pic:spPr bwMode="auto">
                    <a:xfrm>
                      <a:off x="0" y="0"/>
                      <a:ext cx="6091238" cy="2886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B4670C" w14:textId="3D8129F0" w:rsidR="00F072DC" w:rsidRDefault="00F072DC" w:rsidP="00F072DC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1F32C3D1" wp14:editId="2DD5BEAC">
            <wp:extent cx="6480810" cy="2519363"/>
            <wp:effectExtent l="0" t="0" r="0" b="0"/>
            <wp:docPr id="20985101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8510154" name=""/>
                    <pic:cNvPicPr/>
                  </pic:nvPicPr>
                  <pic:blipFill rotWithShape="1">
                    <a:blip r:embed="rId26"/>
                    <a:srcRect t="4833" b="26058"/>
                    <a:stretch/>
                  </pic:blipFill>
                  <pic:spPr bwMode="auto">
                    <a:xfrm>
                      <a:off x="0" y="0"/>
                      <a:ext cx="6480810" cy="25193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41C39D" w14:textId="77A85CC6" w:rsidR="00F072DC" w:rsidRDefault="00F072DC" w:rsidP="00F072DC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Объединяем отрисованные уши.</w:t>
      </w:r>
    </w:p>
    <w:p w14:paraId="31E90584" w14:textId="179E0CA6" w:rsidR="00F072DC" w:rsidRDefault="00F072DC" w:rsidP="00F072DC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557EAFD" wp14:editId="76AE602A">
            <wp:extent cx="6480810" cy="2243137"/>
            <wp:effectExtent l="0" t="0" r="0" b="5080"/>
            <wp:docPr id="166023033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230336" name=""/>
                    <pic:cNvPicPr/>
                  </pic:nvPicPr>
                  <pic:blipFill rotWithShape="1">
                    <a:blip r:embed="rId27"/>
                    <a:srcRect b="38469"/>
                    <a:stretch/>
                  </pic:blipFill>
                  <pic:spPr bwMode="auto">
                    <a:xfrm>
                      <a:off x="0" y="0"/>
                      <a:ext cx="6480810" cy="22431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EF60E8" w14:textId="78878506" w:rsidR="00F072DC" w:rsidRDefault="00F072DC" w:rsidP="00F072DC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Добавляем ушки к отрисованному телу</w:t>
      </w:r>
    </w:p>
    <w:p w14:paraId="3CF5F431" w14:textId="77777777" w:rsidR="000155E0" w:rsidRDefault="000155E0" w:rsidP="00F072DC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A75D0A3" wp14:editId="099A1666">
            <wp:extent cx="6480810" cy="3645535"/>
            <wp:effectExtent l="0" t="0" r="0" b="0"/>
            <wp:docPr id="18205878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587845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64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Обрати внимание, уши необходимо отправить на слой вниз </w:t>
      </w:r>
    </w:p>
    <w:p w14:paraId="6AD8D147" w14:textId="036C9FD9" w:rsidR="00F072DC" w:rsidRDefault="000155E0" w:rsidP="00F072DC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93CE799" wp14:editId="7BB6D06B">
            <wp:extent cx="6480810" cy="3645535"/>
            <wp:effectExtent l="0" t="0" r="0" b="0"/>
            <wp:docPr id="6098761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87613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64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D676719" w14:textId="4283BD3F" w:rsidR="000155E0" w:rsidRDefault="000155E0" w:rsidP="00F072DC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Сделать это можно с выделенными ушками выбрать </w:t>
      </w:r>
    </w:p>
    <w:p w14:paraId="41C86623" w14:textId="187466C5" w:rsidR="000155E0" w:rsidRDefault="000155E0" w:rsidP="00F072DC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497454F" wp14:editId="3D777839">
                <wp:simplePos x="0" y="0"/>
                <wp:positionH relativeFrom="column">
                  <wp:posOffset>1279208</wp:posOffset>
                </wp:positionH>
                <wp:positionV relativeFrom="paragraph">
                  <wp:posOffset>173673</wp:posOffset>
                </wp:positionV>
                <wp:extent cx="133350" cy="133350"/>
                <wp:effectExtent l="0" t="0" r="19050" b="19050"/>
                <wp:wrapNone/>
                <wp:docPr id="1132578398" name="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333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497C51" id="Прямоугольник 6" o:spid="_x0000_s1026" style="position:absolute;margin-left:100.75pt;margin-top:13.7pt;width:10.5pt;height:10.5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" filled="f" strokecolor="red" strokeweight="1pt"/>
            </w:pict>
          </mc:Fallback>
        </mc:AlternateContent>
      </w:r>
      <w:r>
        <w:rPr>
          <w:noProof/>
        </w:rPr>
        <w:drawing>
          <wp:inline distT="0" distB="0" distL="0" distR="0" wp14:anchorId="08767A3F" wp14:editId="003F050F">
            <wp:extent cx="3357563" cy="2200275"/>
            <wp:effectExtent l="0" t="0" r="0" b="0"/>
            <wp:docPr id="6751867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186715" name=""/>
                    <pic:cNvPicPr/>
                  </pic:nvPicPr>
                  <pic:blipFill rotWithShape="1">
                    <a:blip r:embed="rId29"/>
                    <a:srcRect r="48192" b="39645"/>
                    <a:stretch/>
                  </pic:blipFill>
                  <pic:spPr bwMode="auto">
                    <a:xfrm>
                      <a:off x="0" y="0"/>
                      <a:ext cx="3357563" cy="2200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24DB10" w14:textId="6D3451FB" w:rsidR="000155E0" w:rsidRDefault="000155E0" w:rsidP="000155E0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Обрисовываем одну ручку, красим, копируем, вставляем, отражаем по горизонтали и ставим на место второй ручки</w:t>
      </w:r>
    </w:p>
    <w:p w14:paraId="4D260448" w14:textId="5A07351E" w:rsidR="000155E0" w:rsidRDefault="000155E0" w:rsidP="000155E0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618DA0C7" wp14:editId="6A3CBB55">
            <wp:extent cx="3695700" cy="2833687"/>
            <wp:effectExtent l="0" t="0" r="0" b="5080"/>
            <wp:docPr id="172788692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886928" name=""/>
                    <pic:cNvPicPr/>
                  </pic:nvPicPr>
                  <pic:blipFill rotWithShape="1">
                    <a:blip r:embed="rId30"/>
                    <a:srcRect r="42974" b="22270"/>
                    <a:stretch/>
                  </pic:blipFill>
                  <pic:spPr bwMode="auto">
                    <a:xfrm>
                      <a:off x="0" y="0"/>
                      <a:ext cx="3695700" cy="28336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66D3A3" w14:textId="0A64E3D2" w:rsidR="000155E0" w:rsidRDefault="000155E0" w:rsidP="000155E0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B84B6B2" wp14:editId="0D8B0927">
            <wp:extent cx="3685786" cy="2900045"/>
            <wp:effectExtent l="0" t="0" r="0" b="0"/>
            <wp:docPr id="78773280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732809" name=""/>
                    <pic:cNvPicPr/>
                  </pic:nvPicPr>
                  <pic:blipFill rotWithShape="1">
                    <a:blip r:embed="rId31"/>
                    <a:srcRect t="3135" r="43122" b="17305"/>
                    <a:stretch/>
                  </pic:blipFill>
                  <pic:spPr bwMode="auto">
                    <a:xfrm>
                      <a:off x="0" y="0"/>
                      <a:ext cx="3686175" cy="29003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BA6B73" w14:textId="7C9410FB" w:rsidR="000155E0" w:rsidRDefault="001D71A9" w:rsidP="000155E0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</w:rPr>
        <w:lastRenderedPageBreak/>
        <w:drawing>
          <wp:inline distT="0" distB="0" distL="0" distR="0" wp14:anchorId="575C5C60" wp14:editId="463C7D4E">
            <wp:extent cx="4752975" cy="1862138"/>
            <wp:effectExtent l="0" t="0" r="0" b="5080"/>
            <wp:docPr id="49794047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940478" name=""/>
                    <pic:cNvPicPr/>
                  </pic:nvPicPr>
                  <pic:blipFill rotWithShape="1">
                    <a:blip r:embed="rId32"/>
                    <a:srcRect t="20249" r="26661" b="28671"/>
                    <a:stretch/>
                  </pic:blipFill>
                  <pic:spPr bwMode="auto">
                    <a:xfrm>
                      <a:off x="0" y="0"/>
                      <a:ext cx="4752975" cy="18621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E6C284" w14:textId="535B0082" w:rsidR="001D71A9" w:rsidRDefault="001D71A9" w:rsidP="001D71A9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Объединяем отрисованные ручки, сопоставляем их с отрисованным телом и объединяем.</w:t>
      </w:r>
    </w:p>
    <w:p w14:paraId="28C7F0F1" w14:textId="75A9AB31" w:rsidR="001D71A9" w:rsidRPr="001D71A9" w:rsidRDefault="001D71A9" w:rsidP="001D71A9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Самостоятельно отрисуйте лапки и сопоставьте их </w:t>
      </w:r>
    </w:p>
    <w:p w14:paraId="3175AD6C" w14:textId="0B1E09FA" w:rsidR="001D71A9" w:rsidRDefault="001D71A9" w:rsidP="001D71A9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A716316" wp14:editId="26D66B99">
            <wp:extent cx="3690938" cy="2686050"/>
            <wp:effectExtent l="0" t="0" r="5080" b="0"/>
            <wp:docPr id="14812135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1213532" name=""/>
                    <pic:cNvPicPr/>
                  </pic:nvPicPr>
                  <pic:blipFill rotWithShape="1">
                    <a:blip r:embed="rId33"/>
                    <a:srcRect r="43048" b="26319"/>
                    <a:stretch/>
                  </pic:blipFill>
                  <pic:spPr bwMode="auto">
                    <a:xfrm>
                      <a:off x="0" y="0"/>
                      <a:ext cx="3690938" cy="2686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B4CDB3" w14:textId="77777777" w:rsidR="001D71A9" w:rsidRDefault="001D71A9" w:rsidP="001D71A9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14:paraId="62FD1D13" w14:textId="0D847EE9" w:rsidR="001D71A9" w:rsidRDefault="001D71A9" w:rsidP="001D71A9">
      <w:pPr>
        <w:pStyle w:val="a3"/>
        <w:rPr>
          <w:rFonts w:ascii="Times New Roman" w:hAnsi="Times New Roman" w:cs="Times New Roman"/>
          <w:sz w:val="24"/>
          <w:szCs w:val="24"/>
        </w:rPr>
      </w:pPr>
      <w:r w:rsidRPr="001D71A9">
        <w:rPr>
          <w:rFonts w:ascii="Times New Roman" w:hAnsi="Times New Roman" w:cs="Times New Roman"/>
          <w:sz w:val="24"/>
          <w:szCs w:val="24"/>
        </w:rPr>
        <w:t>17</w:t>
      </w:r>
      <w:r>
        <w:rPr>
          <w:rFonts w:ascii="Times New Roman" w:hAnsi="Times New Roman" w:cs="Times New Roman"/>
          <w:sz w:val="24"/>
          <w:szCs w:val="24"/>
        </w:rPr>
        <w:t>.Разблокируйте слой и удалите растровую картинку.</w:t>
      </w:r>
    </w:p>
    <w:p w14:paraId="7C51F144" w14:textId="30235F33" w:rsidR="001D71A9" w:rsidRDefault="00615CD7" w:rsidP="001D71A9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18. Сохраните работу: Файл →Сохранить→</w:t>
      </w:r>
      <w:r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615CD7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>→Папка с вашими ФИ→имя файла ПР15</w:t>
      </w:r>
    </w:p>
    <w:p w14:paraId="46518302" w14:textId="52AC681F" w:rsidR="00615CD7" w:rsidRDefault="00615CD7" w:rsidP="001D71A9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B2342AE" wp14:editId="37C5B473">
            <wp:extent cx="3657600" cy="2305050"/>
            <wp:effectExtent l="0" t="0" r="0" b="0"/>
            <wp:docPr id="3868869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886923" name=""/>
                    <pic:cNvPicPr/>
                  </pic:nvPicPr>
                  <pic:blipFill rotWithShape="1">
                    <a:blip r:embed="rId34"/>
                    <a:srcRect r="43563" b="36770"/>
                    <a:stretch/>
                  </pic:blipFill>
                  <pic:spPr bwMode="auto">
                    <a:xfrm>
                      <a:off x="0" y="0"/>
                      <a:ext cx="3657600" cy="2305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8788C5" w14:textId="77777777" w:rsidR="00AA69DA" w:rsidRDefault="00615CD7" w:rsidP="001D71A9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19. </w:t>
      </w:r>
      <w:r w:rsidR="00AA69DA">
        <w:rPr>
          <w:rFonts w:ascii="Times New Roman" w:hAnsi="Times New Roman" w:cs="Times New Roman"/>
          <w:sz w:val="24"/>
          <w:szCs w:val="24"/>
        </w:rPr>
        <w:t xml:space="preserve">Сформируйте и запишите </w:t>
      </w:r>
      <w:r>
        <w:rPr>
          <w:rFonts w:ascii="Times New Roman" w:hAnsi="Times New Roman" w:cs="Times New Roman"/>
          <w:sz w:val="24"/>
          <w:szCs w:val="24"/>
        </w:rPr>
        <w:t xml:space="preserve"> вывод</w:t>
      </w:r>
      <w:r w:rsidR="00AA69DA">
        <w:rPr>
          <w:rFonts w:ascii="Times New Roman" w:hAnsi="Times New Roman" w:cs="Times New Roman"/>
          <w:sz w:val="24"/>
          <w:szCs w:val="24"/>
        </w:rPr>
        <w:t>.</w:t>
      </w:r>
    </w:p>
    <w:p w14:paraId="7817D686" w14:textId="32EF2762" w:rsidR="00615CD7" w:rsidRPr="00615CD7" w:rsidRDefault="00AA69DA" w:rsidP="001D71A9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20. Запишите </w:t>
      </w:r>
      <w:r w:rsidR="00615CD7">
        <w:rPr>
          <w:rFonts w:ascii="Times New Roman" w:hAnsi="Times New Roman" w:cs="Times New Roman"/>
          <w:sz w:val="24"/>
          <w:szCs w:val="24"/>
        </w:rPr>
        <w:t xml:space="preserve"> путь к работе в тетрадь</w:t>
      </w:r>
      <w:r>
        <w:rPr>
          <w:rFonts w:ascii="Times New Roman" w:hAnsi="Times New Roman" w:cs="Times New Roman"/>
          <w:sz w:val="24"/>
          <w:szCs w:val="24"/>
        </w:rPr>
        <w:t xml:space="preserve"> для практических работ.</w:t>
      </w:r>
    </w:p>
    <w:sectPr w:rsidR="00615CD7" w:rsidRPr="00615CD7" w:rsidSect="0015335E">
      <w:pgSz w:w="11906" w:h="16838"/>
      <w:pgMar w:top="426" w:right="707" w:bottom="426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2DD4ECD"/>
    <w:multiLevelType w:val="hybridMultilevel"/>
    <w:tmpl w:val="9D8684F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49379413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attachedTemplate r:id="rId1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97D15"/>
    <w:rsid w:val="000155E0"/>
    <w:rsid w:val="000A7BEB"/>
    <w:rsid w:val="0015335E"/>
    <w:rsid w:val="001D71A9"/>
    <w:rsid w:val="001E333E"/>
    <w:rsid w:val="001E6EE8"/>
    <w:rsid w:val="00432B11"/>
    <w:rsid w:val="005F63AE"/>
    <w:rsid w:val="00615CD7"/>
    <w:rsid w:val="0067466A"/>
    <w:rsid w:val="006A49E4"/>
    <w:rsid w:val="006D6A10"/>
    <w:rsid w:val="00794898"/>
    <w:rsid w:val="00982355"/>
    <w:rsid w:val="00997D15"/>
    <w:rsid w:val="00AA4FB5"/>
    <w:rsid w:val="00AA69DA"/>
    <w:rsid w:val="00F03773"/>
    <w:rsid w:val="00F072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E76C7F"/>
  <w15:chartTrackingRefBased/>
  <w15:docId w15:val="{5159BF18-148D-4822-8DFB-2D718B841B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A7BE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fontTable" Target="fontTable.xml"/><Relationship Id="rId8" Type="http://schemas.openxmlformats.org/officeDocument/2006/relationships/image" Target="media/image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er\Documents\&#1053;&#1072;&#1089;&#1090;&#1088;&#1072;&#1080;&#1074;&#1072;&#1077;&#1084;&#1099;&#1077;%20&#1096;&#1072;&#1073;&#1083;&#1086;&#1085;&#1099;%20Office\&#1055;&#1088;&#1072;&#1082;&#1090;&#1080;&#1095;&#1077;&#1089;&#1082;&#1072;&#1103;%20&#1088;&#1072;&#1073;&#1086;&#1090;&#1072;.dotx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Практическая работа.dotx</Template>
  <TotalTime>98</TotalTime>
  <Pages>9</Pages>
  <Words>350</Words>
  <Characters>2000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2024-04-07T13:36:00Z</dcterms:created>
  <dcterms:modified xsi:type="dcterms:W3CDTF">2024-05-22T17:21:00Z</dcterms:modified>
</cp:coreProperties>
</file>