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766" w:rsidRDefault="001C7766" w:rsidP="0012740B">
      <w:pPr>
        <w:pStyle w:val="NoSpacing"/>
        <w:ind w:hanging="426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noProof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6" type="#_x0000_t54" style="position:absolute;left:0;text-align:left;margin-left:70.95pt;margin-top:-8.4pt;width:284.25pt;height:42.75pt;z-index:251668480" adj=",14400" fillcolor="#fabf8f" strokecolor="#fabf8f" strokeweight="1pt">
            <v:fill color2="#fde9d9" angle="-45" focus="-50%" type="gradient"/>
            <v:shadow on="t" type="perspective" color="#974706" opacity=".5" offset="1pt" offset2="-3pt"/>
            <v:textbox>
              <w:txbxContent>
                <w:p w:rsidR="001C7766" w:rsidRPr="0012740B" w:rsidRDefault="001C7766" w:rsidP="0012740B">
                  <w:pPr>
                    <w:jc w:val="center"/>
                    <w:rPr>
                      <w:rFonts w:ascii="Georgia" w:hAnsi="Georgia"/>
                      <w:b/>
                      <w:color w:val="C00000"/>
                      <w:sz w:val="32"/>
                      <w:szCs w:val="32"/>
                    </w:rPr>
                  </w:pPr>
                  <w:r w:rsidRPr="0012740B">
                    <w:rPr>
                      <w:rFonts w:ascii="Georgia" w:hAnsi="Georgia"/>
                      <w:b/>
                      <w:color w:val="C00000"/>
                      <w:sz w:val="32"/>
                      <w:szCs w:val="32"/>
                    </w:rPr>
                    <w:t>МБОУ</w:t>
                  </w:r>
                  <w:r>
                    <w:rPr>
                      <w:rFonts w:ascii="Georgia" w:hAnsi="Georgia"/>
                      <w:b/>
                      <w:color w:val="C00000"/>
                      <w:sz w:val="32"/>
                      <w:szCs w:val="32"/>
                    </w:rPr>
                    <w:t xml:space="preserve"> ЦО</w:t>
                  </w:r>
                  <w:r w:rsidRPr="0012740B">
                    <w:rPr>
                      <w:rFonts w:ascii="Georgia" w:hAnsi="Georgia"/>
                      <w:b/>
                      <w:color w:val="C00000"/>
                      <w:sz w:val="32"/>
                      <w:szCs w:val="32"/>
                    </w:rPr>
                    <w:t xml:space="preserve"> №</w:t>
                  </w:r>
                  <w:r>
                    <w:rPr>
                      <w:rFonts w:ascii="Georgia" w:hAnsi="Georgia"/>
                      <w:b/>
                      <w:color w:val="C00000"/>
                      <w:sz w:val="32"/>
                      <w:szCs w:val="32"/>
                    </w:rPr>
                    <w:t>17</w:t>
                  </w:r>
                  <w:r w:rsidRPr="0012740B">
                    <w:rPr>
                      <w:rFonts w:ascii="Georgia" w:hAnsi="Georgia"/>
                      <w:b/>
                      <w:color w:val="C00000"/>
                      <w:sz w:val="32"/>
                      <w:szCs w:val="32"/>
                    </w:rPr>
                    <w:t xml:space="preserve"> 133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color w:val="C00000"/>
          <w:sz w:val="28"/>
          <w:szCs w:val="28"/>
        </w:rPr>
        <w:t>ЦО</w:t>
      </w:r>
    </w:p>
    <w:p w:rsidR="001C7766" w:rsidRDefault="001C7766" w:rsidP="0012740B">
      <w:pPr>
        <w:pStyle w:val="NoSpacing"/>
        <w:ind w:hanging="426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1C7766" w:rsidRDefault="001C7766" w:rsidP="0012740B">
      <w:pPr>
        <w:pStyle w:val="NoSpacing"/>
        <w:ind w:hanging="426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1C7766" w:rsidRDefault="001C7766" w:rsidP="0012740B">
      <w:pPr>
        <w:pStyle w:val="NoSpacing"/>
        <w:ind w:hanging="426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1C7766" w:rsidRDefault="001C7766" w:rsidP="0012740B">
      <w:pPr>
        <w:pStyle w:val="NoSpacing"/>
        <w:ind w:hanging="426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441D1">
        <w:rPr>
          <w:rFonts w:ascii="Times New Roman" w:hAnsi="Times New Roman"/>
          <w:b/>
          <w:color w:val="C00000"/>
          <w:sz w:val="28"/>
          <w:szCs w:val="28"/>
          <w:lang w:val="en-US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20.75pt;height:117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Georgia&quot;;font-weight:bold;v-text-kern:t" trim="t" fitpath="t" string="Проект&#10;&quot;Тула - земля моя&quot;"/>
          </v:shape>
        </w:pict>
      </w:r>
    </w:p>
    <w:p w:rsidR="001C7766" w:rsidRDefault="001C7766" w:rsidP="00BC33B1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>Автор проекта</w:t>
      </w:r>
      <w:r>
        <w:rPr>
          <w:rFonts w:ascii="Times New Roman" w:hAnsi="Times New Roman"/>
          <w:sz w:val="28"/>
          <w:szCs w:val="28"/>
        </w:rPr>
        <w:t xml:space="preserve"> – </w:t>
      </w:r>
    </w:p>
    <w:p w:rsidR="001C7766" w:rsidRDefault="001C7766" w:rsidP="00BC33B1">
      <w:pPr>
        <w:pStyle w:val="NoSpacing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МБОУ ЦО № 17 </w:t>
      </w:r>
    </w:p>
    <w:p w:rsidR="001C7766" w:rsidRPr="00BC33B1" w:rsidRDefault="001C7766" w:rsidP="00BC33B1">
      <w:pPr>
        <w:pStyle w:val="NoSpacing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Овсянникова Л.В.</w:t>
      </w:r>
    </w:p>
    <w:p w:rsidR="001C7766" w:rsidRPr="00BC33B1" w:rsidRDefault="001C7766" w:rsidP="00BC33B1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Pr="00137BA8" w:rsidRDefault="001C7766" w:rsidP="00BC33B1">
      <w:pPr>
        <w:spacing w:after="0" w:line="240" w:lineRule="auto"/>
        <w:ind w:firstLine="56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137BA8">
        <w:rPr>
          <w:rFonts w:ascii="Times New Roman" w:hAnsi="Times New Roman"/>
          <w:b/>
          <w:i/>
          <w:color w:val="FF0000"/>
          <w:sz w:val="28"/>
          <w:szCs w:val="28"/>
        </w:rPr>
        <w:t>Актуальность проекта</w:t>
      </w:r>
    </w:p>
    <w:p w:rsidR="001C7766" w:rsidRPr="00BC33B1" w:rsidRDefault="001C7766" w:rsidP="00BC33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>Современные требования к воспитанию и обучению детей дошкольного возраста с необходимостью выдвигают на первый план, в качестве центральной – задачу создания оптимальных условий для социального становления (социализации) ребенка в этот важнейший возрастной период.</w:t>
      </w:r>
    </w:p>
    <w:p w:rsidR="001C7766" w:rsidRPr="00BC33B1" w:rsidRDefault="001C7766" w:rsidP="00BC33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>Ознакомление с окружающим миром обогащает чувственный опыт ребенка – учит его быть внимательным к тому, что его окружает: смотреть и видеть, слушать и слышать, ощущать и осязать. Занятия по ознакомлению с окружающим включает в себя ознакомление с явлениями социальной жизни; ознакомление с явлениями живой и неживой природы, где формируются представления о взаимосвязи и взаимозависимости объектов и явлений природы. Детей учат видеть и понимать реальные причинные зависимости</w:t>
      </w:r>
    </w:p>
    <w:p w:rsidR="001C7766" w:rsidRPr="00BC33B1" w:rsidRDefault="001C7766" w:rsidP="00BC33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>Удовлетворить детскую любознательность, вовлечь ребенка в активное усвоение окружающего мира, помочь ему овладеть способами познания связей между предметами и явлениями позволит игра. Дети играют, не подозревая, что осваивают какие-то знания, овладевают навыками действий с определенными предметами, учатся культуре общения.</w:t>
      </w:r>
    </w:p>
    <w:p w:rsidR="001C7766" w:rsidRPr="00BC33B1" w:rsidRDefault="001C7766" w:rsidP="00BC33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 xml:space="preserve">Изучив литературу авторов: </w:t>
      </w:r>
      <w:r>
        <w:rPr>
          <w:rFonts w:ascii="Times New Roman" w:hAnsi="Times New Roman"/>
          <w:sz w:val="28"/>
          <w:szCs w:val="28"/>
        </w:rPr>
        <w:t>Алёшина Н.В., Антонов Ю.Н., Белоусова Л.Е., Кандрыкина А. и других</w:t>
      </w:r>
      <w:r w:rsidRPr="00BC33B1">
        <w:rPr>
          <w:rFonts w:ascii="Times New Roman" w:hAnsi="Times New Roman"/>
          <w:sz w:val="28"/>
          <w:szCs w:val="28"/>
        </w:rPr>
        <w:t>, разработала проект для</w:t>
      </w:r>
      <w:r>
        <w:rPr>
          <w:rFonts w:ascii="Times New Roman" w:hAnsi="Times New Roman"/>
          <w:sz w:val="28"/>
          <w:szCs w:val="28"/>
        </w:rPr>
        <w:t xml:space="preserve"> познавательного развития</w:t>
      </w:r>
      <w:r w:rsidRPr="00BC33B1">
        <w:rPr>
          <w:rFonts w:ascii="Times New Roman" w:hAnsi="Times New Roman"/>
          <w:sz w:val="28"/>
          <w:szCs w:val="28"/>
        </w:rPr>
        <w:t xml:space="preserve"> детей </w:t>
      </w:r>
      <w:r>
        <w:rPr>
          <w:rFonts w:ascii="Times New Roman" w:hAnsi="Times New Roman"/>
          <w:sz w:val="28"/>
          <w:szCs w:val="28"/>
        </w:rPr>
        <w:t>старшего дошкольного возраста.</w:t>
      </w:r>
    </w:p>
    <w:p w:rsidR="001C7766" w:rsidRPr="00BC33B1" w:rsidRDefault="001C7766" w:rsidP="00BC33B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C7766" w:rsidRPr="00BC33B1" w:rsidRDefault="001C7766" w:rsidP="00BC33B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37BA8">
        <w:rPr>
          <w:rFonts w:ascii="Times New Roman" w:hAnsi="Times New Roman"/>
          <w:b/>
          <w:i/>
          <w:color w:val="FF0000"/>
          <w:sz w:val="28"/>
          <w:szCs w:val="28"/>
        </w:rPr>
        <w:t>Объект исследования</w:t>
      </w:r>
      <w:r w:rsidRPr="00BC33B1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C33B1">
        <w:rPr>
          <w:rFonts w:ascii="Times New Roman" w:hAnsi="Times New Roman"/>
          <w:sz w:val="28"/>
          <w:szCs w:val="28"/>
        </w:rPr>
        <w:t xml:space="preserve"> Город</w:t>
      </w:r>
      <w:r>
        <w:rPr>
          <w:rFonts w:ascii="Times New Roman" w:hAnsi="Times New Roman"/>
          <w:sz w:val="28"/>
          <w:szCs w:val="28"/>
        </w:rPr>
        <w:t xml:space="preserve"> Тула</w:t>
      </w:r>
      <w:r w:rsidRPr="00BC33B1">
        <w:rPr>
          <w:rFonts w:ascii="Times New Roman" w:hAnsi="Times New Roman"/>
          <w:sz w:val="28"/>
          <w:szCs w:val="28"/>
        </w:rPr>
        <w:t>.</w:t>
      </w:r>
    </w:p>
    <w:p w:rsidR="001C7766" w:rsidRPr="00BC33B1" w:rsidRDefault="001C7766" w:rsidP="00BC33B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C7766" w:rsidRPr="00BC33B1" w:rsidRDefault="001C7766" w:rsidP="00BC33B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37BA8">
        <w:rPr>
          <w:rFonts w:ascii="Times New Roman" w:hAnsi="Times New Roman"/>
          <w:b/>
          <w:i/>
          <w:color w:val="FF0000"/>
          <w:sz w:val="28"/>
          <w:szCs w:val="28"/>
        </w:rPr>
        <w:t>Тема:</w:t>
      </w:r>
      <w:r w:rsidRPr="00BC33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«Тула – земля моя</w:t>
      </w:r>
      <w:r w:rsidRPr="00BC33B1">
        <w:rPr>
          <w:rFonts w:ascii="Times New Roman" w:hAnsi="Times New Roman"/>
          <w:sz w:val="28"/>
          <w:szCs w:val="28"/>
        </w:rPr>
        <w:t>».</w:t>
      </w:r>
    </w:p>
    <w:p w:rsidR="001C7766" w:rsidRPr="00BC33B1" w:rsidRDefault="001C7766" w:rsidP="00BC33B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C7766" w:rsidRPr="00137BA8" w:rsidRDefault="001C7766" w:rsidP="00BC33B1">
      <w:pPr>
        <w:spacing w:after="0" w:line="240" w:lineRule="auto"/>
        <w:ind w:firstLine="56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137BA8">
        <w:rPr>
          <w:rFonts w:ascii="Times New Roman" w:hAnsi="Times New Roman"/>
          <w:b/>
          <w:i/>
          <w:color w:val="FF0000"/>
          <w:sz w:val="28"/>
          <w:szCs w:val="28"/>
        </w:rPr>
        <w:t>Цель:</w:t>
      </w:r>
    </w:p>
    <w:p w:rsidR="001C7766" w:rsidRPr="00BC33B1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>Дать детям знания о родном городе</w:t>
      </w:r>
      <w:r>
        <w:rPr>
          <w:rFonts w:ascii="Times New Roman" w:hAnsi="Times New Roman"/>
          <w:sz w:val="28"/>
          <w:szCs w:val="28"/>
        </w:rPr>
        <w:t>, истории возникновения, достопримечательностях, великих земляках, прославивших его</w:t>
      </w:r>
      <w:r w:rsidRPr="00BC33B1">
        <w:rPr>
          <w:rFonts w:ascii="Times New Roman" w:hAnsi="Times New Roman"/>
          <w:sz w:val="28"/>
          <w:szCs w:val="28"/>
        </w:rPr>
        <w:t>. Развивать чувство гордости за свой город. Желание сохранить его чистым и красивым.</w:t>
      </w:r>
    </w:p>
    <w:p w:rsidR="001C7766" w:rsidRDefault="001C7766" w:rsidP="00BC33B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C7766" w:rsidRDefault="001C7766" w:rsidP="00BC33B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C7766" w:rsidRPr="00BC33B1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766" w:rsidRPr="00137BA8" w:rsidRDefault="001C7766" w:rsidP="00BC33B1">
      <w:pPr>
        <w:spacing w:after="0" w:line="240" w:lineRule="auto"/>
        <w:ind w:firstLine="56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137BA8">
        <w:rPr>
          <w:rFonts w:ascii="Times New Roman" w:hAnsi="Times New Roman"/>
          <w:b/>
          <w:i/>
          <w:color w:val="FF0000"/>
          <w:sz w:val="28"/>
          <w:szCs w:val="28"/>
        </w:rPr>
        <w:t>Тип проекта</w:t>
      </w:r>
    </w:p>
    <w:p w:rsidR="001C7766" w:rsidRPr="00BC33B1" w:rsidRDefault="001C7766" w:rsidP="00BC33B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Творчески-</w:t>
      </w:r>
      <w:r w:rsidRPr="00BC33B1">
        <w:rPr>
          <w:rFonts w:ascii="Times New Roman" w:hAnsi="Times New Roman"/>
          <w:sz w:val="28"/>
          <w:szCs w:val="28"/>
        </w:rPr>
        <w:t>поисковый</w:t>
      </w:r>
      <w:r>
        <w:rPr>
          <w:rFonts w:ascii="Times New Roman" w:hAnsi="Times New Roman"/>
          <w:sz w:val="28"/>
          <w:szCs w:val="28"/>
        </w:rPr>
        <w:t>.</w:t>
      </w:r>
    </w:p>
    <w:p w:rsidR="001C7766" w:rsidRPr="00BC33B1" w:rsidRDefault="001C7766" w:rsidP="00BC33B1">
      <w:pPr>
        <w:spacing w:after="0" w:line="240" w:lineRule="auto"/>
        <w:ind w:firstLine="567"/>
        <w:rPr>
          <w:rFonts w:ascii="Times New Roman" w:hAnsi="Times New Roman"/>
          <w:color w:val="555555"/>
          <w:sz w:val="28"/>
          <w:szCs w:val="28"/>
        </w:rPr>
      </w:pPr>
    </w:p>
    <w:p w:rsidR="001C7766" w:rsidRPr="00137BA8" w:rsidRDefault="001C7766" w:rsidP="00BC33B1">
      <w:pPr>
        <w:spacing w:after="0" w:line="240" w:lineRule="auto"/>
        <w:ind w:firstLine="56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137BA8">
        <w:rPr>
          <w:rFonts w:ascii="Times New Roman" w:hAnsi="Times New Roman"/>
          <w:b/>
          <w:i/>
          <w:color w:val="FF0000"/>
          <w:sz w:val="28"/>
          <w:szCs w:val="28"/>
        </w:rPr>
        <w:t>Участники проекта</w:t>
      </w:r>
    </w:p>
    <w:p w:rsidR="001C7766" w:rsidRPr="00BC33B1" w:rsidRDefault="001C7766" w:rsidP="00BC33B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>Воспитатель</w:t>
      </w:r>
    </w:p>
    <w:p w:rsidR="001C7766" w:rsidRPr="00BC33B1" w:rsidRDefault="001C7766" w:rsidP="00BC33B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>старшего дошкольного возраста</w:t>
      </w:r>
    </w:p>
    <w:p w:rsidR="001C7766" w:rsidRPr="00BC33B1" w:rsidRDefault="001C7766" w:rsidP="00BC33B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>Родители</w:t>
      </w:r>
    </w:p>
    <w:p w:rsidR="001C7766" w:rsidRDefault="001C7766" w:rsidP="00BC33B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C7766" w:rsidRPr="00137BA8" w:rsidRDefault="001C7766" w:rsidP="00BC33B1">
      <w:pPr>
        <w:spacing w:after="0" w:line="240" w:lineRule="auto"/>
        <w:ind w:firstLine="56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137BA8">
        <w:rPr>
          <w:rFonts w:ascii="Times New Roman" w:hAnsi="Times New Roman"/>
          <w:b/>
          <w:i/>
          <w:color w:val="FF0000"/>
          <w:sz w:val="28"/>
          <w:szCs w:val="28"/>
        </w:rPr>
        <w:t>Сроки реализации</w:t>
      </w:r>
    </w:p>
    <w:p w:rsidR="001C7766" w:rsidRPr="00BC33B1" w:rsidRDefault="001C7766" w:rsidP="00BC33B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Долгосрочный – 1 год</w:t>
      </w:r>
      <w:r w:rsidRPr="00BC33B1">
        <w:rPr>
          <w:rFonts w:ascii="Times New Roman" w:hAnsi="Times New Roman"/>
          <w:sz w:val="28"/>
          <w:szCs w:val="28"/>
        </w:rPr>
        <w:t>.</w:t>
      </w:r>
    </w:p>
    <w:p w:rsidR="001C7766" w:rsidRPr="00BC33B1" w:rsidRDefault="001C7766" w:rsidP="00BC33B1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C7766" w:rsidRPr="00137BA8" w:rsidRDefault="001C7766" w:rsidP="00BC33B1">
      <w:pPr>
        <w:spacing w:after="0" w:line="240" w:lineRule="auto"/>
        <w:ind w:firstLine="56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137BA8">
        <w:rPr>
          <w:rFonts w:ascii="Times New Roman" w:hAnsi="Times New Roman"/>
          <w:b/>
          <w:i/>
          <w:color w:val="FF0000"/>
          <w:sz w:val="28"/>
          <w:szCs w:val="28"/>
        </w:rPr>
        <w:t>Проблема</w:t>
      </w:r>
    </w:p>
    <w:p w:rsidR="001C7766" w:rsidRPr="00726569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>Сформировать четкое представление о городе, достопримечательностях города, о труде людей, гордости за свой город.</w:t>
      </w:r>
    </w:p>
    <w:p w:rsidR="001C7766" w:rsidRDefault="001C7766" w:rsidP="00C84DA1">
      <w:pPr>
        <w:pStyle w:val="NoSpacing"/>
        <w:ind w:firstLine="567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1C7766" w:rsidRDefault="001C7766" w:rsidP="00C84DA1">
      <w:pPr>
        <w:pStyle w:val="NoSpacing"/>
        <w:ind w:firstLine="567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1C7766" w:rsidRPr="00137BA8" w:rsidRDefault="001C7766" w:rsidP="00137BA8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137BA8">
        <w:rPr>
          <w:rFonts w:ascii="Times New Roman" w:hAnsi="Times New Roman"/>
          <w:b/>
          <w:i/>
          <w:color w:val="FF0000"/>
          <w:sz w:val="28"/>
          <w:szCs w:val="28"/>
        </w:rPr>
        <w:t>Образовательные области</w:t>
      </w:r>
    </w:p>
    <w:p w:rsidR="001C7766" w:rsidRPr="005B6D10" w:rsidRDefault="001C7766" w:rsidP="00137BA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B6D10">
        <w:rPr>
          <w:rFonts w:ascii="Times New Roman" w:hAnsi="Times New Roman"/>
          <w:b/>
          <w:sz w:val="28"/>
          <w:szCs w:val="28"/>
        </w:rPr>
        <w:t>1.Познавательное развитие</w:t>
      </w:r>
    </w:p>
    <w:p w:rsidR="001C7766" w:rsidRDefault="001C7766" w:rsidP="00137B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BC33B1">
        <w:rPr>
          <w:rFonts w:ascii="Times New Roman" w:hAnsi="Times New Roman"/>
          <w:sz w:val="28"/>
          <w:szCs w:val="28"/>
        </w:rPr>
        <w:t>Продолжать знакомить с музеями. Формировать интерес к разнообразным зданиям и сооружениям; расширять кругозор детей.</w:t>
      </w:r>
    </w:p>
    <w:p w:rsidR="001C7766" w:rsidRPr="00BC33B1" w:rsidRDefault="001C7766" w:rsidP="00137BA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>Воспитывать желание участвовать в совместной трудовой деятельности наравне со всеми, стремление быть полезными окружающим. Воспитывать уважение к людям труда. Продолжать знакомить детей с профессиями, связанными со спецификой родного города.</w:t>
      </w:r>
    </w:p>
    <w:p w:rsidR="001C7766" w:rsidRPr="00BC33B1" w:rsidRDefault="001C7766" w:rsidP="00137BA8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>Приобщение к правилам безопасного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33B1">
        <w:rPr>
          <w:rFonts w:ascii="Times New Roman" w:hAnsi="Times New Roman"/>
          <w:sz w:val="28"/>
          <w:szCs w:val="28"/>
        </w:rPr>
        <w:t>поведения</w:t>
      </w:r>
      <w:r>
        <w:rPr>
          <w:rFonts w:ascii="Times New Roman" w:hAnsi="Times New Roman"/>
          <w:sz w:val="28"/>
          <w:szCs w:val="28"/>
        </w:rPr>
        <w:t xml:space="preserve"> для человека и окружающей</w:t>
      </w:r>
      <w:r w:rsidRPr="00BC33B1">
        <w:rPr>
          <w:rFonts w:ascii="Times New Roman" w:hAnsi="Times New Roman"/>
          <w:sz w:val="28"/>
          <w:szCs w:val="28"/>
        </w:rPr>
        <w:t xml:space="preserve"> природы.</w:t>
      </w:r>
    </w:p>
    <w:p w:rsidR="001C7766" w:rsidRDefault="001C7766" w:rsidP="00137B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BC33B1">
        <w:rPr>
          <w:rFonts w:ascii="Times New Roman" w:hAnsi="Times New Roman"/>
          <w:sz w:val="28"/>
          <w:szCs w:val="28"/>
        </w:rPr>
        <w:t>Формирование патриотических чувств.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33B1">
        <w:rPr>
          <w:rFonts w:ascii="Times New Roman" w:hAnsi="Times New Roman"/>
          <w:sz w:val="28"/>
          <w:szCs w:val="28"/>
        </w:rPr>
        <w:t xml:space="preserve">Развитие игровой деятельности детей. Приобщение к элементарным общепринятым нормам и правилам взаимоотношения со сверстниками и взрослыми. </w:t>
      </w:r>
    </w:p>
    <w:p w:rsidR="001C7766" w:rsidRDefault="001C7766" w:rsidP="00137B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7766" w:rsidRPr="005B6D10" w:rsidRDefault="001C7766" w:rsidP="00137B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>2</w:t>
      </w:r>
      <w:r w:rsidRPr="005B6D10">
        <w:rPr>
          <w:rFonts w:ascii="Times New Roman" w:hAnsi="Times New Roman"/>
          <w:b/>
          <w:sz w:val="28"/>
          <w:szCs w:val="28"/>
        </w:rPr>
        <w:t>.Речевое развитие</w:t>
      </w:r>
    </w:p>
    <w:p w:rsidR="001C7766" w:rsidRDefault="001C7766" w:rsidP="00137BA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 xml:space="preserve"> Продолжать развивать интерес детей к художественной и познавательной литературе.</w:t>
      </w:r>
    </w:p>
    <w:p w:rsidR="001C7766" w:rsidRPr="00BC33B1" w:rsidRDefault="001C7766" w:rsidP="00137B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C33B1">
        <w:rPr>
          <w:rFonts w:ascii="Times New Roman" w:hAnsi="Times New Roman"/>
          <w:sz w:val="28"/>
          <w:szCs w:val="28"/>
        </w:rPr>
        <w:t>Развитие свободного общения со взрослыми и детьми.</w:t>
      </w:r>
    </w:p>
    <w:p w:rsidR="001C7766" w:rsidRPr="00BC33B1" w:rsidRDefault="001C7766" w:rsidP="00137BA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766" w:rsidRPr="005B6D10" w:rsidRDefault="001C7766" w:rsidP="00137BA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5B6D10">
        <w:rPr>
          <w:rFonts w:ascii="Times New Roman" w:hAnsi="Times New Roman"/>
          <w:b/>
          <w:sz w:val="28"/>
          <w:szCs w:val="28"/>
        </w:rPr>
        <w:t>.Художественно-эстетическое развитие</w:t>
      </w:r>
    </w:p>
    <w:p w:rsidR="001C7766" w:rsidRPr="00BC33B1" w:rsidRDefault="001C7766" w:rsidP="00137BA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>Формировать эстетическое отношение к предметам и явлениям окружающего мира, произведениям искусства, художественно – творческой деятельности.</w:t>
      </w:r>
    </w:p>
    <w:p w:rsidR="001C7766" w:rsidRPr="00137BA8" w:rsidRDefault="001C7766" w:rsidP="00137BA8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C7766" w:rsidRPr="00137BA8" w:rsidRDefault="001C7766" w:rsidP="00137BA8">
      <w:pPr>
        <w:spacing w:after="0" w:line="240" w:lineRule="auto"/>
        <w:ind w:firstLine="567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137BA8">
        <w:rPr>
          <w:rFonts w:ascii="Times New Roman" w:hAnsi="Times New Roman"/>
          <w:b/>
          <w:i/>
          <w:color w:val="FF0000"/>
          <w:sz w:val="28"/>
          <w:szCs w:val="28"/>
        </w:rPr>
        <w:t>Тип проекта</w:t>
      </w:r>
    </w:p>
    <w:p w:rsidR="001C7766" w:rsidRPr="00BC33B1" w:rsidRDefault="001C7766" w:rsidP="00137BA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>Творчески – поисковый</w:t>
      </w:r>
      <w:r>
        <w:rPr>
          <w:rFonts w:ascii="Times New Roman" w:hAnsi="Times New Roman"/>
          <w:sz w:val="28"/>
          <w:szCs w:val="28"/>
        </w:rPr>
        <w:t>.</w:t>
      </w:r>
    </w:p>
    <w:p w:rsidR="001C7766" w:rsidRDefault="001C7766" w:rsidP="00137BA8"/>
    <w:p w:rsidR="001C7766" w:rsidRDefault="001C7766" w:rsidP="00C84DA1">
      <w:pPr>
        <w:pStyle w:val="NoSpacing"/>
        <w:ind w:firstLine="567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1C7766" w:rsidRDefault="001C7766" w:rsidP="00C84DA1">
      <w:pPr>
        <w:pStyle w:val="NoSpacing"/>
        <w:ind w:firstLine="567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1C7766" w:rsidRDefault="001C7766" w:rsidP="00C84DA1">
      <w:pPr>
        <w:pStyle w:val="NoSpacing"/>
        <w:ind w:firstLine="567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1C7766" w:rsidRDefault="001C7766" w:rsidP="00C84DA1">
      <w:pPr>
        <w:pStyle w:val="NoSpacing"/>
        <w:ind w:firstLine="567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1C7766" w:rsidRPr="00137BA8" w:rsidRDefault="001C7766" w:rsidP="00C84DA1">
      <w:pPr>
        <w:pStyle w:val="NoSpacing"/>
        <w:ind w:firstLine="567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137BA8">
        <w:rPr>
          <w:rFonts w:ascii="Times New Roman" w:hAnsi="Times New Roman"/>
          <w:b/>
          <w:i/>
          <w:color w:val="FF0000"/>
          <w:sz w:val="28"/>
          <w:szCs w:val="28"/>
        </w:rPr>
        <w:t>Тематический план</w:t>
      </w:r>
    </w:p>
    <w:p w:rsidR="001C7766" w:rsidRPr="00C84DA1" w:rsidRDefault="001C7766" w:rsidP="00C84DA1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 w:rsidRPr="00C84DA1">
        <w:rPr>
          <w:rFonts w:ascii="Times New Roman" w:hAnsi="Times New Roman"/>
          <w:sz w:val="28"/>
          <w:szCs w:val="28"/>
        </w:rPr>
        <w:t>1. Мой родной город</w:t>
      </w:r>
      <w:r>
        <w:rPr>
          <w:rFonts w:ascii="Times New Roman" w:hAnsi="Times New Roman"/>
          <w:sz w:val="28"/>
          <w:szCs w:val="28"/>
        </w:rPr>
        <w:t>.</w:t>
      </w:r>
    </w:p>
    <w:p w:rsidR="001C7766" w:rsidRPr="00C84DA1" w:rsidRDefault="001C7766" w:rsidP="00C84DA1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Местоположение города, происхождение его названия</w:t>
      </w:r>
      <w:r w:rsidRPr="00C84DA1">
        <w:rPr>
          <w:rFonts w:ascii="Times New Roman" w:hAnsi="Times New Roman"/>
          <w:sz w:val="28"/>
          <w:szCs w:val="28"/>
        </w:rPr>
        <w:t>. История возникновения города. Люди, населяющие город. Герб города. Город, где человек родился, называется родным. Все любят родной город, тоскуют по нему, когда</w:t>
      </w:r>
      <w:r>
        <w:rPr>
          <w:rFonts w:ascii="Times New Roman" w:hAnsi="Times New Roman"/>
          <w:sz w:val="28"/>
          <w:szCs w:val="28"/>
        </w:rPr>
        <w:t xml:space="preserve"> уезжают, много делают для того, ч</w:t>
      </w:r>
      <w:r w:rsidRPr="00C84DA1">
        <w:rPr>
          <w:rFonts w:ascii="Times New Roman" w:hAnsi="Times New Roman"/>
          <w:sz w:val="28"/>
          <w:szCs w:val="28"/>
        </w:rPr>
        <w:t>тобы он стал лучше. У каждого города есть имя, день рождения. Промышленность города.</w:t>
      </w:r>
    </w:p>
    <w:p w:rsidR="001C7766" w:rsidRPr="00C84DA1" w:rsidRDefault="001C7766" w:rsidP="00C84DA1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 w:rsidRPr="00C84DA1">
        <w:rPr>
          <w:rFonts w:ascii="Times New Roman" w:hAnsi="Times New Roman"/>
          <w:sz w:val="28"/>
          <w:szCs w:val="28"/>
        </w:rPr>
        <w:t>2. Улицы нашего города</w:t>
      </w:r>
    </w:p>
    <w:p w:rsidR="001C7766" w:rsidRPr="00C84DA1" w:rsidRDefault="001C7766" w:rsidP="00C84DA1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 w:rsidRPr="00C84DA1">
        <w:rPr>
          <w:rFonts w:ascii="Times New Roman" w:hAnsi="Times New Roman"/>
          <w:sz w:val="28"/>
          <w:szCs w:val="28"/>
        </w:rPr>
        <w:t>«Малая родина – мой дом, двор, улица»</w:t>
      </w:r>
      <w:r>
        <w:rPr>
          <w:rFonts w:ascii="Times New Roman" w:hAnsi="Times New Roman"/>
          <w:sz w:val="28"/>
          <w:szCs w:val="28"/>
        </w:rPr>
        <w:t>.</w:t>
      </w:r>
      <w:r w:rsidRPr="00C84DA1">
        <w:rPr>
          <w:rFonts w:ascii="Times New Roman" w:hAnsi="Times New Roman"/>
          <w:sz w:val="28"/>
          <w:szCs w:val="28"/>
        </w:rPr>
        <w:t xml:space="preserve"> Дорога от дома к детскому саду. В городе много улиц, они тоже имеют свои названия.</w:t>
      </w:r>
      <w:r>
        <w:rPr>
          <w:rFonts w:ascii="Times New Roman" w:hAnsi="Times New Roman"/>
          <w:sz w:val="28"/>
          <w:szCs w:val="28"/>
        </w:rPr>
        <w:t xml:space="preserve"> Откуда произошло название улицы, на которой стоит детский сад, живут дети.</w:t>
      </w:r>
    </w:p>
    <w:p w:rsidR="001C7766" w:rsidRPr="00C84DA1" w:rsidRDefault="001C7766" w:rsidP="00C84DA1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 w:rsidRPr="00C84DA1">
        <w:rPr>
          <w:rFonts w:ascii="Times New Roman" w:hAnsi="Times New Roman"/>
          <w:sz w:val="28"/>
          <w:szCs w:val="28"/>
        </w:rPr>
        <w:t>3. Природа родного города</w:t>
      </w:r>
    </w:p>
    <w:p w:rsidR="001C7766" w:rsidRPr="00C84DA1" w:rsidRDefault="001C7766" w:rsidP="00C84DA1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 w:rsidRPr="00C84DA1">
        <w:rPr>
          <w:rFonts w:ascii="Times New Roman" w:hAnsi="Times New Roman"/>
          <w:sz w:val="28"/>
          <w:szCs w:val="28"/>
        </w:rPr>
        <w:t>Флора и фауна. Беседы о сохранении природы.</w:t>
      </w:r>
    </w:p>
    <w:p w:rsidR="001C7766" w:rsidRPr="00C84DA1" w:rsidRDefault="001C7766" w:rsidP="00C84DA1">
      <w:pPr>
        <w:pStyle w:val="NoSpacing"/>
        <w:ind w:firstLine="567"/>
        <w:rPr>
          <w:rFonts w:ascii="Times New Roman" w:hAnsi="Times New Roman"/>
          <w:sz w:val="28"/>
          <w:szCs w:val="28"/>
        </w:rPr>
      </w:pPr>
      <w:r w:rsidRPr="00C84DA1">
        <w:rPr>
          <w:rFonts w:ascii="Times New Roman" w:hAnsi="Times New Roman"/>
          <w:sz w:val="28"/>
          <w:szCs w:val="28"/>
        </w:rPr>
        <w:t>4. Наше наследие</w:t>
      </w:r>
    </w:p>
    <w:p w:rsidR="001C7766" w:rsidRPr="00C84DA1" w:rsidRDefault="001C7766" w:rsidP="00C84DA1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 w:rsidRPr="00C84DA1">
        <w:rPr>
          <w:rFonts w:ascii="Times New Roman" w:hAnsi="Times New Roman"/>
          <w:sz w:val="28"/>
          <w:szCs w:val="28"/>
        </w:rPr>
        <w:t>Культурное наследие жителей города. Произведения местных поэтов, художников. Архитектура города.</w:t>
      </w:r>
      <w:r>
        <w:rPr>
          <w:rFonts w:ascii="Times New Roman" w:hAnsi="Times New Roman"/>
          <w:sz w:val="28"/>
          <w:szCs w:val="28"/>
        </w:rPr>
        <w:t xml:space="preserve"> Музеи города.</w:t>
      </w:r>
    </w:p>
    <w:p w:rsidR="001C7766" w:rsidRPr="00726569" w:rsidRDefault="001C7766" w:rsidP="00C84DA1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 w:rsidRPr="00C84DA1">
        <w:rPr>
          <w:rFonts w:ascii="Times New Roman" w:hAnsi="Times New Roman"/>
          <w:sz w:val="28"/>
          <w:szCs w:val="28"/>
        </w:rPr>
        <w:t xml:space="preserve">5. Почетные люди города. </w:t>
      </w:r>
    </w:p>
    <w:p w:rsidR="001C7766" w:rsidRPr="00C84DA1" w:rsidRDefault="001C7766" w:rsidP="00E0641D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 w:rsidRPr="00C84DA1">
        <w:rPr>
          <w:rFonts w:ascii="Times New Roman" w:hAnsi="Times New Roman"/>
          <w:sz w:val="28"/>
          <w:szCs w:val="28"/>
        </w:rPr>
        <w:t>Защитники родной земли.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4DA1">
        <w:rPr>
          <w:rFonts w:ascii="Times New Roman" w:hAnsi="Times New Roman"/>
          <w:sz w:val="28"/>
          <w:szCs w:val="28"/>
        </w:rPr>
        <w:t>Славные подвиги защитников родной земли.</w:t>
      </w:r>
    </w:p>
    <w:p w:rsidR="001C7766" w:rsidRPr="00C84DA1" w:rsidRDefault="001C7766" w:rsidP="00C84DA1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 w:rsidRPr="00C84DA1">
        <w:rPr>
          <w:rFonts w:ascii="Times New Roman" w:hAnsi="Times New Roman"/>
          <w:sz w:val="28"/>
          <w:szCs w:val="28"/>
        </w:rPr>
        <w:t>6. Исторические памятники</w:t>
      </w:r>
    </w:p>
    <w:p w:rsidR="001C7766" w:rsidRPr="00C84DA1" w:rsidRDefault="001C7766" w:rsidP="00C84DA1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Тульский Кремль</w:t>
      </w:r>
      <w:r w:rsidRPr="00C84DA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Площадь Победы. Куликово Поле. </w:t>
      </w:r>
    </w:p>
    <w:p w:rsidR="001C7766" w:rsidRPr="00BC33B1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766" w:rsidRPr="00137BA8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137BA8">
        <w:rPr>
          <w:rFonts w:ascii="Times New Roman" w:hAnsi="Times New Roman"/>
          <w:b/>
          <w:i/>
          <w:color w:val="FF0000"/>
          <w:sz w:val="28"/>
          <w:szCs w:val="28"/>
        </w:rPr>
        <w:t>Ожидаемый результат</w:t>
      </w:r>
    </w:p>
    <w:p w:rsidR="001C7766" w:rsidRPr="00E0641D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</w:t>
      </w:r>
      <w:r w:rsidRPr="00E064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знаю</w:t>
      </w:r>
      <w:r w:rsidRPr="00E0641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:</w:t>
      </w:r>
    </w:p>
    <w:p w:rsidR="001C7766" w:rsidRPr="00E0641D" w:rsidRDefault="001C7766" w:rsidP="00E0641D">
      <w:pPr>
        <w:numPr>
          <w:ilvl w:val="0"/>
          <w:numId w:val="6"/>
        </w:numPr>
        <w:tabs>
          <w:tab w:val="clear" w:pos="1260"/>
          <w:tab w:val="num" w:pos="601"/>
        </w:tabs>
        <w:spacing w:after="0" w:line="240" w:lineRule="auto"/>
        <w:ind w:left="601"/>
        <w:jc w:val="both"/>
        <w:rPr>
          <w:rFonts w:ascii="Times New Roman" w:hAnsi="Times New Roman"/>
          <w:sz w:val="28"/>
          <w:szCs w:val="28"/>
        </w:rPr>
      </w:pPr>
      <w:r w:rsidRPr="00E0641D">
        <w:rPr>
          <w:rFonts w:ascii="Times New Roman" w:hAnsi="Times New Roman"/>
          <w:sz w:val="28"/>
          <w:szCs w:val="28"/>
        </w:rPr>
        <w:t>название страны, её столицы;</w:t>
      </w:r>
    </w:p>
    <w:p w:rsidR="001C7766" w:rsidRPr="00E0641D" w:rsidRDefault="001C7766" w:rsidP="00E0641D">
      <w:pPr>
        <w:numPr>
          <w:ilvl w:val="0"/>
          <w:numId w:val="6"/>
        </w:numPr>
        <w:tabs>
          <w:tab w:val="clear" w:pos="1260"/>
          <w:tab w:val="num" w:pos="601"/>
        </w:tabs>
        <w:spacing w:after="0" w:line="240" w:lineRule="auto"/>
        <w:ind w:left="601"/>
        <w:jc w:val="both"/>
        <w:rPr>
          <w:rFonts w:ascii="Times New Roman" w:hAnsi="Times New Roman"/>
          <w:sz w:val="28"/>
          <w:szCs w:val="28"/>
        </w:rPr>
      </w:pPr>
      <w:r w:rsidRPr="00E0641D">
        <w:rPr>
          <w:rFonts w:ascii="Times New Roman" w:hAnsi="Times New Roman"/>
          <w:sz w:val="28"/>
          <w:szCs w:val="28"/>
        </w:rPr>
        <w:t>название города, главных улиц, музеев  города;</w:t>
      </w:r>
    </w:p>
    <w:p w:rsidR="001C7766" w:rsidRPr="00E0641D" w:rsidRDefault="001C7766" w:rsidP="00E0641D">
      <w:pPr>
        <w:numPr>
          <w:ilvl w:val="0"/>
          <w:numId w:val="6"/>
        </w:numPr>
        <w:tabs>
          <w:tab w:val="clear" w:pos="1260"/>
          <w:tab w:val="num" w:pos="601"/>
        </w:tabs>
        <w:spacing w:after="0" w:line="240" w:lineRule="auto"/>
        <w:ind w:left="601"/>
        <w:jc w:val="both"/>
        <w:rPr>
          <w:rFonts w:ascii="Times New Roman" w:hAnsi="Times New Roman"/>
          <w:sz w:val="28"/>
          <w:szCs w:val="28"/>
        </w:rPr>
      </w:pPr>
      <w:r w:rsidRPr="00E0641D">
        <w:rPr>
          <w:rFonts w:ascii="Times New Roman" w:hAnsi="Times New Roman"/>
          <w:sz w:val="28"/>
          <w:szCs w:val="28"/>
        </w:rPr>
        <w:t>домашний адрес, фамилии, имена и отчества родителей;</w:t>
      </w:r>
    </w:p>
    <w:p w:rsidR="001C7766" w:rsidRPr="00E0641D" w:rsidRDefault="001C7766" w:rsidP="00E0641D">
      <w:pPr>
        <w:numPr>
          <w:ilvl w:val="0"/>
          <w:numId w:val="6"/>
        </w:numPr>
        <w:tabs>
          <w:tab w:val="clear" w:pos="1260"/>
          <w:tab w:val="num" w:pos="601"/>
        </w:tabs>
        <w:spacing w:after="0" w:line="240" w:lineRule="auto"/>
        <w:ind w:left="601"/>
        <w:jc w:val="both"/>
        <w:rPr>
          <w:rFonts w:ascii="Times New Roman" w:hAnsi="Times New Roman"/>
          <w:sz w:val="28"/>
          <w:szCs w:val="28"/>
        </w:rPr>
      </w:pPr>
      <w:r w:rsidRPr="00E0641D">
        <w:rPr>
          <w:rFonts w:ascii="Times New Roman" w:hAnsi="Times New Roman"/>
          <w:sz w:val="28"/>
          <w:szCs w:val="28"/>
        </w:rPr>
        <w:t>изделия тульских промыслов (пряник, самовар, оружие, филимоновская игрушка, баян и др.);</w:t>
      </w:r>
    </w:p>
    <w:p w:rsidR="001C7766" w:rsidRPr="00E0641D" w:rsidRDefault="001C7766" w:rsidP="00E0641D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имею</w:t>
      </w:r>
      <w:r w:rsidRPr="00E0641D">
        <w:rPr>
          <w:rFonts w:ascii="Times New Roman" w:hAnsi="Times New Roman"/>
          <w:sz w:val="28"/>
          <w:szCs w:val="28"/>
        </w:rPr>
        <w:t>т представление о:</w:t>
      </w:r>
    </w:p>
    <w:p w:rsidR="001C7766" w:rsidRPr="00E0641D" w:rsidRDefault="001C7766" w:rsidP="00E0641D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641D">
        <w:rPr>
          <w:rFonts w:ascii="Times New Roman" w:hAnsi="Times New Roman"/>
          <w:sz w:val="28"/>
          <w:szCs w:val="28"/>
        </w:rPr>
        <w:t>символике России, города Тулы;</w:t>
      </w:r>
    </w:p>
    <w:p w:rsidR="001C7766" w:rsidRPr="00E0641D" w:rsidRDefault="001C7766" w:rsidP="00E0641D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641D">
        <w:rPr>
          <w:rFonts w:ascii="Times New Roman" w:hAnsi="Times New Roman"/>
          <w:sz w:val="28"/>
          <w:szCs w:val="28"/>
        </w:rPr>
        <w:t>земляках, прославивших город;</w:t>
      </w:r>
    </w:p>
    <w:p w:rsidR="001C7766" w:rsidRPr="00E0641D" w:rsidRDefault="001C7766" w:rsidP="00E0641D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641D">
        <w:rPr>
          <w:rFonts w:ascii="Times New Roman" w:hAnsi="Times New Roman"/>
          <w:sz w:val="28"/>
          <w:szCs w:val="28"/>
        </w:rPr>
        <w:t>достопримечательностях родного города.</w:t>
      </w:r>
    </w:p>
    <w:p w:rsidR="001C7766" w:rsidRPr="00E0641D" w:rsidRDefault="001C7766" w:rsidP="00E0641D">
      <w:pPr>
        <w:spacing w:after="0" w:line="240" w:lineRule="auto"/>
        <w:ind w:firstLine="6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детей</w:t>
      </w:r>
      <w:r w:rsidRPr="00E0641D">
        <w:rPr>
          <w:rFonts w:ascii="Times New Roman" w:hAnsi="Times New Roman"/>
          <w:sz w:val="28"/>
          <w:szCs w:val="28"/>
        </w:rPr>
        <w:t xml:space="preserve"> сформирован устойчивый интерес к истории и культуре родного края, уважение к людям труда, желание беречь и охранять природный и рукотворный мир родного края.</w:t>
      </w:r>
    </w:p>
    <w:p w:rsidR="001C7766" w:rsidRPr="00E0641D" w:rsidRDefault="001C7766" w:rsidP="00E064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C7766" w:rsidRPr="00137BA8" w:rsidRDefault="001C7766" w:rsidP="006E22EC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137BA8">
        <w:rPr>
          <w:rFonts w:ascii="Times New Roman" w:hAnsi="Times New Roman"/>
          <w:b/>
          <w:i/>
          <w:color w:val="FF0000"/>
          <w:sz w:val="28"/>
          <w:szCs w:val="28"/>
        </w:rPr>
        <w:t>Ход реализации проекта</w:t>
      </w:r>
    </w:p>
    <w:p w:rsidR="001C7766" w:rsidRPr="00137BA8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C7766" w:rsidRPr="00E66132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31849B"/>
          <w:sz w:val="28"/>
          <w:szCs w:val="28"/>
        </w:rPr>
      </w:pPr>
      <w:r w:rsidRPr="00E66132">
        <w:rPr>
          <w:rFonts w:ascii="Times New Roman" w:hAnsi="Times New Roman"/>
          <w:b/>
          <w:i/>
          <w:color w:val="31849B"/>
          <w:sz w:val="28"/>
          <w:szCs w:val="28"/>
        </w:rPr>
        <w:t>Цикл занятий и бесед с детьми</w:t>
      </w:r>
    </w:p>
    <w:p w:rsidR="001C7766" w:rsidRPr="004041BC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766" w:rsidRPr="004041BC" w:rsidRDefault="001C7766" w:rsidP="00272C9F">
      <w:pPr>
        <w:pStyle w:val="NoSpacing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b/>
          <w:sz w:val="28"/>
          <w:szCs w:val="28"/>
        </w:rPr>
        <w:t xml:space="preserve">Сентябрь </w:t>
      </w:r>
      <w:r>
        <w:rPr>
          <w:rFonts w:ascii="Times New Roman" w:hAnsi="Times New Roman"/>
          <w:sz w:val="28"/>
          <w:szCs w:val="28"/>
        </w:rPr>
        <w:t>«Любимый город».</w:t>
      </w:r>
    </w:p>
    <w:p w:rsidR="001C7766" w:rsidRDefault="001C7766" w:rsidP="004041BC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sz w:val="28"/>
          <w:szCs w:val="28"/>
        </w:rPr>
        <w:t>Цель: формировать у детей интерес к своей малой родине, улицам, жилым домам, закреплять знание домашнего адреса.</w:t>
      </w:r>
      <w:r>
        <w:rPr>
          <w:rFonts w:ascii="Times New Roman" w:hAnsi="Times New Roman"/>
          <w:sz w:val="28"/>
          <w:szCs w:val="28"/>
        </w:rPr>
        <w:t xml:space="preserve"> Познакомить с происхождением названия города, его символикой. Познакомить с  некоторыми достопримечательностями Тулы. Привлечь детей и родителей к участию в праздновании Дня города.</w:t>
      </w:r>
    </w:p>
    <w:p w:rsidR="001C7766" w:rsidRPr="00272C9F" w:rsidRDefault="001C7766" w:rsidP="00272C9F">
      <w:pPr>
        <w:pStyle w:val="NoSpacing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b/>
          <w:sz w:val="28"/>
          <w:szCs w:val="28"/>
        </w:rPr>
        <w:t>Октябрь</w:t>
      </w:r>
      <w:r w:rsidRPr="00272C9F">
        <w:rPr>
          <w:rFonts w:ascii="Times New Roman" w:hAnsi="Times New Roman"/>
          <w:sz w:val="28"/>
          <w:szCs w:val="28"/>
        </w:rPr>
        <w:t xml:space="preserve"> «Мир вокруг нас»</w:t>
      </w:r>
      <w:r>
        <w:rPr>
          <w:rFonts w:ascii="Times New Roman" w:hAnsi="Times New Roman"/>
          <w:sz w:val="28"/>
          <w:szCs w:val="28"/>
        </w:rPr>
        <w:t>.</w:t>
      </w:r>
    </w:p>
    <w:p w:rsidR="001C7766" w:rsidRDefault="001C7766" w:rsidP="004041BC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sz w:val="28"/>
          <w:szCs w:val="28"/>
        </w:rPr>
        <w:t>Цель: закреплять знания разных видов городские здания, их назначение, познакомить с сооружениями культуры и досуга.</w:t>
      </w:r>
      <w:r>
        <w:rPr>
          <w:rFonts w:ascii="Times New Roman" w:hAnsi="Times New Roman"/>
          <w:sz w:val="28"/>
          <w:szCs w:val="28"/>
        </w:rPr>
        <w:t xml:space="preserve"> Закреплять знание безопасного маршрута от дома до детского сада. Познакомить с происхождением названия улицы Металлургов, на которой стоит детский сад.</w:t>
      </w:r>
    </w:p>
    <w:p w:rsidR="001C7766" w:rsidRPr="00272C9F" w:rsidRDefault="001C7766" w:rsidP="00272C9F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Pr="00272C9F" w:rsidRDefault="001C7766" w:rsidP="00272C9F">
      <w:pPr>
        <w:pStyle w:val="NoSpacing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b/>
          <w:sz w:val="28"/>
          <w:szCs w:val="28"/>
        </w:rPr>
        <w:t>Ноябрь</w:t>
      </w:r>
      <w:r w:rsidRPr="00272C9F">
        <w:rPr>
          <w:rFonts w:ascii="Times New Roman" w:hAnsi="Times New Roman"/>
          <w:sz w:val="28"/>
          <w:szCs w:val="28"/>
        </w:rPr>
        <w:t xml:space="preserve"> «Транспорт нашего города»</w:t>
      </w:r>
      <w:r>
        <w:rPr>
          <w:rFonts w:ascii="Times New Roman" w:hAnsi="Times New Roman"/>
          <w:sz w:val="28"/>
          <w:szCs w:val="28"/>
        </w:rPr>
        <w:t>.</w:t>
      </w:r>
    </w:p>
    <w:p w:rsidR="001C7766" w:rsidRDefault="001C7766" w:rsidP="004041BC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sz w:val="28"/>
          <w:szCs w:val="28"/>
        </w:rPr>
        <w:t>Цель: познакомить детей с разными видами транспорта родного города.</w:t>
      </w:r>
      <w:r>
        <w:rPr>
          <w:rFonts w:ascii="Times New Roman" w:hAnsi="Times New Roman"/>
          <w:sz w:val="28"/>
          <w:szCs w:val="28"/>
        </w:rPr>
        <w:t xml:space="preserve"> Закрепить правила безопасного поведения в транспорте. </w:t>
      </w:r>
    </w:p>
    <w:p w:rsidR="001C7766" w:rsidRPr="00272C9F" w:rsidRDefault="001C7766" w:rsidP="00272C9F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Pr="00272C9F" w:rsidRDefault="001C7766" w:rsidP="00272C9F">
      <w:pPr>
        <w:pStyle w:val="NoSpacing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b/>
          <w:sz w:val="28"/>
          <w:szCs w:val="28"/>
        </w:rPr>
        <w:t>Декабрь</w:t>
      </w:r>
      <w:r w:rsidRPr="00272C9F">
        <w:rPr>
          <w:rFonts w:ascii="Times New Roman" w:hAnsi="Times New Roman"/>
          <w:sz w:val="28"/>
          <w:szCs w:val="28"/>
        </w:rPr>
        <w:t xml:space="preserve"> «Обычаи и традиции нашего города»</w:t>
      </w:r>
      <w:r>
        <w:rPr>
          <w:rFonts w:ascii="Times New Roman" w:hAnsi="Times New Roman"/>
          <w:sz w:val="28"/>
          <w:szCs w:val="28"/>
        </w:rPr>
        <w:t>.</w:t>
      </w:r>
    </w:p>
    <w:p w:rsidR="001C7766" w:rsidRDefault="001C7766" w:rsidP="004041BC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sz w:val="28"/>
          <w:szCs w:val="28"/>
        </w:rPr>
        <w:t>Цель: Формировать первоначальное представлен</w:t>
      </w:r>
      <w:r>
        <w:rPr>
          <w:rFonts w:ascii="Times New Roman" w:hAnsi="Times New Roman"/>
          <w:sz w:val="28"/>
          <w:szCs w:val="28"/>
        </w:rPr>
        <w:t>ие об обычаях и традициях тульского народа  (праздники, чаепитие из самовара с тульским пряником и др.).  П</w:t>
      </w:r>
      <w:r w:rsidRPr="00272C9F">
        <w:rPr>
          <w:rFonts w:ascii="Times New Roman" w:hAnsi="Times New Roman"/>
          <w:sz w:val="28"/>
          <w:szCs w:val="28"/>
        </w:rPr>
        <w:t>родолжать знакомить с новогодними традициями.</w:t>
      </w:r>
    </w:p>
    <w:p w:rsidR="001C7766" w:rsidRPr="00272C9F" w:rsidRDefault="001C7766" w:rsidP="00272C9F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Pr="00272C9F" w:rsidRDefault="001C7766" w:rsidP="00272C9F">
      <w:pPr>
        <w:pStyle w:val="NoSpacing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b/>
          <w:sz w:val="28"/>
          <w:szCs w:val="28"/>
        </w:rPr>
        <w:t>Январь</w:t>
      </w:r>
      <w:r w:rsidRPr="00272C9F">
        <w:rPr>
          <w:rFonts w:ascii="Times New Roman" w:hAnsi="Times New Roman"/>
          <w:sz w:val="28"/>
          <w:szCs w:val="28"/>
        </w:rPr>
        <w:t xml:space="preserve"> «Наша страна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2C9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2C9F">
        <w:rPr>
          <w:rFonts w:ascii="Times New Roman" w:hAnsi="Times New Roman"/>
          <w:sz w:val="28"/>
          <w:szCs w:val="28"/>
        </w:rPr>
        <w:t>Россия».</w:t>
      </w:r>
    </w:p>
    <w:p w:rsidR="001C7766" w:rsidRDefault="001C7766" w:rsidP="0046655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sz w:val="28"/>
          <w:szCs w:val="28"/>
        </w:rPr>
        <w:t>Цель:  формировать в воображении образ Родины, представление о России как о родной стране. Воспитывать чувство любви к своей Родине, закрепить назван</w:t>
      </w:r>
      <w:r>
        <w:rPr>
          <w:rFonts w:ascii="Times New Roman" w:hAnsi="Times New Roman"/>
          <w:sz w:val="28"/>
          <w:szCs w:val="28"/>
        </w:rPr>
        <w:t>ие своей родной страны «Россия», познакомить с символикой, гимном.</w:t>
      </w:r>
    </w:p>
    <w:p w:rsidR="001C7766" w:rsidRPr="00272C9F" w:rsidRDefault="001C7766" w:rsidP="00272C9F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Pr="00272C9F" w:rsidRDefault="001C7766" w:rsidP="00272C9F">
      <w:pPr>
        <w:pStyle w:val="NoSpacing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b/>
          <w:sz w:val="28"/>
          <w:szCs w:val="28"/>
        </w:rPr>
        <w:t xml:space="preserve">Февраль </w:t>
      </w:r>
      <w:r w:rsidRPr="00272C9F">
        <w:rPr>
          <w:rFonts w:ascii="Times New Roman" w:hAnsi="Times New Roman"/>
          <w:sz w:val="28"/>
          <w:szCs w:val="28"/>
        </w:rPr>
        <w:t xml:space="preserve"> «Растительный мир родного края»</w:t>
      </w:r>
      <w:r>
        <w:rPr>
          <w:rFonts w:ascii="Times New Roman" w:hAnsi="Times New Roman"/>
          <w:sz w:val="28"/>
          <w:szCs w:val="28"/>
        </w:rPr>
        <w:t>.</w:t>
      </w:r>
    </w:p>
    <w:p w:rsidR="001C7766" w:rsidRDefault="001C7766" w:rsidP="0046655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sz w:val="28"/>
          <w:szCs w:val="28"/>
        </w:rPr>
        <w:t>Цель:  расширять представления детей о природе родного края</w:t>
      </w:r>
      <w:r>
        <w:rPr>
          <w:rFonts w:ascii="Times New Roman" w:hAnsi="Times New Roman"/>
          <w:sz w:val="28"/>
          <w:szCs w:val="28"/>
        </w:rPr>
        <w:t xml:space="preserve"> (растительный и животный мир). Дать понятие Красной книги природы, познакомить с объектами живой природы, включенными в Красную книгу Тульской области. В</w:t>
      </w:r>
      <w:r w:rsidRPr="00272C9F">
        <w:rPr>
          <w:rFonts w:ascii="Times New Roman" w:hAnsi="Times New Roman"/>
          <w:sz w:val="28"/>
          <w:szCs w:val="28"/>
        </w:rPr>
        <w:t>оспитывать патриотические чувства, побуждать детей восхищаться красотой родной природы.</w:t>
      </w:r>
    </w:p>
    <w:p w:rsidR="001C7766" w:rsidRPr="00272C9F" w:rsidRDefault="001C7766" w:rsidP="00272C9F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Pr="00272C9F" w:rsidRDefault="001C7766" w:rsidP="00272C9F">
      <w:pPr>
        <w:pStyle w:val="NoSpacing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b/>
          <w:sz w:val="28"/>
          <w:szCs w:val="28"/>
        </w:rPr>
        <w:t xml:space="preserve">Март  </w:t>
      </w:r>
      <w:r w:rsidRPr="00272C9F">
        <w:rPr>
          <w:rFonts w:ascii="Times New Roman" w:hAnsi="Times New Roman"/>
          <w:sz w:val="28"/>
          <w:szCs w:val="28"/>
        </w:rPr>
        <w:t>«Мы - Россияне»</w:t>
      </w:r>
      <w:r>
        <w:rPr>
          <w:rFonts w:ascii="Times New Roman" w:hAnsi="Times New Roman"/>
          <w:sz w:val="28"/>
          <w:szCs w:val="28"/>
        </w:rPr>
        <w:t>.</w:t>
      </w:r>
    </w:p>
    <w:p w:rsidR="001C7766" w:rsidRDefault="001C7766" w:rsidP="0046655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sz w:val="28"/>
          <w:szCs w:val="28"/>
        </w:rPr>
        <w:t>Цель:  формировать представление о России как о родной</w:t>
      </w:r>
      <w:r>
        <w:rPr>
          <w:rFonts w:ascii="Times New Roman" w:hAnsi="Times New Roman"/>
          <w:sz w:val="28"/>
          <w:szCs w:val="28"/>
        </w:rPr>
        <w:t xml:space="preserve"> стране</w:t>
      </w:r>
      <w:r w:rsidRPr="00272C9F">
        <w:rPr>
          <w:rFonts w:ascii="Times New Roman" w:hAnsi="Times New Roman"/>
          <w:sz w:val="28"/>
          <w:szCs w:val="28"/>
        </w:rPr>
        <w:t>, формировать чувство любви к своей родине.</w:t>
      </w:r>
      <w:r>
        <w:rPr>
          <w:rFonts w:ascii="Times New Roman" w:hAnsi="Times New Roman"/>
          <w:sz w:val="28"/>
          <w:szCs w:val="28"/>
        </w:rPr>
        <w:t xml:space="preserve"> Познакомить с другими народностями, населяющими нашу страну, некоторыми особенностями их быта и традиций.</w:t>
      </w:r>
    </w:p>
    <w:p w:rsidR="001C7766" w:rsidRPr="00272C9F" w:rsidRDefault="001C7766" w:rsidP="00272C9F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Pr="00272C9F" w:rsidRDefault="001C7766" w:rsidP="00272C9F">
      <w:pPr>
        <w:pStyle w:val="NoSpacing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b/>
          <w:sz w:val="28"/>
          <w:szCs w:val="28"/>
        </w:rPr>
        <w:t xml:space="preserve">Апрель </w:t>
      </w:r>
      <w:r>
        <w:rPr>
          <w:rFonts w:ascii="Times New Roman" w:hAnsi="Times New Roman"/>
          <w:sz w:val="28"/>
          <w:szCs w:val="28"/>
        </w:rPr>
        <w:t>«Тула – город мастеров</w:t>
      </w:r>
      <w:r w:rsidRPr="00272C9F">
        <w:rPr>
          <w:rFonts w:ascii="Times New Roman" w:hAnsi="Times New Roman"/>
          <w:sz w:val="28"/>
          <w:szCs w:val="28"/>
        </w:rPr>
        <w:t>».</w:t>
      </w:r>
    </w:p>
    <w:p w:rsidR="001C7766" w:rsidRDefault="001C7766" w:rsidP="0046655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продолжить знакомство с изделиями тульских мастеров, продукцией, выпускаемой на тульских предприятиях.</w:t>
      </w:r>
      <w:r w:rsidRPr="00272C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</w:t>
      </w:r>
      <w:r w:rsidRPr="00272C9F">
        <w:rPr>
          <w:rFonts w:ascii="Times New Roman" w:hAnsi="Times New Roman"/>
          <w:sz w:val="28"/>
          <w:szCs w:val="28"/>
        </w:rPr>
        <w:t xml:space="preserve">ормировать уважительное отношение к </w:t>
      </w:r>
      <w:r>
        <w:rPr>
          <w:rFonts w:ascii="Times New Roman" w:hAnsi="Times New Roman"/>
          <w:sz w:val="28"/>
          <w:szCs w:val="28"/>
        </w:rPr>
        <w:t xml:space="preserve">людям труда. </w:t>
      </w:r>
    </w:p>
    <w:p w:rsidR="001C7766" w:rsidRPr="00272C9F" w:rsidRDefault="001C7766" w:rsidP="00272C9F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Pr="00272C9F" w:rsidRDefault="001C7766" w:rsidP="00272C9F">
      <w:pPr>
        <w:pStyle w:val="NoSpacing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b/>
          <w:sz w:val="28"/>
          <w:szCs w:val="28"/>
        </w:rPr>
        <w:t xml:space="preserve">Май  </w:t>
      </w:r>
      <w:r>
        <w:rPr>
          <w:rFonts w:ascii="Times New Roman" w:hAnsi="Times New Roman"/>
          <w:sz w:val="28"/>
          <w:szCs w:val="28"/>
        </w:rPr>
        <w:t>«Боевая слава Туляков».</w:t>
      </w:r>
    </w:p>
    <w:p w:rsidR="001C7766" w:rsidRDefault="001C7766" w:rsidP="0046655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272C9F">
        <w:rPr>
          <w:rFonts w:ascii="Times New Roman" w:hAnsi="Times New Roman"/>
          <w:sz w:val="28"/>
          <w:szCs w:val="28"/>
        </w:rPr>
        <w:t>Цель: формировать патриотические чувства на основе ознакомления с боевыми традициями Тульского народа, р</w:t>
      </w:r>
      <w:r>
        <w:rPr>
          <w:rFonts w:ascii="Times New Roman" w:hAnsi="Times New Roman"/>
          <w:sz w:val="28"/>
          <w:szCs w:val="28"/>
        </w:rPr>
        <w:t>асширять знания детей о героях-т</w:t>
      </w:r>
      <w:r w:rsidRPr="00272C9F">
        <w:rPr>
          <w:rFonts w:ascii="Times New Roman" w:hAnsi="Times New Roman"/>
          <w:sz w:val="28"/>
          <w:szCs w:val="28"/>
        </w:rPr>
        <w:t>уляках.</w:t>
      </w:r>
    </w:p>
    <w:p w:rsidR="001C7766" w:rsidRPr="00272C9F" w:rsidRDefault="001C7766" w:rsidP="0046655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C7766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766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766" w:rsidRPr="00272C9F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766" w:rsidRPr="00405023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66132">
        <w:rPr>
          <w:rFonts w:ascii="Times New Roman" w:hAnsi="Times New Roman"/>
          <w:b/>
          <w:i/>
          <w:color w:val="31849B"/>
          <w:sz w:val="28"/>
          <w:szCs w:val="28"/>
        </w:rPr>
        <w:t>Дидактические игры</w:t>
      </w:r>
      <w:r w:rsidRPr="00405023">
        <w:rPr>
          <w:rFonts w:ascii="Times New Roman" w:hAnsi="Times New Roman"/>
          <w:i/>
          <w:sz w:val="28"/>
          <w:szCs w:val="28"/>
        </w:rPr>
        <w:t xml:space="preserve">: </w:t>
      </w:r>
    </w:p>
    <w:p w:rsidR="001C7766" w:rsidRDefault="001C7766" w:rsidP="00E66132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6132">
        <w:rPr>
          <w:rFonts w:ascii="Times New Roman" w:hAnsi="Times New Roman"/>
          <w:sz w:val="28"/>
          <w:szCs w:val="28"/>
        </w:rPr>
        <w:t xml:space="preserve">«К нам гости пришли» </w:t>
      </w:r>
    </w:p>
    <w:p w:rsidR="001C7766" w:rsidRDefault="001C7766" w:rsidP="00E66132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«Кто что делает»</w:t>
      </w:r>
      <w:r w:rsidRPr="00E66132">
        <w:rPr>
          <w:rFonts w:ascii="Times New Roman" w:hAnsi="Times New Roman"/>
          <w:sz w:val="28"/>
          <w:szCs w:val="28"/>
        </w:rPr>
        <w:t xml:space="preserve"> </w:t>
      </w:r>
    </w:p>
    <w:p w:rsidR="001C7766" w:rsidRDefault="001C7766" w:rsidP="00E66132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«Заколдованный город»</w:t>
      </w:r>
      <w:r w:rsidRPr="00E66132">
        <w:rPr>
          <w:rFonts w:ascii="Times New Roman" w:hAnsi="Times New Roman"/>
          <w:sz w:val="28"/>
          <w:szCs w:val="28"/>
        </w:rPr>
        <w:t xml:space="preserve"> </w:t>
      </w:r>
    </w:p>
    <w:p w:rsidR="001C7766" w:rsidRDefault="001C7766" w:rsidP="00E66132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«Район в котором мы живем»</w:t>
      </w:r>
      <w:r w:rsidRPr="00E66132">
        <w:rPr>
          <w:rFonts w:ascii="Times New Roman" w:hAnsi="Times New Roman"/>
          <w:sz w:val="28"/>
          <w:szCs w:val="28"/>
        </w:rPr>
        <w:t xml:space="preserve"> </w:t>
      </w:r>
    </w:p>
    <w:p w:rsidR="001C7766" w:rsidRDefault="001C7766" w:rsidP="00E66132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6132">
        <w:rPr>
          <w:rFonts w:ascii="Times New Roman" w:hAnsi="Times New Roman"/>
          <w:sz w:val="28"/>
          <w:szCs w:val="28"/>
        </w:rPr>
        <w:t xml:space="preserve">«Я фотограф» </w:t>
      </w:r>
    </w:p>
    <w:p w:rsidR="001C7766" w:rsidRPr="00E66132" w:rsidRDefault="001C7766" w:rsidP="00E66132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6132">
        <w:rPr>
          <w:rFonts w:ascii="Times New Roman" w:hAnsi="Times New Roman"/>
          <w:sz w:val="28"/>
          <w:szCs w:val="28"/>
        </w:rPr>
        <w:t>«Тульские загадки» и др.</w:t>
      </w:r>
    </w:p>
    <w:p w:rsidR="001C7766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766" w:rsidRPr="00405023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66132">
        <w:rPr>
          <w:rFonts w:ascii="Times New Roman" w:hAnsi="Times New Roman"/>
          <w:b/>
          <w:i/>
          <w:color w:val="31849B"/>
          <w:sz w:val="28"/>
          <w:szCs w:val="28"/>
        </w:rPr>
        <w:t>Сюжетно-ролевые игры</w:t>
      </w:r>
      <w:r w:rsidRPr="00405023">
        <w:rPr>
          <w:rFonts w:ascii="Times New Roman" w:hAnsi="Times New Roman"/>
          <w:i/>
          <w:sz w:val="28"/>
          <w:szCs w:val="28"/>
        </w:rPr>
        <w:t xml:space="preserve">: </w:t>
      </w:r>
    </w:p>
    <w:p w:rsidR="001C7766" w:rsidRDefault="001C7766" w:rsidP="00E6613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6132">
        <w:rPr>
          <w:rFonts w:ascii="Times New Roman" w:hAnsi="Times New Roman"/>
          <w:sz w:val="28"/>
          <w:szCs w:val="28"/>
        </w:rPr>
        <w:t xml:space="preserve">«Семья» </w:t>
      </w:r>
    </w:p>
    <w:p w:rsidR="001C7766" w:rsidRDefault="001C7766" w:rsidP="00E6613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6132">
        <w:rPr>
          <w:rFonts w:ascii="Times New Roman" w:hAnsi="Times New Roman"/>
          <w:sz w:val="28"/>
          <w:szCs w:val="28"/>
        </w:rPr>
        <w:t>«Путешествие по городу»</w:t>
      </w:r>
    </w:p>
    <w:p w:rsidR="001C7766" w:rsidRDefault="001C7766" w:rsidP="00E6613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«Больница»</w:t>
      </w:r>
    </w:p>
    <w:p w:rsidR="001C7766" w:rsidRPr="00E66132" w:rsidRDefault="001C7766" w:rsidP="00E6613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«Строители» и др.</w:t>
      </w:r>
    </w:p>
    <w:p w:rsidR="001C7766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766" w:rsidRPr="00405023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66132">
        <w:rPr>
          <w:rFonts w:ascii="Times New Roman" w:hAnsi="Times New Roman"/>
          <w:b/>
          <w:i/>
          <w:color w:val="31849B"/>
          <w:sz w:val="28"/>
          <w:szCs w:val="28"/>
        </w:rPr>
        <w:t>Составление творческих рассказов</w:t>
      </w:r>
      <w:r w:rsidRPr="00405023">
        <w:rPr>
          <w:rFonts w:ascii="Times New Roman" w:hAnsi="Times New Roman"/>
          <w:i/>
          <w:sz w:val="28"/>
          <w:szCs w:val="28"/>
        </w:rPr>
        <w:t xml:space="preserve">: </w:t>
      </w:r>
    </w:p>
    <w:p w:rsidR="001C7766" w:rsidRDefault="001C7766" w:rsidP="00E66132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«Из окна наша улица видна»</w:t>
      </w:r>
      <w:r w:rsidRPr="00E66132">
        <w:rPr>
          <w:rFonts w:ascii="Times New Roman" w:hAnsi="Times New Roman"/>
          <w:sz w:val="28"/>
          <w:szCs w:val="28"/>
        </w:rPr>
        <w:t xml:space="preserve"> </w:t>
      </w:r>
    </w:p>
    <w:p w:rsidR="001C7766" w:rsidRDefault="001C7766" w:rsidP="00E66132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6132">
        <w:rPr>
          <w:rFonts w:ascii="Times New Roman" w:hAnsi="Times New Roman"/>
          <w:sz w:val="28"/>
          <w:szCs w:val="28"/>
        </w:rPr>
        <w:t xml:space="preserve">«Город будущего» </w:t>
      </w:r>
    </w:p>
    <w:p w:rsidR="001C7766" w:rsidRPr="00E66132" w:rsidRDefault="001C7766" w:rsidP="00E66132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6132">
        <w:rPr>
          <w:rFonts w:ascii="Times New Roman" w:hAnsi="Times New Roman"/>
          <w:sz w:val="28"/>
          <w:szCs w:val="28"/>
        </w:rPr>
        <w:t>«Мой любимый уголок Тулы».</w:t>
      </w:r>
    </w:p>
    <w:p w:rsidR="001C7766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766" w:rsidRPr="00405023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66132">
        <w:rPr>
          <w:rFonts w:ascii="Times New Roman" w:hAnsi="Times New Roman"/>
          <w:b/>
          <w:i/>
          <w:color w:val="31849B"/>
          <w:sz w:val="28"/>
          <w:szCs w:val="28"/>
        </w:rPr>
        <w:t>Чтение художественной литературы</w:t>
      </w:r>
      <w:r w:rsidRPr="00405023">
        <w:rPr>
          <w:rFonts w:ascii="Times New Roman" w:hAnsi="Times New Roman"/>
          <w:i/>
          <w:sz w:val="28"/>
          <w:szCs w:val="28"/>
        </w:rPr>
        <w:t xml:space="preserve">: </w:t>
      </w:r>
    </w:p>
    <w:p w:rsidR="001C7766" w:rsidRDefault="001C7766" w:rsidP="00E66132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6132">
        <w:rPr>
          <w:rFonts w:ascii="Times New Roman" w:hAnsi="Times New Roman"/>
          <w:sz w:val="28"/>
          <w:szCs w:val="28"/>
        </w:rPr>
        <w:t>В. Степанов «Тула-город мастеров», С.Алексеев «Тульские пряники», рассказы К.Д.Ушинского, Л.Н.Толстого, стихотворения тульских поэтов В.Гурьяна, В.Орлова, М.Кольчугина и др.</w:t>
      </w:r>
    </w:p>
    <w:p w:rsidR="001C7766" w:rsidRDefault="001C7766" w:rsidP="00E66132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6132">
        <w:rPr>
          <w:rFonts w:ascii="Times New Roman" w:hAnsi="Times New Roman"/>
          <w:sz w:val="28"/>
          <w:szCs w:val="28"/>
        </w:rPr>
        <w:t>Знакомство с тульскими пословицами и поговорками.</w:t>
      </w:r>
    </w:p>
    <w:p w:rsidR="001C7766" w:rsidRPr="00E66132" w:rsidRDefault="001C7766" w:rsidP="00E66132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6132">
        <w:rPr>
          <w:rFonts w:ascii="Times New Roman" w:hAnsi="Times New Roman"/>
          <w:sz w:val="28"/>
          <w:szCs w:val="28"/>
        </w:rPr>
        <w:t>Отгадывание загадок о Туле.</w:t>
      </w:r>
    </w:p>
    <w:p w:rsidR="001C7766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766" w:rsidRPr="00405023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66132">
        <w:rPr>
          <w:rFonts w:ascii="Times New Roman" w:hAnsi="Times New Roman"/>
          <w:b/>
          <w:i/>
          <w:color w:val="31849B"/>
          <w:sz w:val="28"/>
          <w:szCs w:val="28"/>
        </w:rPr>
        <w:t>Конструирование</w:t>
      </w:r>
      <w:r w:rsidRPr="00405023">
        <w:rPr>
          <w:rFonts w:ascii="Times New Roman" w:hAnsi="Times New Roman"/>
          <w:i/>
          <w:sz w:val="28"/>
          <w:szCs w:val="28"/>
        </w:rPr>
        <w:t xml:space="preserve">:   </w:t>
      </w:r>
    </w:p>
    <w:p w:rsidR="001C7766" w:rsidRPr="00E66132" w:rsidRDefault="001C7766" w:rsidP="00E66132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6132">
        <w:rPr>
          <w:rFonts w:ascii="Times New Roman" w:hAnsi="Times New Roman"/>
          <w:sz w:val="28"/>
          <w:szCs w:val="28"/>
        </w:rPr>
        <w:t>«Наша улица»</w:t>
      </w:r>
    </w:p>
    <w:p w:rsidR="001C7766" w:rsidRPr="00E66132" w:rsidRDefault="001C7766" w:rsidP="00E66132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6132">
        <w:rPr>
          <w:rFonts w:ascii="Times New Roman" w:hAnsi="Times New Roman"/>
          <w:sz w:val="28"/>
          <w:szCs w:val="28"/>
        </w:rPr>
        <w:t>«Наш детский сад».</w:t>
      </w:r>
    </w:p>
    <w:p w:rsidR="001C7766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C7766" w:rsidRPr="00405023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66132">
        <w:rPr>
          <w:rFonts w:ascii="Times New Roman" w:hAnsi="Times New Roman"/>
          <w:b/>
          <w:i/>
          <w:color w:val="31849B"/>
          <w:sz w:val="28"/>
          <w:szCs w:val="28"/>
        </w:rPr>
        <w:t>Художественное творчество</w:t>
      </w:r>
      <w:r w:rsidRPr="00405023">
        <w:rPr>
          <w:rFonts w:ascii="Times New Roman" w:hAnsi="Times New Roman"/>
          <w:i/>
          <w:sz w:val="28"/>
          <w:szCs w:val="28"/>
        </w:rPr>
        <w:t>:</w:t>
      </w:r>
    </w:p>
    <w:p w:rsidR="001C7766" w:rsidRDefault="001C7766" w:rsidP="00E66132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Рисование на асфальте «День города»</w:t>
      </w:r>
    </w:p>
    <w:p w:rsidR="001C7766" w:rsidRDefault="001C7766" w:rsidP="00E66132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6132">
        <w:rPr>
          <w:rFonts w:ascii="Times New Roman" w:hAnsi="Times New Roman"/>
          <w:sz w:val="28"/>
          <w:szCs w:val="28"/>
        </w:rPr>
        <w:t>Выставка совместных работ детей и взрослых</w:t>
      </w:r>
      <w:r>
        <w:rPr>
          <w:rFonts w:ascii="Times New Roman" w:hAnsi="Times New Roman"/>
          <w:sz w:val="28"/>
          <w:szCs w:val="28"/>
        </w:rPr>
        <w:t xml:space="preserve"> «Наследники тульских умельцев»</w:t>
      </w:r>
    </w:p>
    <w:p w:rsidR="001C7766" w:rsidRDefault="001C7766" w:rsidP="00E66132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коллажа «Мы и город»</w:t>
      </w:r>
    </w:p>
    <w:p w:rsidR="001C7766" w:rsidRPr="00E66132" w:rsidRDefault="001C7766" w:rsidP="00E66132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фотовыставки «Папа, мама, я – дружная семья».</w:t>
      </w:r>
    </w:p>
    <w:p w:rsidR="001C7766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766" w:rsidRPr="00E66132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31849B"/>
          <w:sz w:val="28"/>
          <w:szCs w:val="28"/>
        </w:rPr>
      </w:pPr>
      <w:r w:rsidRPr="00E66132">
        <w:rPr>
          <w:rFonts w:ascii="Times New Roman" w:hAnsi="Times New Roman"/>
          <w:b/>
          <w:i/>
          <w:color w:val="31849B"/>
          <w:sz w:val="28"/>
          <w:szCs w:val="28"/>
        </w:rPr>
        <w:t>Развлечения и досуги</w:t>
      </w:r>
      <w:r>
        <w:rPr>
          <w:rFonts w:ascii="Times New Roman" w:hAnsi="Times New Roman"/>
          <w:b/>
          <w:i/>
          <w:color w:val="31849B"/>
          <w:sz w:val="28"/>
          <w:szCs w:val="28"/>
        </w:rPr>
        <w:t>:</w:t>
      </w:r>
    </w:p>
    <w:p w:rsidR="001C7766" w:rsidRDefault="001C7766" w:rsidP="00E66132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6613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Тульская ярмарка</w:t>
      </w:r>
      <w:r w:rsidRPr="00E66132">
        <w:rPr>
          <w:rFonts w:ascii="Times New Roman" w:hAnsi="Times New Roman"/>
          <w:sz w:val="28"/>
          <w:szCs w:val="28"/>
        </w:rPr>
        <w:t>»</w:t>
      </w:r>
    </w:p>
    <w:p w:rsidR="001C7766" w:rsidRPr="00E66132" w:rsidRDefault="001C7766" w:rsidP="00E66132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«Широкая масленица»</w:t>
      </w:r>
    </w:p>
    <w:p w:rsidR="001C7766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766" w:rsidRPr="00405023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66132">
        <w:rPr>
          <w:rFonts w:ascii="Times New Roman" w:hAnsi="Times New Roman"/>
          <w:b/>
          <w:i/>
          <w:color w:val="31849B"/>
          <w:sz w:val="28"/>
          <w:szCs w:val="28"/>
        </w:rPr>
        <w:t>Итоговое мероприятие</w:t>
      </w:r>
      <w:r w:rsidRPr="00405023">
        <w:rPr>
          <w:rFonts w:ascii="Times New Roman" w:hAnsi="Times New Roman"/>
          <w:i/>
          <w:sz w:val="28"/>
          <w:szCs w:val="28"/>
        </w:rPr>
        <w:t>:</w:t>
      </w:r>
    </w:p>
    <w:p w:rsidR="001C7766" w:rsidRPr="00726569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проекта «Тула земля моя» на родительском собрании.</w:t>
      </w:r>
    </w:p>
    <w:p w:rsidR="001C7766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1C7766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1C7766" w:rsidRPr="00137BA8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137BA8">
        <w:rPr>
          <w:rFonts w:ascii="Times New Roman" w:hAnsi="Times New Roman"/>
          <w:b/>
          <w:i/>
          <w:color w:val="FF0000"/>
          <w:sz w:val="28"/>
          <w:szCs w:val="28"/>
        </w:rPr>
        <w:t>Работа с родителями</w:t>
      </w:r>
    </w:p>
    <w:p w:rsidR="001C7766" w:rsidRPr="00BC33B1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>1. Беседы с родителями о важности данной темы.</w:t>
      </w:r>
    </w:p>
    <w:p w:rsidR="001C7766" w:rsidRPr="00BC33B1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>2. П</w:t>
      </w:r>
      <w:r>
        <w:rPr>
          <w:rFonts w:ascii="Times New Roman" w:hAnsi="Times New Roman"/>
          <w:sz w:val="28"/>
          <w:szCs w:val="28"/>
        </w:rPr>
        <w:t>ривлечение родителей к совместному посещению</w:t>
      </w:r>
      <w:r w:rsidRPr="00BC33B1">
        <w:rPr>
          <w:rFonts w:ascii="Times New Roman" w:hAnsi="Times New Roman"/>
          <w:sz w:val="28"/>
          <w:szCs w:val="28"/>
        </w:rPr>
        <w:t xml:space="preserve"> с детьми памятников, музеев</w:t>
      </w:r>
      <w:r>
        <w:rPr>
          <w:rFonts w:ascii="Times New Roman" w:hAnsi="Times New Roman"/>
          <w:sz w:val="28"/>
          <w:szCs w:val="28"/>
        </w:rPr>
        <w:t xml:space="preserve"> города</w:t>
      </w:r>
      <w:r w:rsidRPr="00BC33B1">
        <w:rPr>
          <w:rFonts w:ascii="Times New Roman" w:hAnsi="Times New Roman"/>
          <w:sz w:val="28"/>
          <w:szCs w:val="28"/>
        </w:rPr>
        <w:t xml:space="preserve">, участие в праздниках посвященных Дню </w:t>
      </w:r>
      <w:r>
        <w:rPr>
          <w:rFonts w:ascii="Times New Roman" w:hAnsi="Times New Roman"/>
          <w:sz w:val="28"/>
          <w:szCs w:val="28"/>
        </w:rPr>
        <w:t>города, Дню Победы, народных и профессиональных праздниках</w:t>
      </w:r>
      <w:r w:rsidRPr="00BC33B1">
        <w:rPr>
          <w:rFonts w:ascii="Times New Roman" w:hAnsi="Times New Roman"/>
          <w:sz w:val="28"/>
          <w:szCs w:val="28"/>
        </w:rPr>
        <w:t>.</w:t>
      </w:r>
    </w:p>
    <w:p w:rsidR="001C7766" w:rsidRPr="00BC33B1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>3. «Трудовой десант» родители с детьми (посадка деревьев, цветов, уборка мусора на участке)</w:t>
      </w:r>
      <w:r>
        <w:rPr>
          <w:rFonts w:ascii="Times New Roman" w:hAnsi="Times New Roman"/>
          <w:sz w:val="28"/>
          <w:szCs w:val="28"/>
        </w:rPr>
        <w:t>.</w:t>
      </w:r>
    </w:p>
    <w:p w:rsidR="001C7766" w:rsidRPr="00BC33B1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Выпуск газеты</w:t>
      </w:r>
      <w:r w:rsidRPr="00BC33B1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Туле - 866</w:t>
      </w:r>
      <w:r w:rsidRPr="00BC33B1">
        <w:rPr>
          <w:rFonts w:ascii="Times New Roman" w:hAnsi="Times New Roman"/>
          <w:sz w:val="28"/>
          <w:szCs w:val="28"/>
        </w:rPr>
        <w:t>».</w:t>
      </w:r>
    </w:p>
    <w:p w:rsidR="001C7766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C33B1">
        <w:rPr>
          <w:rFonts w:ascii="Times New Roman" w:hAnsi="Times New Roman"/>
          <w:sz w:val="28"/>
          <w:szCs w:val="28"/>
        </w:rPr>
        <w:t>5. Подбор открыток, фотографий для оформления альбома «Мой город»</w:t>
      </w:r>
      <w:r>
        <w:rPr>
          <w:rFonts w:ascii="Times New Roman" w:hAnsi="Times New Roman"/>
          <w:sz w:val="28"/>
          <w:szCs w:val="28"/>
        </w:rPr>
        <w:t>.</w:t>
      </w:r>
    </w:p>
    <w:p w:rsidR="001C7766" w:rsidRPr="00726569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Домашнее задание для родителей: рассказать ребёнку о происхождении названия улицы, на которой они живут.</w:t>
      </w:r>
    </w:p>
    <w:p w:rsidR="001C7766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766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766" w:rsidRPr="00726569" w:rsidRDefault="001C7766" w:rsidP="00AC36D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7766" w:rsidRPr="00137BA8" w:rsidRDefault="001C7766" w:rsidP="00137BA8">
      <w:pPr>
        <w:pStyle w:val="NoSpacing"/>
        <w:ind w:firstLine="567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bookmarkStart w:id="0" w:name="_GoBack"/>
      <w:r w:rsidRPr="00137BA8">
        <w:rPr>
          <w:rFonts w:ascii="Times New Roman" w:hAnsi="Times New Roman"/>
          <w:b/>
          <w:i/>
          <w:color w:val="FF0000"/>
          <w:sz w:val="28"/>
          <w:szCs w:val="28"/>
        </w:rPr>
        <w:t>Список литературы</w:t>
      </w:r>
      <w:bookmarkEnd w:id="0"/>
    </w:p>
    <w:p w:rsidR="001C7766" w:rsidRPr="00137BA8" w:rsidRDefault="001C7766" w:rsidP="00137BA8">
      <w:pPr>
        <w:pStyle w:val="NoSpacing"/>
        <w:ind w:firstLine="567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b/>
          <w:i/>
          <w:sz w:val="28"/>
          <w:szCs w:val="28"/>
        </w:rPr>
      </w:pPr>
      <w:r w:rsidRPr="00405023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5023">
        <w:rPr>
          <w:rFonts w:ascii="Times New Roman" w:hAnsi="Times New Roman"/>
          <w:sz w:val="28"/>
          <w:szCs w:val="28"/>
        </w:rPr>
        <w:t>От рождения до школы. Примерная основная общеобразовательная программа дошкольного образования / под. ред. Н.Е. Вераксы, Т.С.Комаровой, М.А. Васильевой – 2-е изд., испр. и доп. – М.: Мозаика- Синтез, 2011.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05023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5023">
        <w:rPr>
          <w:rFonts w:ascii="Times New Roman" w:hAnsi="Times New Roman"/>
          <w:sz w:val="28"/>
          <w:szCs w:val="28"/>
        </w:rPr>
        <w:t>Алёшина Н.В.   «Ознакомление дошкольников с окружающей и социальной  действительностью», Москва</w:t>
      </w:r>
      <w:r>
        <w:rPr>
          <w:rFonts w:ascii="Times New Roman" w:hAnsi="Times New Roman"/>
          <w:sz w:val="28"/>
          <w:szCs w:val="28"/>
        </w:rPr>
        <w:t>, 2003</w:t>
      </w:r>
      <w:r w:rsidRPr="00405023">
        <w:rPr>
          <w:rFonts w:ascii="Times New Roman" w:hAnsi="Times New Roman"/>
          <w:sz w:val="28"/>
          <w:szCs w:val="28"/>
        </w:rPr>
        <w:t>.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405023">
        <w:rPr>
          <w:rFonts w:ascii="Times New Roman" w:hAnsi="Times New Roman"/>
          <w:sz w:val="28"/>
          <w:szCs w:val="28"/>
        </w:rPr>
        <w:t>Алёшина Н.В. «Патриотическое воспитание дошкольников», Москва</w:t>
      </w:r>
      <w:r>
        <w:rPr>
          <w:rFonts w:ascii="Times New Roman" w:hAnsi="Times New Roman"/>
          <w:sz w:val="28"/>
          <w:szCs w:val="28"/>
        </w:rPr>
        <w:t>, 2008</w:t>
      </w:r>
      <w:r w:rsidRPr="00405023">
        <w:rPr>
          <w:rFonts w:ascii="Times New Roman" w:hAnsi="Times New Roman"/>
          <w:sz w:val="28"/>
          <w:szCs w:val="28"/>
        </w:rPr>
        <w:t>.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405023">
        <w:rPr>
          <w:rFonts w:ascii="Times New Roman" w:hAnsi="Times New Roman"/>
          <w:sz w:val="28"/>
          <w:szCs w:val="28"/>
        </w:rPr>
        <w:t>Антонов Ю.Е. «Как научились любить Родину», Москва</w:t>
      </w:r>
      <w:r>
        <w:rPr>
          <w:rFonts w:ascii="Times New Roman" w:hAnsi="Times New Roman"/>
          <w:sz w:val="28"/>
          <w:szCs w:val="28"/>
        </w:rPr>
        <w:t>, 2003</w:t>
      </w:r>
      <w:r w:rsidRPr="00405023">
        <w:rPr>
          <w:rFonts w:ascii="Times New Roman" w:hAnsi="Times New Roman"/>
          <w:sz w:val="28"/>
          <w:szCs w:val="28"/>
        </w:rPr>
        <w:t>.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405023">
        <w:rPr>
          <w:rFonts w:ascii="Times New Roman" w:hAnsi="Times New Roman"/>
          <w:sz w:val="28"/>
          <w:szCs w:val="28"/>
        </w:rPr>
        <w:t>Арапова - Пискарёва Н.А. «М</w:t>
      </w:r>
      <w:r>
        <w:rPr>
          <w:rFonts w:ascii="Times New Roman" w:hAnsi="Times New Roman"/>
          <w:sz w:val="28"/>
          <w:szCs w:val="28"/>
        </w:rPr>
        <w:t>ой родной дом », Москва, 2005</w:t>
      </w:r>
      <w:r w:rsidRPr="00405023">
        <w:rPr>
          <w:rFonts w:ascii="Times New Roman" w:hAnsi="Times New Roman"/>
          <w:sz w:val="28"/>
          <w:szCs w:val="28"/>
        </w:rPr>
        <w:t>.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405023">
        <w:rPr>
          <w:rFonts w:ascii="Times New Roman" w:hAnsi="Times New Roman"/>
          <w:sz w:val="28"/>
          <w:szCs w:val="28"/>
        </w:rPr>
        <w:t>Александрова Е.Ю., Гордеева Е.П. «Система патриотического воспитани</w:t>
      </w:r>
      <w:r>
        <w:rPr>
          <w:rFonts w:ascii="Times New Roman" w:hAnsi="Times New Roman"/>
          <w:sz w:val="28"/>
          <w:szCs w:val="28"/>
        </w:rPr>
        <w:t>я в      ДОУ», Волгоград, 2007</w:t>
      </w:r>
      <w:r w:rsidRPr="00405023">
        <w:rPr>
          <w:rFonts w:ascii="Times New Roman" w:hAnsi="Times New Roman"/>
          <w:sz w:val="28"/>
          <w:szCs w:val="28"/>
        </w:rPr>
        <w:t xml:space="preserve">. 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405023">
        <w:rPr>
          <w:rFonts w:ascii="Times New Roman" w:hAnsi="Times New Roman"/>
          <w:sz w:val="28"/>
          <w:szCs w:val="28"/>
        </w:rPr>
        <w:t>Белоусова Л.Е. «Навстречу Дню Победы»</w:t>
      </w:r>
      <w:r>
        <w:rPr>
          <w:rFonts w:ascii="Times New Roman" w:hAnsi="Times New Roman"/>
          <w:sz w:val="28"/>
          <w:szCs w:val="28"/>
        </w:rPr>
        <w:t>, СПб.: «Детство-Пресс», 2005</w:t>
      </w:r>
      <w:r w:rsidRPr="00405023">
        <w:rPr>
          <w:rFonts w:ascii="Times New Roman" w:hAnsi="Times New Roman"/>
          <w:sz w:val="28"/>
          <w:szCs w:val="28"/>
        </w:rPr>
        <w:t>.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405023">
        <w:rPr>
          <w:rFonts w:ascii="Times New Roman" w:hAnsi="Times New Roman"/>
          <w:sz w:val="28"/>
          <w:szCs w:val="28"/>
        </w:rPr>
        <w:t>Данилина Г. «Дошкольнику об истории культуры России»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405023">
        <w:rPr>
          <w:rFonts w:ascii="Times New Roman" w:hAnsi="Times New Roman"/>
          <w:sz w:val="28"/>
          <w:szCs w:val="28"/>
        </w:rPr>
        <w:t>Зеленова Н.Г., Осипова Л.Е. «Мы живём в России» Гражданско-патриотическое воспитание дошкольников. Москва</w:t>
      </w:r>
      <w:r>
        <w:rPr>
          <w:rFonts w:ascii="Times New Roman" w:hAnsi="Times New Roman"/>
          <w:sz w:val="28"/>
          <w:szCs w:val="28"/>
        </w:rPr>
        <w:t>,</w:t>
      </w:r>
      <w:r w:rsidRPr="00405023">
        <w:rPr>
          <w:rFonts w:ascii="Times New Roman" w:hAnsi="Times New Roman"/>
          <w:sz w:val="28"/>
          <w:szCs w:val="28"/>
        </w:rPr>
        <w:t xml:space="preserve"> 2008 год.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Pr="00405023">
        <w:rPr>
          <w:rFonts w:ascii="Times New Roman" w:hAnsi="Times New Roman"/>
          <w:sz w:val="28"/>
          <w:szCs w:val="28"/>
        </w:rPr>
        <w:t>Кандрыкина А. «С чего начинается Родина»</w:t>
      </w:r>
      <w:r>
        <w:rPr>
          <w:rFonts w:ascii="Times New Roman" w:hAnsi="Times New Roman"/>
          <w:sz w:val="28"/>
          <w:szCs w:val="28"/>
        </w:rPr>
        <w:t>.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Pr="00405023">
        <w:rPr>
          <w:rFonts w:ascii="Times New Roman" w:hAnsi="Times New Roman"/>
          <w:sz w:val="28"/>
          <w:szCs w:val="28"/>
        </w:rPr>
        <w:t>Кирюхин В. «Край наш тульский»</w:t>
      </w:r>
      <w:r>
        <w:rPr>
          <w:rFonts w:ascii="Times New Roman" w:hAnsi="Times New Roman"/>
          <w:sz w:val="28"/>
          <w:szCs w:val="28"/>
        </w:rPr>
        <w:t>.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r w:rsidRPr="00405023">
        <w:rPr>
          <w:rFonts w:ascii="Times New Roman" w:hAnsi="Times New Roman"/>
          <w:sz w:val="28"/>
          <w:szCs w:val="28"/>
        </w:rPr>
        <w:t>Лазарев В. «Тульские истории» (стихи о Туле).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</w:t>
      </w:r>
      <w:r w:rsidRPr="00405023">
        <w:rPr>
          <w:rFonts w:ascii="Times New Roman" w:hAnsi="Times New Roman"/>
          <w:sz w:val="28"/>
          <w:szCs w:val="28"/>
        </w:rPr>
        <w:t xml:space="preserve">Пеньков В. «История </w:t>
      </w:r>
      <w:r>
        <w:rPr>
          <w:rFonts w:ascii="Times New Roman" w:hAnsi="Times New Roman"/>
          <w:sz w:val="28"/>
          <w:szCs w:val="28"/>
        </w:rPr>
        <w:t>Тульской области», Тула, 1984</w:t>
      </w:r>
      <w:r w:rsidRPr="00405023">
        <w:rPr>
          <w:rFonts w:ascii="Times New Roman" w:hAnsi="Times New Roman"/>
          <w:sz w:val="28"/>
          <w:szCs w:val="28"/>
        </w:rPr>
        <w:t>.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</w:t>
      </w:r>
      <w:r w:rsidRPr="00405023">
        <w:rPr>
          <w:rFonts w:ascii="Times New Roman" w:hAnsi="Times New Roman"/>
          <w:sz w:val="28"/>
          <w:szCs w:val="28"/>
        </w:rPr>
        <w:t>Подрезова Т.И. «Патриотическое воспитание дошкольн</w:t>
      </w:r>
      <w:r>
        <w:rPr>
          <w:rFonts w:ascii="Times New Roman" w:hAnsi="Times New Roman"/>
          <w:sz w:val="28"/>
          <w:szCs w:val="28"/>
        </w:rPr>
        <w:t>иков», М.: Айрис-пресс, 2007</w:t>
      </w:r>
      <w:r w:rsidRPr="00405023">
        <w:rPr>
          <w:rFonts w:ascii="Times New Roman" w:hAnsi="Times New Roman"/>
          <w:sz w:val="28"/>
          <w:szCs w:val="28"/>
        </w:rPr>
        <w:t xml:space="preserve">. 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 </w:t>
      </w:r>
      <w:r w:rsidRPr="00405023">
        <w:rPr>
          <w:rFonts w:ascii="Times New Roman" w:hAnsi="Times New Roman"/>
          <w:sz w:val="28"/>
          <w:szCs w:val="28"/>
        </w:rPr>
        <w:t>Рассадник С. «Прогулки по улицам Тулы»</w:t>
      </w:r>
      <w:r>
        <w:rPr>
          <w:rFonts w:ascii="Times New Roman" w:hAnsi="Times New Roman"/>
          <w:sz w:val="28"/>
          <w:szCs w:val="28"/>
        </w:rPr>
        <w:t>.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r w:rsidRPr="00405023">
        <w:rPr>
          <w:rFonts w:ascii="Times New Roman" w:hAnsi="Times New Roman"/>
          <w:sz w:val="28"/>
          <w:szCs w:val="28"/>
        </w:rPr>
        <w:t>Сёмушкин С.Н. «История Тульского края», Тула</w:t>
      </w:r>
      <w:r>
        <w:rPr>
          <w:rFonts w:ascii="Times New Roman" w:hAnsi="Times New Roman"/>
          <w:sz w:val="28"/>
          <w:szCs w:val="28"/>
        </w:rPr>
        <w:t>, 2007</w:t>
      </w:r>
      <w:r w:rsidRPr="00405023">
        <w:rPr>
          <w:rFonts w:ascii="Times New Roman" w:hAnsi="Times New Roman"/>
          <w:sz w:val="28"/>
          <w:szCs w:val="28"/>
        </w:rPr>
        <w:t>.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 </w:t>
      </w:r>
      <w:r w:rsidRPr="00405023">
        <w:rPr>
          <w:rFonts w:ascii="Times New Roman" w:hAnsi="Times New Roman"/>
          <w:sz w:val="28"/>
          <w:szCs w:val="28"/>
        </w:rPr>
        <w:t>Труфанов В.Г. «Уроки прир</w:t>
      </w:r>
      <w:r>
        <w:rPr>
          <w:rFonts w:ascii="Times New Roman" w:hAnsi="Times New Roman"/>
          <w:sz w:val="28"/>
          <w:szCs w:val="28"/>
        </w:rPr>
        <w:t>оды родного края», Тула, 2003</w:t>
      </w:r>
      <w:r w:rsidRPr="00405023">
        <w:rPr>
          <w:rFonts w:ascii="Times New Roman" w:hAnsi="Times New Roman"/>
          <w:sz w:val="28"/>
          <w:szCs w:val="28"/>
        </w:rPr>
        <w:t>.</w:t>
      </w:r>
    </w:p>
    <w:p w:rsidR="001C7766" w:rsidRPr="00405023" w:rsidRDefault="001C7766" w:rsidP="00E6613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 </w:t>
      </w:r>
      <w:r w:rsidRPr="0040502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ул</w:t>
      </w:r>
      <w:r w:rsidRPr="00405023">
        <w:rPr>
          <w:rFonts w:ascii="Times New Roman" w:hAnsi="Times New Roman"/>
          <w:sz w:val="28"/>
          <w:szCs w:val="28"/>
        </w:rPr>
        <w:t>ьский экологический бюллетень 2002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5023">
        <w:rPr>
          <w:rFonts w:ascii="Times New Roman" w:hAnsi="Times New Roman"/>
          <w:sz w:val="28"/>
          <w:szCs w:val="28"/>
        </w:rPr>
        <w:t>год.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5023">
        <w:rPr>
          <w:rFonts w:ascii="Times New Roman" w:hAnsi="Times New Roman"/>
          <w:sz w:val="28"/>
          <w:szCs w:val="28"/>
        </w:rPr>
        <w:t>Выпуск 2.</w:t>
      </w:r>
      <w:r>
        <w:rPr>
          <w:rFonts w:ascii="Times New Roman" w:hAnsi="Times New Roman"/>
          <w:sz w:val="28"/>
          <w:szCs w:val="28"/>
        </w:rPr>
        <w:t xml:space="preserve"> Тула , 2002</w:t>
      </w:r>
      <w:r w:rsidRPr="00405023">
        <w:rPr>
          <w:rFonts w:ascii="Times New Roman" w:hAnsi="Times New Roman"/>
          <w:sz w:val="28"/>
          <w:szCs w:val="28"/>
        </w:rPr>
        <w:t>.</w:t>
      </w: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1F17F8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1F17F8">
      <w:pPr>
        <w:pStyle w:val="NoSpacing"/>
        <w:rPr>
          <w:rFonts w:ascii="Times New Roman" w:hAnsi="Times New Roman"/>
          <w:b/>
          <w:color w:val="C00000"/>
          <w:sz w:val="40"/>
          <w:szCs w:val="40"/>
        </w:rPr>
      </w:pPr>
      <w:r w:rsidRPr="009C1AB5">
        <w:rPr>
          <w:rFonts w:ascii="Times New Roman" w:hAnsi="Times New Roman"/>
          <w:b/>
          <w:color w:val="C00000"/>
          <w:sz w:val="40"/>
          <w:szCs w:val="40"/>
        </w:rPr>
        <w:t>Реализация проекта «Тула</w:t>
      </w:r>
      <w:r>
        <w:rPr>
          <w:rFonts w:ascii="Times New Roman" w:hAnsi="Times New Roman"/>
          <w:b/>
          <w:color w:val="C00000"/>
          <w:sz w:val="40"/>
          <w:szCs w:val="40"/>
        </w:rPr>
        <w:t>-</w:t>
      </w:r>
      <w:r w:rsidRPr="009C1AB5">
        <w:rPr>
          <w:rFonts w:ascii="Times New Roman" w:hAnsi="Times New Roman"/>
          <w:b/>
          <w:color w:val="C00000"/>
          <w:sz w:val="40"/>
          <w:szCs w:val="40"/>
        </w:rPr>
        <w:t xml:space="preserve"> земля моя»</w:t>
      </w:r>
    </w:p>
    <w:p w:rsidR="001C7766" w:rsidRDefault="001C7766" w:rsidP="009C1AB5">
      <w:pPr>
        <w:pStyle w:val="NoSpacing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в старшей группе № 3 общеразвивающей направленности  </w:t>
      </w: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margin-left:165.45pt;margin-top:2.5pt;width:297pt;height:222.75pt;z-index:251650048;visibility:visible">
            <v:imagedata r:id="rId5" o:title=""/>
          </v:shape>
        </w:pict>
      </w: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2" o:spid="_x0000_s1028" type="#_x0000_t75" style="position:absolute;margin-left:-28.05pt;margin-top:4.25pt;width:280.5pt;height:210pt;z-index:251649024;visibility:visible">
            <v:imagedata r:id="rId6" o:title="" gain="72818f" blacklevel="3277f"/>
          </v:shape>
        </w:pict>
      </w: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8" o:spid="_x0000_s1029" type="#_x0000_t75" style="position:absolute;margin-left:232.95pt;margin-top:5.35pt;width:246.75pt;height:328.5pt;rotation:197376fd;z-index:251656192;visibility:visible">
            <v:imagedata r:id="rId7" o:title=""/>
          </v:shape>
        </w:pict>
      </w: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4" o:spid="_x0000_s1030" type="#_x0000_t75" style="position:absolute;margin-left:-10.5pt;margin-top:5.85pt;width:194.65pt;height:259.25pt;rotation:-350627fd;z-index:251652096;visibility:visible">
            <v:imagedata r:id="rId8" o:title="" gain="72818f" blacklevel="3277f"/>
          </v:shape>
        </w:pict>
      </w: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7" o:spid="_x0000_s1031" type="#_x0000_t75" style="position:absolute;margin-left:187.95pt;margin-top:-16.95pt;width:286.5pt;height:215.25pt;z-index:251655168;visibility:visible">
            <v:imagedata r:id="rId9" o:title=""/>
          </v:shape>
        </w:pict>
      </w: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6" o:spid="_x0000_s1032" type="#_x0000_t75" style="position:absolute;margin-left:-31.8pt;margin-top:.8pt;width:306.8pt;height:230.25pt;z-index:251654144;visibility:visible">
            <v:imagedata r:id="rId10" o:title=""/>
          </v:shape>
        </w:pict>
      </w: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5" o:spid="_x0000_s1033" type="#_x0000_t75" style="position:absolute;margin-left:3in;margin-top:3.95pt;width:275.15pt;height:164.8pt;z-index:251653120;visibility:visible">
            <v:imagedata r:id="rId11" o:title="" croptop="5523f"/>
          </v:shape>
        </w:pict>
      </w: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</w:p>
    <w:p w:rsidR="001C7766" w:rsidRDefault="001C7766" w:rsidP="00405023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3" o:spid="_x0000_s1034" type="#_x0000_t75" style="position:absolute;margin-left:-27pt;margin-top:2.55pt;width:234.5pt;height:321.75pt;rotation:-297150fd;z-index:251651072;visibility:visible">
            <v:imagedata r:id="rId12" o:title="" cropleft="2095f" gain="72818f" blacklevel="3277f"/>
          </v:shape>
        </w:pict>
      </w:r>
    </w:p>
    <w:p w:rsidR="001C7766" w:rsidRPr="00AA51F3" w:rsidRDefault="001C7766" w:rsidP="00AA51F3"/>
    <w:p w:rsidR="001C7766" w:rsidRPr="00AA51F3" w:rsidRDefault="001C7766" w:rsidP="00AA51F3"/>
    <w:p w:rsidR="001C7766" w:rsidRPr="00AA51F3" w:rsidRDefault="001C7766" w:rsidP="00AA51F3"/>
    <w:p w:rsidR="001C7766" w:rsidRPr="00AA51F3" w:rsidRDefault="001C7766" w:rsidP="00AA51F3"/>
    <w:p w:rsidR="001C7766" w:rsidRPr="00AA51F3" w:rsidRDefault="001C7766" w:rsidP="00AA51F3"/>
    <w:p w:rsidR="001C7766" w:rsidRPr="00AA51F3" w:rsidRDefault="001C7766" w:rsidP="00AA51F3"/>
    <w:p w:rsidR="001C7766" w:rsidRPr="00AA51F3" w:rsidRDefault="001C7766" w:rsidP="00AA51F3"/>
    <w:p w:rsidR="001C7766" w:rsidRPr="00AA51F3" w:rsidRDefault="001C7766" w:rsidP="00AA51F3"/>
    <w:p w:rsidR="001C7766" w:rsidRPr="00AA51F3" w:rsidRDefault="001C7766" w:rsidP="00AA51F3"/>
    <w:p w:rsidR="001C7766" w:rsidRDefault="001C7766" w:rsidP="00AA51F3"/>
    <w:p w:rsidR="001C7766" w:rsidRDefault="001C7766" w:rsidP="00AA51F3">
      <w:pPr>
        <w:tabs>
          <w:tab w:val="left" w:pos="4200"/>
        </w:tabs>
      </w:pPr>
      <w:r>
        <w:tab/>
      </w: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  <w:r>
        <w:rPr>
          <w:noProof/>
        </w:rPr>
        <w:pict>
          <v:shape id="_x0000_s1035" type="#_x0000_t75" style="position:absolute;margin-left:-31.8pt;margin-top:-22.2pt;width:300.75pt;height:220.5pt;z-index:251657216;visibility:visible">
            <v:imagedata r:id="rId13" o:title=""/>
          </v:shape>
        </w:pict>
      </w: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  <w:r>
        <w:rPr>
          <w:noProof/>
        </w:rPr>
        <w:pict>
          <v:shape id="_x0000_s1036" type="#_x0000_t75" style="position:absolute;margin-left:212.7pt;margin-top:22.3pt;width:264pt;height:226.5pt;z-index:251658240;visibility:visible">
            <v:imagedata r:id="rId14" o:title="" cropleft="7802f"/>
          </v:shape>
        </w:pict>
      </w: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  <w:r>
        <w:rPr>
          <w:noProof/>
        </w:rPr>
        <w:pict>
          <v:shape id="Рисунок 9" o:spid="_x0000_s1037" type="#_x0000_t75" style="position:absolute;margin-left:-38.55pt;margin-top:1pt;width:325.3pt;height:243.75pt;z-index:251648000;visibility:visible">
            <v:imagedata r:id="rId15" o:title=""/>
          </v:shape>
        </w:pict>
      </w: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  <w:rPr>
          <w:noProof/>
        </w:rPr>
      </w:pPr>
      <w:r>
        <w:rPr>
          <w:noProof/>
        </w:rPr>
        <w:pict>
          <v:shape id="Рисунок 10" o:spid="_x0000_s1038" type="#_x0000_t75" style="position:absolute;margin-left:175.2pt;margin-top:18.7pt;width:301.5pt;height:225pt;z-index:251659264;visibility:visible">
            <v:imagedata r:id="rId16" o:title="" cropbottom="23228f" cropleft="12787f" cropright="10190f" gain="72818f"/>
          </v:shape>
        </w:pict>
      </w: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  <w:r>
        <w:rPr>
          <w:noProof/>
        </w:rPr>
        <w:pict>
          <v:shape id="Рисунок 12" o:spid="_x0000_s1039" type="#_x0000_t75" style="position:absolute;margin-left:-38.55pt;margin-top:-9.45pt;width:321.8pt;height:241.5pt;z-index:251661312;visibility:visible">
            <v:imagedata r:id="rId17" o:title=""/>
          </v:shape>
        </w:pict>
      </w: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  <w:r>
        <w:rPr>
          <w:noProof/>
        </w:rPr>
        <w:pict>
          <v:shape id="Рисунок 11" o:spid="_x0000_s1040" type="#_x0000_t75" style="position:absolute;margin-left:234.9pt;margin-top:17.2pt;width:234.75pt;height:192.75pt;rotation:647570fd;z-index:251660288;visibility:visible">
            <v:imagedata r:id="rId18" o:title="" croptop="5972f" cropbottom="19174f" gain="72818f" blacklevel="3277f"/>
          </v:shape>
        </w:pict>
      </w: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</w:pPr>
      <w:r>
        <w:rPr>
          <w:noProof/>
        </w:rPr>
        <w:pict>
          <v:shape id="Рисунок 14" o:spid="_x0000_s1041" type="#_x0000_t75" style="position:absolute;margin-left:-9.85pt;margin-top:8.15pt;width:221.85pt;height:224.75pt;rotation:-688621fd;z-index:251663360;visibility:visible">
            <v:imagedata r:id="rId19" o:title="" croptop="15596f" cropbottom="8041f" cropleft="15923f" cropright="18556f" gain="72818f"/>
          </v:shape>
        </w:pict>
      </w: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  <w:rPr>
          <w:noProof/>
        </w:rPr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  <w:r>
        <w:rPr>
          <w:noProof/>
        </w:rPr>
        <w:pict>
          <v:shape id="Рисунок 19" o:spid="_x0000_s1042" type="#_x0000_t75" style="position:absolute;margin-left:-46.05pt;margin-top:-.05pt;width:530.5pt;height:222pt;z-index:251666432;visibility:visible">
            <v:imagedata r:id="rId20" o:title="" croptop="15684f" cropbottom="13303f"/>
          </v:shape>
        </w:pict>
      </w: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  <w:r>
        <w:rPr>
          <w:noProof/>
        </w:rPr>
        <w:pict>
          <v:shape id="Рисунок 13" o:spid="_x0000_s1043" type="#_x0000_t75" style="position:absolute;margin-left:-44.45pt;margin-top:-19.95pt;width:327.75pt;height:246pt;z-index:251662336;visibility:visible">
            <v:imagedata r:id="rId21" o:title=""/>
          </v:shape>
        </w:pict>
      </w: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  <w:r>
        <w:rPr>
          <w:noProof/>
        </w:rPr>
        <w:pict>
          <v:shape id="Рисунок 16" o:spid="_x0000_s1044" type="#_x0000_t75" style="position:absolute;margin-left:154.2pt;margin-top:11.3pt;width:318.75pt;height:239.25pt;z-index:251664384;visibility:visible">
            <v:imagedata r:id="rId22" o:title=""/>
          </v:shape>
        </w:pict>
      </w: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  <w:r>
        <w:rPr>
          <w:noProof/>
        </w:rPr>
        <w:pict>
          <v:shape id="Рисунок 17" o:spid="_x0000_s1045" type="#_x0000_t75" style="position:absolute;margin-left:-49.05pt;margin-top:6.95pt;width:205.5pt;height:153.75pt;rotation:-943485fd;z-index:251646976;visibility:visible">
            <v:imagedata r:id="rId23" o:title=""/>
          </v:shape>
        </w:pict>
      </w:r>
    </w:p>
    <w:p w:rsidR="001C7766" w:rsidRDefault="001C7766" w:rsidP="00AA51F3">
      <w:pPr>
        <w:tabs>
          <w:tab w:val="left" w:pos="4200"/>
        </w:tabs>
      </w:pPr>
    </w:p>
    <w:p w:rsidR="001C7766" w:rsidRDefault="001C7766" w:rsidP="00AA51F3">
      <w:pPr>
        <w:tabs>
          <w:tab w:val="left" w:pos="4200"/>
        </w:tabs>
      </w:pPr>
    </w:p>
    <w:p w:rsidR="001C7766" w:rsidRPr="00AF11B1" w:rsidRDefault="001C7766" w:rsidP="00AF11B1"/>
    <w:p w:rsidR="001C7766" w:rsidRPr="00AF11B1" w:rsidRDefault="001C7766" w:rsidP="00AF11B1"/>
    <w:p w:rsidR="001C7766" w:rsidRPr="00AF11B1" w:rsidRDefault="001C7766" w:rsidP="00AF11B1"/>
    <w:p w:rsidR="001C7766" w:rsidRPr="00AF11B1" w:rsidRDefault="001C7766" w:rsidP="00AF11B1"/>
    <w:p w:rsidR="001C7766" w:rsidRPr="00AF11B1" w:rsidRDefault="001C7766" w:rsidP="00AF11B1"/>
    <w:p w:rsidR="001C7766" w:rsidRPr="00AF11B1" w:rsidRDefault="001C7766" w:rsidP="00AF11B1">
      <w:r>
        <w:rPr>
          <w:noProof/>
        </w:rPr>
        <w:pict>
          <v:shape id="Рисунок 18" o:spid="_x0000_s1046" type="#_x0000_t75" style="position:absolute;margin-left:-39.3pt;margin-top:14.7pt;width:322.5pt;height:241.7pt;z-index:251665408;visibility:visible">
            <v:imagedata r:id="rId24" o:title=""/>
          </v:shape>
        </w:pict>
      </w:r>
    </w:p>
    <w:p w:rsidR="001C7766" w:rsidRPr="00AF11B1" w:rsidRDefault="001C7766" w:rsidP="00AF11B1"/>
    <w:p w:rsidR="001C7766" w:rsidRDefault="001C7766" w:rsidP="00AF11B1"/>
    <w:p w:rsidR="001C7766" w:rsidRDefault="001C7766" w:rsidP="00AF11B1">
      <w:pPr>
        <w:ind w:firstLine="708"/>
      </w:pPr>
    </w:p>
    <w:p w:rsidR="001C7766" w:rsidRDefault="001C7766" w:rsidP="00AF11B1">
      <w:pPr>
        <w:ind w:firstLine="708"/>
      </w:pPr>
    </w:p>
    <w:p w:rsidR="001C7766" w:rsidRDefault="001C7766" w:rsidP="00AF11B1">
      <w:pPr>
        <w:ind w:firstLine="708"/>
      </w:pPr>
      <w:r>
        <w:rPr>
          <w:noProof/>
        </w:rPr>
        <w:pict>
          <v:rect id="_x0000_s1047" style="position:absolute;left:0;text-align:left;margin-left:307.2pt;margin-top:18.2pt;width:180.75pt;height:93.75pt;z-index:251667456" strokecolor="#fffeff">
            <v:textbox>
              <w:txbxContent>
                <w:p w:rsidR="001C7766" w:rsidRPr="0012740B" w:rsidRDefault="001C7766" w:rsidP="00F80FC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</w:pPr>
                  <w:r w:rsidRPr="0012740B"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  <w:t xml:space="preserve">Реализация </w:t>
                  </w:r>
                </w:p>
                <w:p w:rsidR="001C7766" w:rsidRPr="0012740B" w:rsidRDefault="001C7766" w:rsidP="00F80FC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</w:pPr>
                  <w:r w:rsidRPr="0012740B"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  <w:t xml:space="preserve">проекта </w:t>
                  </w:r>
                </w:p>
                <w:p w:rsidR="001C7766" w:rsidRPr="0012740B" w:rsidRDefault="001C7766" w:rsidP="00F80FC1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</w:pPr>
                  <w:r w:rsidRPr="0012740B">
                    <w:rPr>
                      <w:rFonts w:ascii="Times New Roman" w:hAnsi="Times New Roman"/>
                      <w:b/>
                      <w:color w:val="C00000"/>
                      <w:sz w:val="40"/>
                      <w:szCs w:val="40"/>
                    </w:rPr>
                    <w:t>продолжается …</w:t>
                  </w:r>
                </w:p>
              </w:txbxContent>
            </v:textbox>
          </v:rect>
        </w:pict>
      </w:r>
    </w:p>
    <w:p w:rsidR="001C7766" w:rsidRDefault="001C7766" w:rsidP="00AF11B1">
      <w:pPr>
        <w:ind w:firstLine="708"/>
      </w:pPr>
      <w:r>
        <w:t xml:space="preserve">                                                                                                       </w:t>
      </w:r>
    </w:p>
    <w:p w:rsidR="001C7766" w:rsidRDefault="001C7766" w:rsidP="00AF11B1">
      <w:pPr>
        <w:ind w:firstLine="708"/>
      </w:pPr>
    </w:p>
    <w:p w:rsidR="001C7766" w:rsidRDefault="001C7766" w:rsidP="00AF11B1">
      <w:pPr>
        <w:ind w:firstLine="708"/>
      </w:pPr>
    </w:p>
    <w:p w:rsidR="001C7766" w:rsidRPr="00AF11B1" w:rsidRDefault="001C7766" w:rsidP="00AF11B1">
      <w:pPr>
        <w:ind w:firstLine="708"/>
      </w:pPr>
    </w:p>
    <w:sectPr w:rsidR="001C7766" w:rsidRPr="00AF11B1" w:rsidSect="00BF119A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47AD6"/>
    <w:multiLevelType w:val="hybridMultilevel"/>
    <w:tmpl w:val="36A24FCC"/>
    <w:lvl w:ilvl="0" w:tplc="39E45A72">
      <w:start w:val="1"/>
      <w:numFmt w:val="decimal"/>
      <w:lvlText w:val="%1."/>
      <w:lvlJc w:val="left"/>
      <w:pPr>
        <w:ind w:left="1482" w:hanging="9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1C5527D7"/>
    <w:multiLevelType w:val="hybridMultilevel"/>
    <w:tmpl w:val="293077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147608E"/>
    <w:multiLevelType w:val="hybridMultilevel"/>
    <w:tmpl w:val="65642A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CC717C8"/>
    <w:multiLevelType w:val="hybridMultilevel"/>
    <w:tmpl w:val="3302479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311404C8"/>
    <w:multiLevelType w:val="multilevel"/>
    <w:tmpl w:val="0A141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D02820"/>
    <w:multiLevelType w:val="hybridMultilevel"/>
    <w:tmpl w:val="3306E5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8901E50"/>
    <w:multiLevelType w:val="hybridMultilevel"/>
    <w:tmpl w:val="2B9EC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A223A2"/>
    <w:multiLevelType w:val="hybridMultilevel"/>
    <w:tmpl w:val="BDC6ED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0AF1231"/>
    <w:multiLevelType w:val="hybridMultilevel"/>
    <w:tmpl w:val="3EC45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A307A8"/>
    <w:multiLevelType w:val="hybridMultilevel"/>
    <w:tmpl w:val="BE3CB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C66557"/>
    <w:multiLevelType w:val="hybridMultilevel"/>
    <w:tmpl w:val="01F68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08617C"/>
    <w:multiLevelType w:val="hybridMultilevel"/>
    <w:tmpl w:val="299A5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C06B26"/>
    <w:multiLevelType w:val="hybridMultilevel"/>
    <w:tmpl w:val="A01A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B26ACE"/>
    <w:multiLevelType w:val="hybridMultilevel"/>
    <w:tmpl w:val="5D284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3"/>
  </w:num>
  <w:num w:numId="7">
    <w:abstractNumId w:val="4"/>
  </w:num>
  <w:num w:numId="8">
    <w:abstractNumId w:val="10"/>
  </w:num>
  <w:num w:numId="9">
    <w:abstractNumId w:val="13"/>
  </w:num>
  <w:num w:numId="10">
    <w:abstractNumId w:val="12"/>
  </w:num>
  <w:num w:numId="11">
    <w:abstractNumId w:val="8"/>
  </w:num>
  <w:num w:numId="12">
    <w:abstractNumId w:val="11"/>
  </w:num>
  <w:num w:numId="13">
    <w:abstractNumId w:val="9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668D"/>
    <w:rsid w:val="0000668D"/>
    <w:rsid w:val="00042DC8"/>
    <w:rsid w:val="000507EA"/>
    <w:rsid w:val="000A15D3"/>
    <w:rsid w:val="000F7DC6"/>
    <w:rsid w:val="00120C8A"/>
    <w:rsid w:val="0012740B"/>
    <w:rsid w:val="00137BA8"/>
    <w:rsid w:val="00152A1B"/>
    <w:rsid w:val="001B5158"/>
    <w:rsid w:val="001C7766"/>
    <w:rsid w:val="001C7BF3"/>
    <w:rsid w:val="001F17F8"/>
    <w:rsid w:val="001F7A17"/>
    <w:rsid w:val="00227E19"/>
    <w:rsid w:val="00272C9F"/>
    <w:rsid w:val="003441D1"/>
    <w:rsid w:val="003A0DA1"/>
    <w:rsid w:val="004041BC"/>
    <w:rsid w:val="00405023"/>
    <w:rsid w:val="00422AE2"/>
    <w:rsid w:val="00452FFA"/>
    <w:rsid w:val="00466551"/>
    <w:rsid w:val="004B7740"/>
    <w:rsid w:val="004D0F5F"/>
    <w:rsid w:val="0052702B"/>
    <w:rsid w:val="00583FCF"/>
    <w:rsid w:val="005B6D10"/>
    <w:rsid w:val="005D0412"/>
    <w:rsid w:val="005D40C2"/>
    <w:rsid w:val="005E45D9"/>
    <w:rsid w:val="006E22EC"/>
    <w:rsid w:val="007070DF"/>
    <w:rsid w:val="00726569"/>
    <w:rsid w:val="007402EC"/>
    <w:rsid w:val="00751447"/>
    <w:rsid w:val="007C4D16"/>
    <w:rsid w:val="008E42F1"/>
    <w:rsid w:val="00914F9F"/>
    <w:rsid w:val="00961D73"/>
    <w:rsid w:val="009627B9"/>
    <w:rsid w:val="00976F17"/>
    <w:rsid w:val="009C1AB5"/>
    <w:rsid w:val="00A51A26"/>
    <w:rsid w:val="00A80807"/>
    <w:rsid w:val="00AA51F3"/>
    <w:rsid w:val="00AC0429"/>
    <w:rsid w:val="00AC36D9"/>
    <w:rsid w:val="00AF11B1"/>
    <w:rsid w:val="00B927D5"/>
    <w:rsid w:val="00BB3744"/>
    <w:rsid w:val="00BC14A8"/>
    <w:rsid w:val="00BC33B1"/>
    <w:rsid w:val="00BD3887"/>
    <w:rsid w:val="00BF119A"/>
    <w:rsid w:val="00C1190A"/>
    <w:rsid w:val="00C44A6D"/>
    <w:rsid w:val="00C84DA1"/>
    <w:rsid w:val="00CE75DA"/>
    <w:rsid w:val="00DB0062"/>
    <w:rsid w:val="00E0641D"/>
    <w:rsid w:val="00E16183"/>
    <w:rsid w:val="00E33694"/>
    <w:rsid w:val="00E37357"/>
    <w:rsid w:val="00E413A7"/>
    <w:rsid w:val="00E4646A"/>
    <w:rsid w:val="00E66132"/>
    <w:rsid w:val="00EC30B5"/>
    <w:rsid w:val="00F2678A"/>
    <w:rsid w:val="00F641E0"/>
    <w:rsid w:val="00F80FC1"/>
    <w:rsid w:val="00FB5DF6"/>
    <w:rsid w:val="00FD5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3A7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00668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0668D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rsid w:val="000066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99"/>
    <w:qFormat/>
    <w:rsid w:val="007070DF"/>
  </w:style>
  <w:style w:type="paragraph" w:styleId="ListParagraph">
    <w:name w:val="List Paragraph"/>
    <w:basedOn w:val="Normal"/>
    <w:uiPriority w:val="99"/>
    <w:qFormat/>
    <w:rsid w:val="004050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C1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1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067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320</TotalTime>
  <Pages>11</Pages>
  <Words>1507</Words>
  <Characters>8596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41</cp:revision>
  <dcterms:created xsi:type="dcterms:W3CDTF">2012-09-24T18:06:00Z</dcterms:created>
  <dcterms:modified xsi:type="dcterms:W3CDTF">2016-11-08T09:13:00Z</dcterms:modified>
</cp:coreProperties>
</file>